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AD561" w14:textId="708CE797" w:rsidR="002E3647" w:rsidRPr="00D93E5B" w:rsidRDefault="0068114B" w:rsidP="002E3647">
      <w:pPr>
        <w:ind w:left="-567" w:right="-1680"/>
        <w:jc w:val="center"/>
        <w:rPr>
          <w:rFonts w:asciiTheme="minorHAnsi" w:hAnsiTheme="minorHAnsi" w:cstheme="minorHAnsi"/>
          <w:color w:val="575756" w:themeColor="background2"/>
          <w:sz w:val="20"/>
          <w:szCs w:val="20"/>
        </w:rPr>
      </w:pPr>
      <w:bookmarkStart w:id="0" w:name="_GoBack"/>
      <w:bookmarkEnd w:id="0"/>
      <w:r>
        <w:rPr>
          <w:rFonts w:asciiTheme="minorHAnsi" w:hAnsiTheme="minorHAnsi" w:cstheme="minorHAnsi"/>
          <w:color w:val="575756" w:themeColor="background2"/>
          <w:sz w:val="20"/>
          <w:szCs w:val="20"/>
        </w:rPr>
        <w:t xml:space="preserve"> </w:t>
      </w:r>
    </w:p>
    <w:p w14:paraId="0AA89BEB" w14:textId="77777777" w:rsidR="007233C2" w:rsidRPr="00D93E5B" w:rsidRDefault="007233C2" w:rsidP="002E3647">
      <w:pPr>
        <w:ind w:left="-567" w:right="-1680"/>
        <w:jc w:val="center"/>
        <w:rPr>
          <w:rFonts w:asciiTheme="minorHAnsi" w:hAnsiTheme="minorHAnsi" w:cstheme="minorHAnsi"/>
          <w:color w:val="575756" w:themeColor="background2"/>
          <w:sz w:val="20"/>
          <w:szCs w:val="20"/>
        </w:rPr>
      </w:pPr>
    </w:p>
    <w:p w14:paraId="01724A43" w14:textId="77777777" w:rsidR="002E3647" w:rsidRPr="00D93E5B" w:rsidRDefault="002E3647" w:rsidP="002E3647">
      <w:pPr>
        <w:ind w:left="-567" w:right="-1680"/>
        <w:jc w:val="center"/>
        <w:rPr>
          <w:rFonts w:asciiTheme="minorHAnsi" w:hAnsiTheme="minorHAnsi" w:cstheme="minorHAnsi"/>
          <w:color w:val="575756" w:themeColor="background2"/>
          <w:sz w:val="20"/>
          <w:szCs w:val="20"/>
        </w:rPr>
      </w:pPr>
    </w:p>
    <w:p w14:paraId="18978F2F" w14:textId="77777777" w:rsidR="002E3647" w:rsidRPr="002B73A5" w:rsidRDefault="00963739" w:rsidP="002E3647">
      <w:pPr>
        <w:ind w:left="-567" w:right="-1680"/>
        <w:jc w:val="center"/>
        <w:rPr>
          <w:rFonts w:asciiTheme="minorHAnsi" w:hAnsiTheme="minorHAnsi" w:cstheme="minorHAnsi"/>
          <w:color w:val="575756" w:themeColor="background2"/>
          <w:sz w:val="20"/>
          <w:szCs w:val="20"/>
        </w:rPr>
      </w:pPr>
      <w:r w:rsidRPr="002B73A5">
        <w:rPr>
          <w:noProof/>
          <w:lang w:val="en-US" w:eastAsia="en-US" w:bidi="ar-SA"/>
        </w:rPr>
        <w:drawing>
          <wp:inline distT="0" distB="0" distL="0" distR="0" wp14:anchorId="345A56B4" wp14:editId="08BCFD27">
            <wp:extent cx="2306183" cy="1751162"/>
            <wp:effectExtent l="0" t="0" r="0" b="1905"/>
            <wp:docPr id="10" name="Obraz 10" descr="http://ibn.co.za/wp-content/uploads/2014/09/logo.png?b05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n.co.za/wp-content/uploads/2014/09/logo.png?b057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183" cy="1751162"/>
                    </a:xfrm>
                    <a:prstGeom prst="rect">
                      <a:avLst/>
                    </a:prstGeom>
                    <a:noFill/>
                    <a:ln>
                      <a:noFill/>
                    </a:ln>
                  </pic:spPr>
                </pic:pic>
              </a:graphicData>
            </a:graphic>
          </wp:inline>
        </w:drawing>
      </w:r>
    </w:p>
    <w:p w14:paraId="095CC35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46BD8CBF"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70CD51D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FC89998"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DB9079B"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5E657F4D"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76D19D70"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6291C42D"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D1FE12C"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B0DFAE7"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25F1FF3"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16597151" w14:textId="77777777" w:rsidR="002E3647" w:rsidRPr="002B73A5" w:rsidRDefault="002E3647" w:rsidP="002E3647">
      <w:pPr>
        <w:ind w:left="-567" w:right="-1680"/>
        <w:jc w:val="center"/>
        <w:rPr>
          <w:rFonts w:asciiTheme="minorHAnsi" w:hAnsiTheme="minorHAnsi" w:cstheme="minorHAnsi"/>
          <w:color w:val="575756" w:themeColor="background2"/>
          <w:sz w:val="20"/>
          <w:szCs w:val="20"/>
        </w:rPr>
      </w:pPr>
    </w:p>
    <w:p w14:paraId="005CE136" w14:textId="667665CA" w:rsidR="002E3647" w:rsidRPr="002B73A5" w:rsidRDefault="002E3647" w:rsidP="00850518">
      <w:pPr>
        <w:ind w:right="-930"/>
        <w:jc w:val="center"/>
        <w:rPr>
          <w:rFonts w:ascii="Open Sans Semibold" w:hAnsi="Open Sans Semibold" w:cs="Open Sans Semibold"/>
          <w:bCs/>
          <w:color w:val="3369A9"/>
          <w:sz w:val="40"/>
          <w:szCs w:val="26"/>
        </w:rPr>
      </w:pPr>
      <w:r w:rsidRPr="002B73A5">
        <w:rPr>
          <w:rFonts w:ascii="Open Sans Semibold" w:hAnsi="Open Sans Semibold" w:cs="Open Sans Semibold"/>
          <w:bCs/>
          <w:color w:val="3369A9"/>
          <w:sz w:val="40"/>
          <w:szCs w:val="26"/>
        </w:rPr>
        <w:t xml:space="preserve">CIPC XBRL Taxonomy </w:t>
      </w:r>
      <w:r w:rsidR="000329F0">
        <w:rPr>
          <w:rFonts w:ascii="Open Sans Semibold" w:hAnsi="Open Sans Semibold" w:cs="Open Sans Semibold"/>
          <w:bCs/>
          <w:color w:val="3369A9"/>
          <w:sz w:val="40"/>
          <w:szCs w:val="26"/>
        </w:rPr>
        <w:t xml:space="preserve">2020 </w:t>
      </w:r>
      <w:r w:rsidRPr="008E0E22">
        <w:rPr>
          <w:rFonts w:ascii="Open Sans Semibold" w:hAnsi="Open Sans Semibold" w:cs="Open Sans Semibold"/>
          <w:bCs/>
          <w:color w:val="3369A9"/>
          <w:sz w:val="40"/>
          <w:szCs w:val="26"/>
        </w:rPr>
        <w:t xml:space="preserve">Gap </w:t>
      </w:r>
      <w:r w:rsidR="00D13D5F">
        <w:rPr>
          <w:rFonts w:ascii="Open Sans Semibold" w:hAnsi="Open Sans Semibold" w:cs="Open Sans Semibold"/>
          <w:bCs/>
          <w:color w:val="3369A9"/>
          <w:sz w:val="40"/>
          <w:szCs w:val="26"/>
        </w:rPr>
        <w:t>A</w:t>
      </w:r>
      <w:r w:rsidRPr="008E0E22">
        <w:rPr>
          <w:rFonts w:ascii="Open Sans Semibold" w:hAnsi="Open Sans Semibold" w:cs="Open Sans Semibold"/>
          <w:bCs/>
          <w:color w:val="3369A9"/>
          <w:sz w:val="40"/>
          <w:szCs w:val="26"/>
        </w:rPr>
        <w:t>nalysis</w:t>
      </w:r>
      <w:r w:rsidR="00D13D5F">
        <w:rPr>
          <w:rFonts w:ascii="Open Sans Semibold" w:hAnsi="Open Sans Semibold" w:cs="Open Sans Semibold"/>
          <w:bCs/>
          <w:color w:val="3369A9"/>
          <w:sz w:val="40"/>
          <w:szCs w:val="26"/>
        </w:rPr>
        <w:t xml:space="preserve"> Report</w:t>
      </w:r>
    </w:p>
    <w:p w14:paraId="06388241" w14:textId="77777777" w:rsidR="002E3647" w:rsidRPr="002B73A5" w:rsidRDefault="002E3647" w:rsidP="00850518">
      <w:pPr>
        <w:pStyle w:val="Secondtitle"/>
        <w:ind w:left="0" w:right="-930"/>
        <w:jc w:val="center"/>
        <w:rPr>
          <w:color w:val="575756" w:themeColor="background2"/>
          <w:lang w:val="en-GB"/>
        </w:rPr>
      </w:pPr>
      <w:r w:rsidRPr="002B73A5">
        <w:rPr>
          <w:color w:val="575756" w:themeColor="background2"/>
          <w:lang w:val="en-GB"/>
        </w:rPr>
        <w:t xml:space="preserve">Under CIPC Contract No.: </w:t>
      </w:r>
      <w:r w:rsidRPr="00044D74">
        <w:rPr>
          <w:color w:val="575756" w:themeColor="background2"/>
          <w:lang w:val="en-GB"/>
        </w:rPr>
        <w:t>CIPC Tender 06/2017/2018</w:t>
      </w:r>
    </w:p>
    <w:p w14:paraId="40E99C7B" w14:textId="77777777" w:rsidR="002E3647" w:rsidRPr="002B73A5" w:rsidRDefault="002E3647" w:rsidP="002E3647">
      <w:pPr>
        <w:pStyle w:val="Secondtitle"/>
        <w:rPr>
          <w:lang w:val="en-GB"/>
        </w:rPr>
      </w:pPr>
    </w:p>
    <w:p w14:paraId="5D24EA9E" w14:textId="77777777" w:rsidR="002E3647" w:rsidRPr="002B73A5" w:rsidRDefault="002E3647" w:rsidP="002E3647">
      <w:pPr>
        <w:pStyle w:val="Secondtitle"/>
        <w:rPr>
          <w:lang w:val="en-GB"/>
        </w:rPr>
      </w:pPr>
    </w:p>
    <w:p w14:paraId="6C49917A" w14:textId="77777777" w:rsidR="002E3647" w:rsidRPr="002B73A5" w:rsidRDefault="002E3647" w:rsidP="002E3647">
      <w:pPr>
        <w:pStyle w:val="Secondtitle"/>
        <w:rPr>
          <w:lang w:val="en-GB"/>
        </w:rPr>
      </w:pPr>
    </w:p>
    <w:p w14:paraId="5D5EEC9B" w14:textId="77777777" w:rsidR="002E3647" w:rsidRPr="002B73A5" w:rsidRDefault="002E3647" w:rsidP="002E3647">
      <w:pPr>
        <w:pStyle w:val="Secondtitle"/>
        <w:rPr>
          <w:lang w:val="en-GB"/>
        </w:rPr>
      </w:pPr>
    </w:p>
    <w:p w14:paraId="1DA7D6BE" w14:textId="77777777" w:rsidR="002E3647" w:rsidRPr="002B73A5" w:rsidRDefault="002E3647" w:rsidP="002E3647">
      <w:pPr>
        <w:pStyle w:val="Secondtitle"/>
        <w:rPr>
          <w:lang w:val="en-GB"/>
        </w:rPr>
      </w:pPr>
    </w:p>
    <w:p w14:paraId="4AE60818" w14:textId="77777777" w:rsidR="002E3647" w:rsidRPr="002B73A5" w:rsidRDefault="002E3647" w:rsidP="002E3647">
      <w:pPr>
        <w:pStyle w:val="Secondtitle"/>
        <w:rPr>
          <w:lang w:val="en-GB"/>
        </w:rPr>
      </w:pPr>
    </w:p>
    <w:p w14:paraId="75D16F16" w14:textId="77777777" w:rsidR="002E3647" w:rsidRPr="002B73A5" w:rsidRDefault="002E3647" w:rsidP="002E3647">
      <w:pPr>
        <w:pStyle w:val="Secondtitle"/>
        <w:rPr>
          <w:lang w:val="en-GB"/>
        </w:rPr>
      </w:pPr>
    </w:p>
    <w:p w14:paraId="7E9F8E2F" w14:textId="77777777" w:rsidR="002E3647" w:rsidRPr="002B73A5" w:rsidRDefault="002E3647" w:rsidP="002E3647">
      <w:pPr>
        <w:pStyle w:val="Secondtitle"/>
        <w:rPr>
          <w:lang w:val="en-GB"/>
        </w:rPr>
      </w:pPr>
    </w:p>
    <w:p w14:paraId="4A1E9031" w14:textId="77777777" w:rsidR="002E3647" w:rsidRPr="002B73A5" w:rsidRDefault="002E3647" w:rsidP="002E3647">
      <w:pPr>
        <w:pStyle w:val="Secondtitle"/>
        <w:rPr>
          <w:lang w:val="en-GB"/>
        </w:rPr>
      </w:pPr>
    </w:p>
    <w:p w14:paraId="118E9007" w14:textId="77777777" w:rsidR="002E3647" w:rsidRPr="002B73A5" w:rsidRDefault="002E3647" w:rsidP="002E3647">
      <w:pPr>
        <w:pStyle w:val="Secondtitle"/>
        <w:rPr>
          <w:lang w:val="en-GB"/>
        </w:rPr>
      </w:pPr>
    </w:p>
    <w:p w14:paraId="2538296C" w14:textId="77777777" w:rsidR="002E3647" w:rsidRPr="002B73A5" w:rsidRDefault="002E3647" w:rsidP="002E3647">
      <w:pPr>
        <w:pStyle w:val="Secondtitle"/>
        <w:rPr>
          <w:lang w:val="en-GB"/>
        </w:rPr>
      </w:pPr>
    </w:p>
    <w:p w14:paraId="7699D5A5" w14:textId="77777777" w:rsidR="002E3647" w:rsidRPr="002B73A5" w:rsidRDefault="002E3647" w:rsidP="002E3647">
      <w:pPr>
        <w:pStyle w:val="Secondtitle"/>
        <w:rPr>
          <w:lang w:val="en-GB"/>
        </w:rPr>
      </w:pPr>
    </w:p>
    <w:p w14:paraId="06A60ABD" w14:textId="77777777" w:rsidR="002E3647" w:rsidRPr="002B73A5" w:rsidRDefault="002E3647" w:rsidP="002E3647">
      <w:pPr>
        <w:pStyle w:val="Secondtitle"/>
        <w:rPr>
          <w:lang w:val="en-GB"/>
        </w:rPr>
      </w:pPr>
    </w:p>
    <w:p w14:paraId="2AF6A870" w14:textId="77777777" w:rsidR="002E3647" w:rsidRPr="002B73A5" w:rsidRDefault="002E3647" w:rsidP="002E3647">
      <w:pPr>
        <w:pStyle w:val="Secondtitle"/>
        <w:rPr>
          <w:lang w:val="en-GB"/>
        </w:rPr>
      </w:pPr>
    </w:p>
    <w:p w14:paraId="53A897DE" w14:textId="77777777" w:rsidR="002E3647" w:rsidRPr="002B73A5" w:rsidRDefault="002E3647" w:rsidP="002E3647">
      <w:pPr>
        <w:pStyle w:val="Secondtitle"/>
        <w:rPr>
          <w:lang w:val="en-GB"/>
        </w:rPr>
      </w:pPr>
    </w:p>
    <w:p w14:paraId="05D70EEC" w14:textId="77777777" w:rsidR="002E3647" w:rsidRPr="002B73A5" w:rsidRDefault="002E3647" w:rsidP="00850518">
      <w:pPr>
        <w:pStyle w:val="Secondtitle"/>
        <w:ind w:right="-710"/>
        <w:jc w:val="right"/>
        <w:rPr>
          <w:lang w:val="en-GB"/>
        </w:rPr>
      </w:pPr>
    </w:p>
    <w:p w14:paraId="26641D19" w14:textId="77777777" w:rsidR="00850518" w:rsidRPr="002B73A5" w:rsidRDefault="00850518" w:rsidP="00BB5D6B">
      <w:pPr>
        <w:pStyle w:val="Secondtitle"/>
        <w:ind w:right="-710"/>
        <w:rPr>
          <w:lang w:val="en-GB"/>
        </w:rPr>
      </w:pPr>
    </w:p>
    <w:p w14:paraId="13925D09" w14:textId="5ADBE574" w:rsidR="002E3647" w:rsidRPr="002B73A5" w:rsidRDefault="002E3647" w:rsidP="00BB5D6B">
      <w:pPr>
        <w:pStyle w:val="Secondtitle"/>
        <w:ind w:left="0" w:right="-710"/>
        <w:rPr>
          <w:rFonts w:ascii="Open Sans" w:hAnsi="Open Sans" w:cs="Open Sans"/>
          <w:color w:val="575756" w:themeColor="background2"/>
          <w:lang w:val="en-GB"/>
        </w:rPr>
      </w:pPr>
      <w:r w:rsidRPr="002B73A5">
        <w:rPr>
          <w:color w:val="575756" w:themeColor="background2"/>
          <w:lang w:val="en-GB"/>
        </w:rPr>
        <w:t xml:space="preserve">Version: </w:t>
      </w:r>
      <w:r w:rsidR="00293DB6">
        <w:rPr>
          <w:rFonts w:ascii="Open Sans" w:hAnsi="Open Sans" w:cs="Open Sans"/>
          <w:color w:val="575756" w:themeColor="background2"/>
          <w:sz w:val="22"/>
          <w:lang w:val="en-GB"/>
        </w:rPr>
        <w:t>1.</w:t>
      </w:r>
      <w:r w:rsidR="00D50194">
        <w:rPr>
          <w:rFonts w:ascii="Open Sans" w:hAnsi="Open Sans" w:cs="Open Sans"/>
          <w:color w:val="575756" w:themeColor="background2"/>
          <w:sz w:val="22"/>
          <w:lang w:val="en-GB"/>
        </w:rPr>
        <w:t>2</w:t>
      </w:r>
      <w:r w:rsidR="002D1B97">
        <w:rPr>
          <w:rFonts w:ascii="Open Sans" w:hAnsi="Open Sans" w:cs="Open Sans"/>
          <w:color w:val="575756" w:themeColor="background2"/>
          <w:sz w:val="22"/>
          <w:lang w:val="en-GB"/>
        </w:rPr>
        <w:t xml:space="preserve"> </w:t>
      </w:r>
      <w:r w:rsidR="00293DB6">
        <w:rPr>
          <w:rFonts w:ascii="Open Sans" w:hAnsi="Open Sans" w:cs="Open Sans"/>
          <w:color w:val="575756" w:themeColor="background2"/>
          <w:sz w:val="22"/>
          <w:lang w:val="en-GB"/>
        </w:rPr>
        <w:t>Final</w:t>
      </w:r>
    </w:p>
    <w:p w14:paraId="7107E447" w14:textId="6AF2C2CA" w:rsidR="002E3647" w:rsidRPr="002B73A5" w:rsidRDefault="002E3647" w:rsidP="00BB5D6B">
      <w:pPr>
        <w:pStyle w:val="Secondtitle"/>
        <w:ind w:left="0" w:right="-710"/>
        <w:rPr>
          <w:color w:val="575756" w:themeColor="background2"/>
          <w:lang w:val="en-GB"/>
        </w:rPr>
      </w:pPr>
      <w:r w:rsidRPr="002B73A5">
        <w:rPr>
          <w:color w:val="575756" w:themeColor="background2"/>
          <w:lang w:val="en-GB"/>
        </w:rPr>
        <w:t xml:space="preserve">Authors: </w:t>
      </w:r>
      <w:r w:rsidRPr="002B73A5">
        <w:rPr>
          <w:rFonts w:ascii="Open Sans" w:hAnsi="Open Sans" w:cs="Open Sans"/>
          <w:color w:val="575756" w:themeColor="background2"/>
          <w:sz w:val="22"/>
          <w:lang w:val="en-GB"/>
        </w:rPr>
        <w:t>Business Reporting – Advisory Group</w:t>
      </w:r>
      <w:r w:rsidR="000329F0">
        <w:rPr>
          <w:rFonts w:ascii="Open Sans" w:hAnsi="Open Sans" w:cs="Open Sans"/>
          <w:color w:val="575756" w:themeColor="background2"/>
          <w:sz w:val="22"/>
          <w:lang w:val="en-GB"/>
        </w:rPr>
        <w:t xml:space="preserve"> [BR-AG]</w:t>
      </w:r>
    </w:p>
    <w:p w14:paraId="56CD78F8" w14:textId="7E7EEA22" w:rsidR="002E3647" w:rsidRPr="002B73A5" w:rsidRDefault="002E3647" w:rsidP="00BB5D6B">
      <w:pPr>
        <w:pStyle w:val="Secondtitle"/>
        <w:ind w:left="0" w:right="-710"/>
        <w:rPr>
          <w:color w:val="575756" w:themeColor="background2"/>
          <w:lang w:val="en-GB"/>
        </w:rPr>
      </w:pPr>
      <w:r w:rsidRPr="002B73A5">
        <w:rPr>
          <w:color w:val="575756" w:themeColor="background2"/>
          <w:lang w:val="en-GB"/>
        </w:rPr>
        <w:t>Date:</w:t>
      </w:r>
      <w:r w:rsidR="000329F0">
        <w:rPr>
          <w:rFonts w:asciiTheme="minorHAnsi" w:hAnsiTheme="minorHAnsi" w:cstheme="minorHAnsi"/>
          <w:color w:val="575756" w:themeColor="background2"/>
          <w:sz w:val="22"/>
          <w:szCs w:val="22"/>
          <w:lang w:val="en-GB"/>
        </w:rPr>
        <w:t xml:space="preserve"> 2020-0</w:t>
      </w:r>
      <w:r w:rsidR="00D50194">
        <w:rPr>
          <w:rFonts w:asciiTheme="minorHAnsi" w:hAnsiTheme="minorHAnsi" w:cstheme="minorHAnsi"/>
          <w:color w:val="575756" w:themeColor="background2"/>
          <w:sz w:val="22"/>
          <w:szCs w:val="22"/>
          <w:lang w:val="en-GB"/>
        </w:rPr>
        <w:t>6</w:t>
      </w:r>
      <w:r w:rsidR="000329F0">
        <w:rPr>
          <w:rFonts w:asciiTheme="minorHAnsi" w:hAnsiTheme="minorHAnsi" w:cstheme="minorHAnsi"/>
          <w:color w:val="575756" w:themeColor="background2"/>
          <w:sz w:val="22"/>
          <w:szCs w:val="22"/>
          <w:lang w:val="en-GB"/>
        </w:rPr>
        <w:t>-</w:t>
      </w:r>
      <w:r w:rsidR="00D50194">
        <w:rPr>
          <w:rFonts w:asciiTheme="minorHAnsi" w:hAnsiTheme="minorHAnsi" w:cstheme="minorHAnsi"/>
          <w:color w:val="575756" w:themeColor="background2"/>
          <w:sz w:val="22"/>
          <w:szCs w:val="22"/>
          <w:lang w:val="en-GB"/>
        </w:rPr>
        <w:t>0</w:t>
      </w:r>
      <w:r w:rsidR="0002255C">
        <w:rPr>
          <w:rFonts w:asciiTheme="minorHAnsi" w:hAnsiTheme="minorHAnsi" w:cstheme="minorHAnsi"/>
          <w:color w:val="575756" w:themeColor="background2"/>
          <w:sz w:val="22"/>
          <w:szCs w:val="22"/>
          <w:lang w:val="en-GB"/>
        </w:rPr>
        <w:t>8</w:t>
      </w:r>
    </w:p>
    <w:p w14:paraId="23A6A1A1" w14:textId="4099B109" w:rsidR="002E3647" w:rsidRDefault="002E3647" w:rsidP="002E3647">
      <w:pPr>
        <w:pStyle w:val="Secondtitle"/>
        <w:rPr>
          <w:lang w:val="en-GB"/>
        </w:rPr>
      </w:pPr>
      <w:r w:rsidRPr="002B73A5">
        <w:rPr>
          <w:lang w:val="en-GB"/>
        </w:rPr>
        <w:br w:type="page"/>
      </w:r>
    </w:p>
    <w:p w14:paraId="63297937" w14:textId="1A11CF86" w:rsidR="00666DF6" w:rsidRDefault="00666DF6" w:rsidP="00666DF6">
      <w:pPr>
        <w:pStyle w:val="Secondtitle"/>
        <w:ind w:left="0"/>
        <w:rPr>
          <w:rFonts w:asciiTheme="minorHAnsi" w:eastAsia="Open Sans" w:hAnsiTheme="minorHAnsi" w:cs="Open Sans"/>
          <w:b/>
          <w:bCs/>
          <w:color w:val="0070C0"/>
          <w:szCs w:val="26"/>
          <w:lang w:val="en-GB"/>
        </w:rPr>
      </w:pPr>
      <w:r w:rsidRPr="00666DF6">
        <w:rPr>
          <w:rFonts w:asciiTheme="minorHAnsi" w:eastAsia="Open Sans" w:hAnsiTheme="minorHAnsi" w:cs="Open Sans"/>
          <w:b/>
          <w:bCs/>
          <w:color w:val="0070C0"/>
          <w:szCs w:val="26"/>
          <w:lang w:val="en-GB"/>
        </w:rPr>
        <w:lastRenderedPageBreak/>
        <w:t>Contents</w:t>
      </w:r>
    </w:p>
    <w:p w14:paraId="38530738" w14:textId="77777777" w:rsidR="000845FF" w:rsidRPr="00666DF6" w:rsidRDefault="000845FF" w:rsidP="00666DF6">
      <w:pPr>
        <w:pStyle w:val="Secondtitle"/>
        <w:ind w:left="0"/>
        <w:rPr>
          <w:rFonts w:asciiTheme="minorHAnsi" w:eastAsia="Open Sans" w:hAnsiTheme="minorHAnsi" w:cs="Open Sans"/>
          <w:b/>
          <w:bCs/>
          <w:color w:val="0070C0"/>
          <w:szCs w:val="26"/>
          <w:lang w:val="en-GB"/>
        </w:rPr>
      </w:pPr>
    </w:p>
    <w:sdt>
      <w:sdtPr>
        <w:rPr>
          <w:noProof/>
          <w:lang w:val="en-US"/>
        </w:rPr>
        <w:id w:val="1897773935"/>
        <w:docPartObj>
          <w:docPartGallery w:val="Table of Contents"/>
          <w:docPartUnique/>
        </w:docPartObj>
      </w:sdtPr>
      <w:sdtEndPr>
        <w:rPr>
          <w:bCs/>
        </w:rPr>
      </w:sdtEndPr>
      <w:sdtContent>
        <w:p w14:paraId="02A18103" w14:textId="01146455" w:rsidR="0065086B" w:rsidRPr="0065086B" w:rsidRDefault="00AD1C88">
          <w:pPr>
            <w:pStyle w:val="TOC1"/>
            <w:rPr>
              <w:rFonts w:asciiTheme="minorHAnsi" w:eastAsiaTheme="minorEastAsia" w:hAnsiTheme="minorHAnsi" w:cstheme="minorBidi"/>
              <w:noProof/>
              <w:color w:val="auto"/>
              <w:szCs w:val="20"/>
              <w:lang w:val="en-US" w:eastAsia="en-US" w:bidi="ar-SA"/>
            </w:rPr>
          </w:pPr>
          <w:r w:rsidRPr="00293DB6">
            <w:rPr>
              <w:rFonts w:asciiTheme="minorHAnsi" w:hAnsiTheme="minorHAnsi" w:cstheme="minorHAnsi"/>
              <w:color w:val="auto"/>
              <w:szCs w:val="20"/>
            </w:rPr>
            <w:fldChar w:fldCharType="begin"/>
          </w:r>
          <w:r w:rsidRPr="00293DB6">
            <w:rPr>
              <w:rFonts w:asciiTheme="minorHAnsi" w:hAnsiTheme="minorHAnsi" w:cstheme="minorHAnsi"/>
              <w:color w:val="auto"/>
              <w:szCs w:val="20"/>
            </w:rPr>
            <w:instrText xml:space="preserve"> TOC \o "1-3" \h \z \u </w:instrText>
          </w:r>
          <w:r w:rsidRPr="00293DB6">
            <w:rPr>
              <w:rFonts w:asciiTheme="minorHAnsi" w:hAnsiTheme="minorHAnsi" w:cstheme="minorHAnsi"/>
              <w:color w:val="auto"/>
              <w:szCs w:val="20"/>
            </w:rPr>
            <w:fldChar w:fldCharType="separate"/>
          </w:r>
          <w:hyperlink w:anchor="_Toc38443983" w:history="1">
            <w:r w:rsidR="0065086B" w:rsidRPr="0065086B">
              <w:rPr>
                <w:rStyle w:val="Hyperlink"/>
                <w:noProof/>
                <w:szCs w:val="20"/>
              </w:rPr>
              <w:t>List of appendices</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_Toc38443983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3</w:t>
            </w:r>
            <w:r w:rsidR="0065086B" w:rsidRPr="0065086B">
              <w:rPr>
                <w:noProof/>
                <w:webHidden/>
                <w:szCs w:val="20"/>
              </w:rPr>
              <w:fldChar w:fldCharType="end"/>
            </w:r>
          </w:hyperlink>
        </w:p>
        <w:p w14:paraId="737F10C1" w14:textId="5567487E"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3984" w:history="1">
            <w:r w:rsidR="0065086B" w:rsidRPr="0065086B">
              <w:rPr>
                <w:rStyle w:val="Hyperlink"/>
                <w:noProof/>
                <w:szCs w:val="20"/>
              </w:rPr>
              <w:t>About this document</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_Toc38443984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3</w:t>
            </w:r>
            <w:r w:rsidR="0065086B" w:rsidRPr="0065086B">
              <w:rPr>
                <w:noProof/>
                <w:webHidden/>
                <w:szCs w:val="20"/>
              </w:rPr>
              <w:fldChar w:fldCharType="end"/>
            </w:r>
          </w:hyperlink>
        </w:p>
        <w:p w14:paraId="6CB2A935" w14:textId="051B5917"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3985" w:history="1">
            <w:r w:rsidR="0065086B" w:rsidRPr="0065086B">
              <w:rPr>
                <w:rStyle w:val="Hyperlink"/>
                <w:noProof/>
                <w:szCs w:val="20"/>
              </w:rPr>
              <w:t>Context of the project</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_Toc38443985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4</w:t>
            </w:r>
            <w:r w:rsidR="0065086B" w:rsidRPr="0065086B">
              <w:rPr>
                <w:noProof/>
                <w:webHidden/>
                <w:szCs w:val="20"/>
              </w:rPr>
              <w:fldChar w:fldCharType="end"/>
            </w:r>
          </w:hyperlink>
        </w:p>
        <w:p w14:paraId="1D124214" w14:textId="4A777B79" w:rsidR="0065086B" w:rsidRPr="0065086B" w:rsidRDefault="008D336E">
          <w:pPr>
            <w:pStyle w:val="TOC1"/>
            <w:tabs>
              <w:tab w:val="left" w:pos="440"/>
            </w:tabs>
            <w:rPr>
              <w:rFonts w:asciiTheme="minorHAnsi" w:eastAsiaTheme="minorEastAsia" w:hAnsiTheme="minorHAnsi" w:cstheme="minorBidi"/>
              <w:noProof/>
              <w:color w:val="auto"/>
              <w:szCs w:val="20"/>
              <w:lang w:val="en-US" w:eastAsia="en-US" w:bidi="ar-SA"/>
            </w:rPr>
          </w:pPr>
          <w:hyperlink w:anchor="_Toc38443986" w:history="1">
            <w:r w:rsidR="0065086B" w:rsidRPr="0065086B">
              <w:rPr>
                <w:rStyle w:val="Hyperlink"/>
                <w:noProof/>
                <w:szCs w:val="20"/>
              </w:rPr>
              <w:t>I.</w:t>
            </w:r>
            <w:r w:rsidR="0065086B" w:rsidRPr="0065086B">
              <w:rPr>
                <w:rFonts w:asciiTheme="minorHAnsi" w:eastAsiaTheme="minorEastAsia" w:hAnsiTheme="minorHAnsi" w:cstheme="minorBidi"/>
                <w:noProof/>
                <w:color w:val="auto"/>
                <w:szCs w:val="20"/>
                <w:lang w:val="en-US" w:eastAsia="en-US" w:bidi="ar-SA"/>
              </w:rPr>
              <w:tab/>
            </w:r>
            <w:r w:rsidR="0065086B" w:rsidRPr="0065086B">
              <w:rPr>
                <w:rStyle w:val="Hyperlink"/>
                <w:noProof/>
                <w:szCs w:val="20"/>
              </w:rPr>
              <w:t>Gap analysis – IFRS taxonomy 2020</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_Toc38443986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5</w:t>
            </w:r>
            <w:r w:rsidR="0065086B" w:rsidRPr="0065086B">
              <w:rPr>
                <w:noProof/>
                <w:webHidden/>
                <w:szCs w:val="20"/>
              </w:rPr>
              <w:fldChar w:fldCharType="end"/>
            </w:r>
          </w:hyperlink>
        </w:p>
        <w:p w14:paraId="607DBB6D" w14:textId="5016BA27" w:rsidR="0065086B" w:rsidRPr="0065086B" w:rsidRDefault="008D336E">
          <w:pPr>
            <w:pStyle w:val="TOC2"/>
            <w:rPr>
              <w:rFonts w:cstheme="minorBidi"/>
              <w:color w:val="auto"/>
              <w:szCs w:val="20"/>
            </w:rPr>
          </w:pPr>
          <w:hyperlink w:anchor="_Toc38443987" w:history="1">
            <w:r w:rsidR="0065086B" w:rsidRPr="0065086B">
              <w:rPr>
                <w:rStyle w:val="Hyperlink"/>
                <w:szCs w:val="20"/>
                <w:lang w:val="en-GB" w:bidi="en-GB"/>
              </w:rPr>
              <w:t>Scope of analysis</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_Toc38443987 \h </w:instrText>
            </w:r>
            <w:r w:rsidR="0065086B" w:rsidRPr="0065086B">
              <w:rPr>
                <w:webHidden/>
                <w:szCs w:val="20"/>
              </w:rPr>
            </w:r>
            <w:r w:rsidR="0065086B" w:rsidRPr="0065086B">
              <w:rPr>
                <w:webHidden/>
                <w:szCs w:val="20"/>
              </w:rPr>
              <w:fldChar w:fldCharType="separate"/>
            </w:r>
            <w:r w:rsidR="0065086B" w:rsidRPr="0065086B">
              <w:rPr>
                <w:webHidden/>
                <w:szCs w:val="20"/>
              </w:rPr>
              <w:t>5</w:t>
            </w:r>
            <w:r w:rsidR="0065086B" w:rsidRPr="0065086B">
              <w:rPr>
                <w:webHidden/>
                <w:szCs w:val="20"/>
              </w:rPr>
              <w:fldChar w:fldCharType="end"/>
            </w:r>
          </w:hyperlink>
        </w:p>
        <w:p w14:paraId="528C2D59" w14:textId="061991A3" w:rsidR="0065086B" w:rsidRPr="0065086B" w:rsidRDefault="008D336E">
          <w:pPr>
            <w:pStyle w:val="TOC2"/>
            <w:rPr>
              <w:rFonts w:cstheme="minorBidi"/>
              <w:color w:val="auto"/>
              <w:szCs w:val="20"/>
            </w:rPr>
          </w:pPr>
          <w:hyperlink w:anchor="_Toc38443988" w:history="1">
            <w:r w:rsidR="0065086B" w:rsidRPr="0065086B">
              <w:rPr>
                <w:rStyle w:val="Hyperlink"/>
                <w:szCs w:val="20"/>
                <w:lang w:val="en-GB" w:bidi="en-GB"/>
              </w:rPr>
              <w:t>Summary of observations</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_Toc38443988 \h </w:instrText>
            </w:r>
            <w:r w:rsidR="0065086B" w:rsidRPr="0065086B">
              <w:rPr>
                <w:webHidden/>
                <w:szCs w:val="20"/>
              </w:rPr>
            </w:r>
            <w:r w:rsidR="0065086B" w:rsidRPr="0065086B">
              <w:rPr>
                <w:webHidden/>
                <w:szCs w:val="20"/>
              </w:rPr>
              <w:fldChar w:fldCharType="separate"/>
            </w:r>
            <w:r w:rsidR="0065086B" w:rsidRPr="0065086B">
              <w:rPr>
                <w:webHidden/>
                <w:szCs w:val="20"/>
              </w:rPr>
              <w:t>5</w:t>
            </w:r>
            <w:r w:rsidR="0065086B" w:rsidRPr="0065086B">
              <w:rPr>
                <w:webHidden/>
                <w:szCs w:val="20"/>
              </w:rPr>
              <w:fldChar w:fldCharType="end"/>
            </w:r>
          </w:hyperlink>
        </w:p>
        <w:p w14:paraId="66B4869F" w14:textId="216177EF" w:rsidR="0065086B" w:rsidRPr="0065086B" w:rsidRDefault="008D336E">
          <w:pPr>
            <w:pStyle w:val="TOC2"/>
            <w:rPr>
              <w:rFonts w:cstheme="minorBidi"/>
              <w:color w:val="auto"/>
              <w:szCs w:val="20"/>
            </w:rPr>
          </w:pPr>
          <w:hyperlink w:anchor="_Toc38443989" w:history="1">
            <w:r w:rsidR="0065086B" w:rsidRPr="0065086B">
              <w:rPr>
                <w:rStyle w:val="Hyperlink"/>
                <w:szCs w:val="20"/>
                <w:lang w:val="en-GB" w:bidi="en-GB"/>
              </w:rPr>
              <w:t>Impact on the CIPC taxonomy</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_Toc38443989 \h </w:instrText>
            </w:r>
            <w:r w:rsidR="0065086B" w:rsidRPr="0065086B">
              <w:rPr>
                <w:webHidden/>
                <w:szCs w:val="20"/>
              </w:rPr>
            </w:r>
            <w:r w:rsidR="0065086B" w:rsidRPr="0065086B">
              <w:rPr>
                <w:webHidden/>
                <w:szCs w:val="20"/>
              </w:rPr>
              <w:fldChar w:fldCharType="separate"/>
            </w:r>
            <w:r w:rsidR="0065086B" w:rsidRPr="0065086B">
              <w:rPr>
                <w:webHidden/>
                <w:szCs w:val="20"/>
              </w:rPr>
              <w:t>5</w:t>
            </w:r>
            <w:r w:rsidR="0065086B" w:rsidRPr="0065086B">
              <w:rPr>
                <w:webHidden/>
                <w:szCs w:val="20"/>
              </w:rPr>
              <w:fldChar w:fldCharType="end"/>
            </w:r>
          </w:hyperlink>
        </w:p>
        <w:p w14:paraId="369D730E" w14:textId="7D18A4EB" w:rsidR="0065086B" w:rsidRPr="0065086B" w:rsidRDefault="008D336E">
          <w:pPr>
            <w:pStyle w:val="TOC3"/>
            <w:tabs>
              <w:tab w:val="right" w:leader="dot" w:pos="9029"/>
            </w:tabs>
            <w:rPr>
              <w:rFonts w:cstheme="minorBidi"/>
              <w:noProof/>
              <w:color w:val="auto"/>
              <w:sz w:val="20"/>
              <w:szCs w:val="20"/>
            </w:rPr>
          </w:pPr>
          <w:hyperlink w:anchor="_Toc38443990" w:history="1">
            <w:r w:rsidR="0065086B" w:rsidRPr="0065086B">
              <w:rPr>
                <w:rStyle w:val="Hyperlink"/>
                <w:noProof/>
                <w:sz w:val="20"/>
                <w:szCs w:val="20"/>
                <w:lang w:bidi="en-GB"/>
              </w:rPr>
              <w:t>IFRS-FULL structures affected by IFRS 2020 updates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_Toc38443990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6</w:t>
            </w:r>
            <w:r w:rsidR="0065086B" w:rsidRPr="0065086B">
              <w:rPr>
                <w:noProof/>
                <w:webHidden/>
                <w:sz w:val="20"/>
                <w:szCs w:val="20"/>
              </w:rPr>
              <w:fldChar w:fldCharType="end"/>
            </w:r>
          </w:hyperlink>
        </w:p>
        <w:p w14:paraId="5153AC23" w14:textId="5DC0C1D2" w:rsidR="0065086B" w:rsidRPr="0065086B" w:rsidRDefault="008D336E">
          <w:pPr>
            <w:pStyle w:val="TOC3"/>
            <w:tabs>
              <w:tab w:val="right" w:leader="dot" w:pos="9029"/>
            </w:tabs>
            <w:rPr>
              <w:rFonts w:cstheme="minorBidi"/>
              <w:noProof/>
              <w:color w:val="auto"/>
              <w:sz w:val="20"/>
              <w:szCs w:val="20"/>
            </w:rPr>
          </w:pPr>
          <w:hyperlink w:anchor="_Toc38443991" w:history="1">
            <w:r w:rsidR="0065086B" w:rsidRPr="0065086B">
              <w:rPr>
                <w:rStyle w:val="Hyperlink"/>
                <w:noProof/>
                <w:sz w:val="20"/>
                <w:szCs w:val="20"/>
                <w:lang w:bidi="en-GB"/>
              </w:rPr>
              <w:t>IFRS-SMEs structures affected by IFRS 2020 updates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_Toc38443991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6</w:t>
            </w:r>
            <w:r w:rsidR="0065086B" w:rsidRPr="0065086B">
              <w:rPr>
                <w:noProof/>
                <w:webHidden/>
                <w:sz w:val="20"/>
                <w:szCs w:val="20"/>
              </w:rPr>
              <w:fldChar w:fldCharType="end"/>
            </w:r>
          </w:hyperlink>
        </w:p>
        <w:p w14:paraId="11FFA292" w14:textId="06FE78CC" w:rsidR="0065086B" w:rsidRPr="0065086B" w:rsidRDefault="008D336E">
          <w:pPr>
            <w:pStyle w:val="TOC3"/>
            <w:tabs>
              <w:tab w:val="right" w:leader="dot" w:pos="9029"/>
            </w:tabs>
            <w:rPr>
              <w:rFonts w:cstheme="minorBidi"/>
              <w:noProof/>
              <w:color w:val="auto"/>
              <w:sz w:val="20"/>
              <w:szCs w:val="20"/>
            </w:rPr>
          </w:pPr>
          <w:hyperlink w:anchor="_Toc38443992" w:history="1">
            <w:r w:rsidR="0065086B" w:rsidRPr="0065086B">
              <w:rPr>
                <w:rStyle w:val="Hyperlink"/>
                <w:noProof/>
                <w:sz w:val="20"/>
                <w:szCs w:val="20"/>
                <w:lang w:bidi="en-GB"/>
              </w:rPr>
              <w:t>IFRS elements with changed labels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_Toc38443992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6</w:t>
            </w:r>
            <w:r w:rsidR="0065086B" w:rsidRPr="0065086B">
              <w:rPr>
                <w:noProof/>
                <w:webHidden/>
                <w:sz w:val="20"/>
                <w:szCs w:val="20"/>
              </w:rPr>
              <w:fldChar w:fldCharType="end"/>
            </w:r>
          </w:hyperlink>
        </w:p>
        <w:p w14:paraId="170C6514" w14:textId="227D84D7" w:rsidR="0065086B" w:rsidRPr="0065086B" w:rsidRDefault="008D336E">
          <w:pPr>
            <w:pStyle w:val="TOC2"/>
            <w:rPr>
              <w:rFonts w:cstheme="minorBidi"/>
              <w:color w:val="auto"/>
              <w:szCs w:val="20"/>
            </w:rPr>
          </w:pPr>
          <w:hyperlink w:anchor="_Toc38443993" w:history="1">
            <w:r w:rsidR="0065086B" w:rsidRPr="0065086B">
              <w:rPr>
                <w:rStyle w:val="Hyperlink"/>
                <w:szCs w:val="20"/>
                <w:lang w:val="en-GB" w:bidi="en-GB"/>
              </w:rPr>
              <w:t>Recommendation</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_Toc38443993 \h </w:instrText>
            </w:r>
            <w:r w:rsidR="0065086B" w:rsidRPr="0065086B">
              <w:rPr>
                <w:webHidden/>
                <w:szCs w:val="20"/>
              </w:rPr>
            </w:r>
            <w:r w:rsidR="0065086B" w:rsidRPr="0065086B">
              <w:rPr>
                <w:webHidden/>
                <w:szCs w:val="20"/>
              </w:rPr>
              <w:fldChar w:fldCharType="separate"/>
            </w:r>
            <w:r w:rsidR="0065086B" w:rsidRPr="0065086B">
              <w:rPr>
                <w:webHidden/>
                <w:szCs w:val="20"/>
              </w:rPr>
              <w:t>8</w:t>
            </w:r>
            <w:r w:rsidR="0065086B" w:rsidRPr="0065086B">
              <w:rPr>
                <w:webHidden/>
                <w:szCs w:val="20"/>
              </w:rPr>
              <w:fldChar w:fldCharType="end"/>
            </w:r>
          </w:hyperlink>
        </w:p>
        <w:p w14:paraId="518E5FEB" w14:textId="0065A7AE" w:rsidR="0065086B" w:rsidRPr="0065086B" w:rsidRDefault="008D336E">
          <w:pPr>
            <w:pStyle w:val="TOC1"/>
            <w:tabs>
              <w:tab w:val="left" w:pos="440"/>
            </w:tabs>
            <w:rPr>
              <w:rFonts w:asciiTheme="minorHAnsi" w:eastAsiaTheme="minorEastAsia" w:hAnsiTheme="minorHAnsi" w:cstheme="minorBidi"/>
              <w:noProof/>
              <w:color w:val="auto"/>
              <w:szCs w:val="20"/>
              <w:lang w:val="en-US" w:eastAsia="en-US" w:bidi="ar-SA"/>
            </w:rPr>
          </w:pPr>
          <w:hyperlink w:anchor="_Toc38443994" w:history="1">
            <w:r w:rsidR="0065086B" w:rsidRPr="0065086B">
              <w:rPr>
                <w:rStyle w:val="Hyperlink"/>
                <w:noProof/>
                <w:szCs w:val="20"/>
              </w:rPr>
              <w:t>II.</w:t>
            </w:r>
            <w:r w:rsidR="0065086B" w:rsidRPr="0065086B">
              <w:rPr>
                <w:rFonts w:asciiTheme="minorHAnsi" w:eastAsiaTheme="minorEastAsia" w:hAnsiTheme="minorHAnsi" w:cstheme="minorBidi"/>
                <w:noProof/>
                <w:color w:val="auto"/>
                <w:szCs w:val="20"/>
                <w:lang w:val="en-US" w:eastAsia="en-US" w:bidi="ar-SA"/>
              </w:rPr>
              <w:tab/>
            </w:r>
            <w:r w:rsidR="0065086B" w:rsidRPr="0065086B">
              <w:rPr>
                <w:rStyle w:val="Hyperlink"/>
                <w:noProof/>
                <w:szCs w:val="20"/>
              </w:rPr>
              <w:t>Gap analysis – GRAP standards</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_Toc38443994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9</w:t>
            </w:r>
            <w:r w:rsidR="0065086B" w:rsidRPr="0065086B">
              <w:rPr>
                <w:noProof/>
                <w:webHidden/>
                <w:szCs w:val="20"/>
              </w:rPr>
              <w:fldChar w:fldCharType="end"/>
            </w:r>
          </w:hyperlink>
        </w:p>
        <w:p w14:paraId="5E02A84A" w14:textId="0CF1927D" w:rsidR="0065086B" w:rsidRPr="0065086B" w:rsidRDefault="008D336E">
          <w:pPr>
            <w:pStyle w:val="TOC2"/>
            <w:rPr>
              <w:rFonts w:cstheme="minorBidi"/>
              <w:color w:val="auto"/>
              <w:szCs w:val="20"/>
            </w:rPr>
          </w:pPr>
          <w:hyperlink w:anchor="_Toc38443995" w:history="1">
            <w:r w:rsidR="0065086B" w:rsidRPr="0065086B">
              <w:rPr>
                <w:rStyle w:val="Hyperlink"/>
                <w:szCs w:val="20"/>
                <w:lang w:val="en-GB" w:bidi="en-GB"/>
              </w:rPr>
              <w:t>Background information</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_Toc38443995 \h </w:instrText>
            </w:r>
            <w:r w:rsidR="0065086B" w:rsidRPr="0065086B">
              <w:rPr>
                <w:webHidden/>
                <w:szCs w:val="20"/>
              </w:rPr>
            </w:r>
            <w:r w:rsidR="0065086B" w:rsidRPr="0065086B">
              <w:rPr>
                <w:webHidden/>
                <w:szCs w:val="20"/>
              </w:rPr>
              <w:fldChar w:fldCharType="separate"/>
            </w:r>
            <w:r w:rsidR="0065086B" w:rsidRPr="0065086B">
              <w:rPr>
                <w:webHidden/>
                <w:szCs w:val="20"/>
              </w:rPr>
              <w:t>9</w:t>
            </w:r>
            <w:r w:rsidR="0065086B" w:rsidRPr="0065086B">
              <w:rPr>
                <w:webHidden/>
                <w:szCs w:val="20"/>
              </w:rPr>
              <w:fldChar w:fldCharType="end"/>
            </w:r>
          </w:hyperlink>
        </w:p>
        <w:p w14:paraId="26FF0AA2" w14:textId="5F42E457" w:rsidR="0065086B" w:rsidRPr="0065086B" w:rsidRDefault="008D336E">
          <w:pPr>
            <w:pStyle w:val="TOC3"/>
            <w:tabs>
              <w:tab w:val="right" w:leader="dot" w:pos="9029"/>
            </w:tabs>
            <w:rPr>
              <w:rFonts w:cstheme="minorBidi"/>
              <w:noProof/>
              <w:color w:val="auto"/>
              <w:sz w:val="20"/>
              <w:szCs w:val="20"/>
            </w:rPr>
          </w:pPr>
          <w:hyperlink w:anchor="_Toc38443996" w:history="1">
            <w:r w:rsidR="0065086B" w:rsidRPr="0065086B">
              <w:rPr>
                <w:rStyle w:val="Hyperlink"/>
                <w:noProof/>
                <w:sz w:val="20"/>
                <w:szCs w:val="20"/>
                <w:lang w:bidi="en-GB"/>
              </w:rPr>
              <w:t>Reporting standards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_Toc38443996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9</w:t>
            </w:r>
            <w:r w:rsidR="0065086B" w:rsidRPr="0065086B">
              <w:rPr>
                <w:noProof/>
                <w:webHidden/>
                <w:sz w:val="20"/>
                <w:szCs w:val="20"/>
              </w:rPr>
              <w:fldChar w:fldCharType="end"/>
            </w:r>
          </w:hyperlink>
        </w:p>
        <w:p w14:paraId="2147A3F9" w14:textId="1461C8A2" w:rsidR="0065086B" w:rsidRPr="0065086B" w:rsidRDefault="008D336E">
          <w:pPr>
            <w:pStyle w:val="TOC3"/>
            <w:tabs>
              <w:tab w:val="right" w:leader="dot" w:pos="9029"/>
            </w:tabs>
            <w:rPr>
              <w:rFonts w:cstheme="minorBidi"/>
              <w:noProof/>
              <w:color w:val="auto"/>
              <w:sz w:val="20"/>
              <w:szCs w:val="20"/>
            </w:rPr>
          </w:pPr>
          <w:hyperlink w:anchor="_Toc38443997" w:history="1">
            <w:r w:rsidR="0065086B" w:rsidRPr="0065086B">
              <w:rPr>
                <w:rStyle w:val="Hyperlink"/>
                <w:noProof/>
                <w:sz w:val="20"/>
                <w:szCs w:val="20"/>
                <w:lang w:bidi="en-GB"/>
              </w:rPr>
              <w:t>Reporting obligation</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_Toc38443997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9</w:t>
            </w:r>
            <w:r w:rsidR="0065086B" w:rsidRPr="0065086B">
              <w:rPr>
                <w:noProof/>
                <w:webHidden/>
                <w:sz w:val="20"/>
                <w:szCs w:val="20"/>
              </w:rPr>
              <w:fldChar w:fldCharType="end"/>
            </w:r>
          </w:hyperlink>
        </w:p>
        <w:p w14:paraId="546A46FF" w14:textId="411A07B8" w:rsidR="0065086B" w:rsidRPr="0065086B" w:rsidRDefault="008D336E">
          <w:pPr>
            <w:pStyle w:val="TOC3"/>
            <w:tabs>
              <w:tab w:val="right" w:leader="dot" w:pos="9029"/>
            </w:tabs>
            <w:rPr>
              <w:rFonts w:cstheme="minorBidi"/>
              <w:noProof/>
              <w:color w:val="auto"/>
              <w:sz w:val="20"/>
              <w:szCs w:val="20"/>
            </w:rPr>
          </w:pPr>
          <w:hyperlink w:anchor="_Toc38443998" w:history="1">
            <w:r w:rsidR="0065086B" w:rsidRPr="0065086B">
              <w:rPr>
                <w:rStyle w:val="Hyperlink"/>
                <w:noProof/>
                <w:sz w:val="20"/>
                <w:szCs w:val="20"/>
                <w:lang w:bidi="en-GB"/>
              </w:rPr>
              <w:t>Stakeholder analysis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_Toc38443998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9</w:t>
            </w:r>
            <w:r w:rsidR="0065086B" w:rsidRPr="0065086B">
              <w:rPr>
                <w:noProof/>
                <w:webHidden/>
                <w:sz w:val="20"/>
                <w:szCs w:val="20"/>
              </w:rPr>
              <w:fldChar w:fldCharType="end"/>
            </w:r>
          </w:hyperlink>
        </w:p>
        <w:p w14:paraId="0C327FAE" w14:textId="0E899756" w:rsidR="0065086B" w:rsidRPr="0065086B" w:rsidRDefault="008D336E">
          <w:pPr>
            <w:pStyle w:val="TOC3"/>
            <w:tabs>
              <w:tab w:val="right" w:leader="dot" w:pos="9029"/>
            </w:tabs>
            <w:rPr>
              <w:rFonts w:cstheme="minorBidi"/>
              <w:noProof/>
              <w:color w:val="auto"/>
              <w:sz w:val="20"/>
              <w:szCs w:val="20"/>
            </w:rPr>
          </w:pPr>
          <w:hyperlink w:anchor="_Toc38443999" w:history="1">
            <w:r w:rsidR="0065086B" w:rsidRPr="0065086B">
              <w:rPr>
                <w:rStyle w:val="Hyperlink"/>
                <w:noProof/>
                <w:sz w:val="20"/>
                <w:szCs w:val="20"/>
                <w:lang w:bidi="en-GB"/>
              </w:rPr>
              <w:t>Stakeholder engagement efforts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_Toc38443999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10</w:t>
            </w:r>
            <w:r w:rsidR="0065086B" w:rsidRPr="0065086B">
              <w:rPr>
                <w:noProof/>
                <w:webHidden/>
                <w:sz w:val="20"/>
                <w:szCs w:val="20"/>
              </w:rPr>
              <w:fldChar w:fldCharType="end"/>
            </w:r>
          </w:hyperlink>
        </w:p>
        <w:p w14:paraId="0858DDED" w14:textId="4C24AB4E" w:rsidR="0065086B" w:rsidRPr="0065086B" w:rsidRDefault="008D336E">
          <w:pPr>
            <w:pStyle w:val="TOC2"/>
            <w:rPr>
              <w:rFonts w:cstheme="minorBidi"/>
              <w:color w:val="auto"/>
              <w:szCs w:val="20"/>
            </w:rPr>
          </w:pPr>
          <w:hyperlink w:anchor="_Toc38444000" w:history="1">
            <w:r w:rsidR="0065086B" w:rsidRPr="0065086B">
              <w:rPr>
                <w:rStyle w:val="Hyperlink"/>
                <w:szCs w:val="20"/>
                <w:lang w:val="en-GB" w:bidi="en-GB"/>
              </w:rPr>
              <w:t>Scope of analysis</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_Toc38444000 \h </w:instrText>
            </w:r>
            <w:r w:rsidR="0065086B" w:rsidRPr="0065086B">
              <w:rPr>
                <w:webHidden/>
                <w:szCs w:val="20"/>
              </w:rPr>
            </w:r>
            <w:r w:rsidR="0065086B" w:rsidRPr="0065086B">
              <w:rPr>
                <w:webHidden/>
                <w:szCs w:val="20"/>
              </w:rPr>
              <w:fldChar w:fldCharType="separate"/>
            </w:r>
            <w:r w:rsidR="0065086B" w:rsidRPr="0065086B">
              <w:rPr>
                <w:webHidden/>
                <w:szCs w:val="20"/>
              </w:rPr>
              <w:t>12</w:t>
            </w:r>
            <w:r w:rsidR="0065086B" w:rsidRPr="0065086B">
              <w:rPr>
                <w:webHidden/>
                <w:szCs w:val="20"/>
              </w:rPr>
              <w:fldChar w:fldCharType="end"/>
            </w:r>
          </w:hyperlink>
        </w:p>
        <w:p w14:paraId="54468AEA" w14:textId="14B3E529" w:rsidR="0065086B" w:rsidRPr="0065086B" w:rsidRDefault="008D336E">
          <w:pPr>
            <w:pStyle w:val="TOC2"/>
            <w:rPr>
              <w:rFonts w:cstheme="minorBidi"/>
              <w:color w:val="auto"/>
              <w:szCs w:val="20"/>
            </w:rPr>
          </w:pPr>
          <w:hyperlink w:anchor="_Toc38444001" w:history="1">
            <w:r w:rsidR="0065086B" w:rsidRPr="0065086B">
              <w:rPr>
                <w:rStyle w:val="Hyperlink"/>
                <w:szCs w:val="20"/>
                <w:lang w:val="en-GB" w:bidi="en-GB"/>
              </w:rPr>
              <w:t>Summary of observations</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_Toc38444001 \h </w:instrText>
            </w:r>
            <w:r w:rsidR="0065086B" w:rsidRPr="0065086B">
              <w:rPr>
                <w:webHidden/>
                <w:szCs w:val="20"/>
              </w:rPr>
            </w:r>
            <w:r w:rsidR="0065086B" w:rsidRPr="0065086B">
              <w:rPr>
                <w:webHidden/>
                <w:szCs w:val="20"/>
              </w:rPr>
              <w:fldChar w:fldCharType="separate"/>
            </w:r>
            <w:r w:rsidR="0065086B" w:rsidRPr="0065086B">
              <w:rPr>
                <w:webHidden/>
                <w:szCs w:val="20"/>
              </w:rPr>
              <w:t>13</w:t>
            </w:r>
            <w:r w:rsidR="0065086B" w:rsidRPr="0065086B">
              <w:rPr>
                <w:webHidden/>
                <w:szCs w:val="20"/>
              </w:rPr>
              <w:fldChar w:fldCharType="end"/>
            </w:r>
          </w:hyperlink>
        </w:p>
        <w:p w14:paraId="314C073A" w14:textId="05B52B81" w:rsidR="0065086B" w:rsidRPr="0065086B" w:rsidRDefault="008D336E">
          <w:pPr>
            <w:pStyle w:val="TOC2"/>
            <w:rPr>
              <w:rFonts w:cstheme="minorBidi"/>
              <w:color w:val="auto"/>
              <w:szCs w:val="20"/>
            </w:rPr>
          </w:pPr>
          <w:hyperlink w:anchor="_Toc38444002" w:history="1">
            <w:r w:rsidR="0065086B" w:rsidRPr="0065086B">
              <w:rPr>
                <w:rStyle w:val="Hyperlink"/>
                <w:szCs w:val="20"/>
                <w:lang w:val="en-GB" w:bidi="en-GB"/>
              </w:rPr>
              <w:t>Methodology</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_Toc38444002 \h </w:instrText>
            </w:r>
            <w:r w:rsidR="0065086B" w:rsidRPr="0065086B">
              <w:rPr>
                <w:webHidden/>
                <w:szCs w:val="20"/>
              </w:rPr>
            </w:r>
            <w:r w:rsidR="0065086B" w:rsidRPr="0065086B">
              <w:rPr>
                <w:webHidden/>
                <w:szCs w:val="20"/>
              </w:rPr>
              <w:fldChar w:fldCharType="separate"/>
            </w:r>
            <w:r w:rsidR="0065086B" w:rsidRPr="0065086B">
              <w:rPr>
                <w:webHidden/>
                <w:szCs w:val="20"/>
              </w:rPr>
              <w:t>14</w:t>
            </w:r>
            <w:r w:rsidR="0065086B" w:rsidRPr="0065086B">
              <w:rPr>
                <w:webHidden/>
                <w:szCs w:val="20"/>
              </w:rPr>
              <w:fldChar w:fldCharType="end"/>
            </w:r>
          </w:hyperlink>
        </w:p>
        <w:p w14:paraId="4CBE1C34" w14:textId="520C16D9" w:rsidR="0065086B" w:rsidRPr="0065086B" w:rsidRDefault="008D336E">
          <w:pPr>
            <w:pStyle w:val="TOC2"/>
            <w:rPr>
              <w:rFonts w:cstheme="minorBidi"/>
              <w:color w:val="auto"/>
              <w:szCs w:val="20"/>
            </w:rPr>
          </w:pPr>
          <w:hyperlink w:anchor="_Toc38444003" w:history="1">
            <w:r w:rsidR="0065086B" w:rsidRPr="0065086B">
              <w:rPr>
                <w:rStyle w:val="Hyperlink"/>
                <w:szCs w:val="20"/>
                <w:lang w:val="en-GB" w:bidi="en-GB"/>
              </w:rPr>
              <w:t>Impact on the CIPC taxonomy</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_Toc38444003 \h </w:instrText>
            </w:r>
            <w:r w:rsidR="0065086B" w:rsidRPr="0065086B">
              <w:rPr>
                <w:webHidden/>
                <w:szCs w:val="20"/>
              </w:rPr>
            </w:r>
            <w:r w:rsidR="0065086B" w:rsidRPr="0065086B">
              <w:rPr>
                <w:webHidden/>
                <w:szCs w:val="20"/>
              </w:rPr>
              <w:fldChar w:fldCharType="separate"/>
            </w:r>
            <w:r w:rsidR="0065086B" w:rsidRPr="0065086B">
              <w:rPr>
                <w:webHidden/>
                <w:szCs w:val="20"/>
              </w:rPr>
              <w:t>15</w:t>
            </w:r>
            <w:r w:rsidR="0065086B" w:rsidRPr="0065086B">
              <w:rPr>
                <w:webHidden/>
                <w:szCs w:val="20"/>
              </w:rPr>
              <w:fldChar w:fldCharType="end"/>
            </w:r>
          </w:hyperlink>
        </w:p>
        <w:p w14:paraId="344CD274" w14:textId="47286974" w:rsidR="0065086B" w:rsidRPr="0065086B" w:rsidRDefault="008D336E">
          <w:pPr>
            <w:pStyle w:val="TOC3"/>
            <w:tabs>
              <w:tab w:val="right" w:leader="dot" w:pos="9029"/>
            </w:tabs>
            <w:rPr>
              <w:rFonts w:cstheme="minorBidi"/>
              <w:noProof/>
              <w:color w:val="auto"/>
              <w:sz w:val="20"/>
              <w:szCs w:val="20"/>
            </w:rPr>
          </w:pPr>
          <w:hyperlink w:anchor="_Toc38444004" w:history="1">
            <w:r w:rsidR="0065086B" w:rsidRPr="0065086B">
              <w:rPr>
                <w:rStyle w:val="Hyperlink"/>
                <w:noProof/>
                <w:sz w:val="20"/>
                <w:szCs w:val="20"/>
                <w:lang w:bidi="en-GB"/>
              </w:rPr>
              <w:t>New elements for tagging of the primary financial statements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_Toc38444004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16</w:t>
            </w:r>
            <w:r w:rsidR="0065086B" w:rsidRPr="0065086B">
              <w:rPr>
                <w:noProof/>
                <w:webHidden/>
                <w:sz w:val="20"/>
                <w:szCs w:val="20"/>
              </w:rPr>
              <w:fldChar w:fldCharType="end"/>
            </w:r>
          </w:hyperlink>
        </w:p>
        <w:p w14:paraId="023284A3" w14:textId="2527A240" w:rsidR="0065086B" w:rsidRPr="0065086B" w:rsidRDefault="008D336E">
          <w:pPr>
            <w:pStyle w:val="TOC3"/>
            <w:tabs>
              <w:tab w:val="right" w:leader="dot" w:pos="9029"/>
            </w:tabs>
            <w:rPr>
              <w:rFonts w:cstheme="minorBidi"/>
              <w:noProof/>
              <w:color w:val="auto"/>
              <w:sz w:val="20"/>
              <w:szCs w:val="20"/>
            </w:rPr>
          </w:pPr>
          <w:hyperlink w:anchor="_Toc38444005" w:history="1">
            <w:r w:rsidR="0065086B" w:rsidRPr="0065086B">
              <w:rPr>
                <w:rStyle w:val="Hyperlink"/>
                <w:noProof/>
                <w:sz w:val="20"/>
                <w:szCs w:val="20"/>
                <w:lang w:bidi="en-GB"/>
              </w:rPr>
              <w:t>New elements for tagging of the notes and explanatory disclosures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_Toc38444005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20</w:t>
            </w:r>
            <w:r w:rsidR="0065086B" w:rsidRPr="0065086B">
              <w:rPr>
                <w:noProof/>
                <w:webHidden/>
                <w:sz w:val="20"/>
                <w:szCs w:val="20"/>
              </w:rPr>
              <w:fldChar w:fldCharType="end"/>
            </w:r>
          </w:hyperlink>
        </w:p>
        <w:p w14:paraId="6717022E" w14:textId="3B6345A4" w:rsidR="0065086B" w:rsidRPr="0065086B" w:rsidRDefault="008D336E">
          <w:pPr>
            <w:pStyle w:val="TOC3"/>
            <w:tabs>
              <w:tab w:val="right" w:leader="dot" w:pos="9029"/>
            </w:tabs>
            <w:rPr>
              <w:rFonts w:cstheme="minorBidi"/>
              <w:noProof/>
              <w:color w:val="auto"/>
              <w:sz w:val="20"/>
              <w:szCs w:val="20"/>
            </w:rPr>
          </w:pPr>
          <w:hyperlink w:anchor="_Toc38444006" w:history="1">
            <w:r w:rsidR="0065086B" w:rsidRPr="0065086B">
              <w:rPr>
                <w:rStyle w:val="Hyperlink"/>
                <w:noProof/>
                <w:sz w:val="20"/>
                <w:szCs w:val="20"/>
                <w:lang w:bidi="en-GB"/>
              </w:rPr>
              <w:t>New elements for tagging of the accounting policies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_Toc38444006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21</w:t>
            </w:r>
            <w:r w:rsidR="0065086B" w:rsidRPr="0065086B">
              <w:rPr>
                <w:noProof/>
                <w:webHidden/>
                <w:sz w:val="20"/>
                <w:szCs w:val="20"/>
              </w:rPr>
              <w:fldChar w:fldCharType="end"/>
            </w:r>
          </w:hyperlink>
        </w:p>
        <w:p w14:paraId="78BB9BEA" w14:textId="18EA162D" w:rsidR="0065086B" w:rsidRPr="0065086B" w:rsidRDefault="008D336E">
          <w:pPr>
            <w:pStyle w:val="TOC3"/>
            <w:tabs>
              <w:tab w:val="right" w:leader="dot" w:pos="9029"/>
            </w:tabs>
            <w:rPr>
              <w:rFonts w:cstheme="minorBidi"/>
              <w:noProof/>
              <w:color w:val="auto"/>
              <w:sz w:val="20"/>
              <w:szCs w:val="20"/>
            </w:rPr>
          </w:pPr>
          <w:hyperlink w:anchor="_Toc38444007" w:history="1">
            <w:r w:rsidR="0065086B" w:rsidRPr="0065086B">
              <w:rPr>
                <w:rStyle w:val="Hyperlink"/>
                <w:noProof/>
                <w:sz w:val="20"/>
                <w:szCs w:val="20"/>
                <w:lang w:bidi="en-GB"/>
              </w:rPr>
              <w:t>Other considerations</w:t>
            </w:r>
            <w:r w:rsidR="0065086B" w:rsidRPr="0065086B">
              <w:rPr>
                <w:noProof/>
                <w:webHidden/>
                <w:sz w:val="20"/>
                <w:szCs w:val="20"/>
              </w:rPr>
              <w:tab/>
            </w:r>
            <w:r w:rsidR="0065086B" w:rsidRPr="0065086B">
              <w:rPr>
                <w:noProof/>
                <w:webHidden/>
                <w:sz w:val="20"/>
                <w:szCs w:val="20"/>
              </w:rPr>
              <w:fldChar w:fldCharType="begin"/>
            </w:r>
            <w:r w:rsidR="0065086B" w:rsidRPr="0065086B">
              <w:rPr>
                <w:noProof/>
                <w:webHidden/>
                <w:sz w:val="20"/>
                <w:szCs w:val="20"/>
              </w:rPr>
              <w:instrText xml:space="preserve"> PAGEREF _Toc38444007 \h </w:instrText>
            </w:r>
            <w:r w:rsidR="0065086B" w:rsidRPr="0065086B">
              <w:rPr>
                <w:noProof/>
                <w:webHidden/>
                <w:sz w:val="20"/>
                <w:szCs w:val="20"/>
              </w:rPr>
            </w:r>
            <w:r w:rsidR="0065086B" w:rsidRPr="0065086B">
              <w:rPr>
                <w:noProof/>
                <w:webHidden/>
                <w:sz w:val="20"/>
                <w:szCs w:val="20"/>
              </w:rPr>
              <w:fldChar w:fldCharType="separate"/>
            </w:r>
            <w:r w:rsidR="0065086B" w:rsidRPr="0065086B">
              <w:rPr>
                <w:noProof/>
                <w:webHidden/>
                <w:sz w:val="20"/>
                <w:szCs w:val="20"/>
              </w:rPr>
              <w:t>22</w:t>
            </w:r>
            <w:r w:rsidR="0065086B" w:rsidRPr="0065086B">
              <w:rPr>
                <w:noProof/>
                <w:webHidden/>
                <w:sz w:val="20"/>
                <w:szCs w:val="20"/>
              </w:rPr>
              <w:fldChar w:fldCharType="end"/>
            </w:r>
          </w:hyperlink>
        </w:p>
        <w:p w14:paraId="505964DB" w14:textId="6CA1B48B" w:rsidR="0065086B" w:rsidRPr="0065086B" w:rsidRDefault="008D336E">
          <w:pPr>
            <w:pStyle w:val="TOC2"/>
            <w:rPr>
              <w:rFonts w:cstheme="minorBidi"/>
              <w:color w:val="auto"/>
              <w:szCs w:val="20"/>
            </w:rPr>
          </w:pPr>
          <w:hyperlink w:anchor="_Toc38444008" w:history="1">
            <w:r w:rsidR="0065086B" w:rsidRPr="0065086B">
              <w:rPr>
                <w:rStyle w:val="Hyperlink"/>
                <w:szCs w:val="20"/>
                <w:lang w:val="en-GB" w:bidi="en-GB"/>
              </w:rPr>
              <w:t>Recommendation</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_Toc38444008 \h </w:instrText>
            </w:r>
            <w:r w:rsidR="0065086B" w:rsidRPr="0065086B">
              <w:rPr>
                <w:webHidden/>
                <w:szCs w:val="20"/>
              </w:rPr>
            </w:r>
            <w:r w:rsidR="0065086B" w:rsidRPr="0065086B">
              <w:rPr>
                <w:webHidden/>
                <w:szCs w:val="20"/>
              </w:rPr>
              <w:fldChar w:fldCharType="separate"/>
            </w:r>
            <w:r w:rsidR="0065086B" w:rsidRPr="0065086B">
              <w:rPr>
                <w:webHidden/>
                <w:szCs w:val="20"/>
              </w:rPr>
              <w:t>23</w:t>
            </w:r>
            <w:r w:rsidR="0065086B" w:rsidRPr="0065086B">
              <w:rPr>
                <w:webHidden/>
                <w:szCs w:val="20"/>
              </w:rPr>
              <w:fldChar w:fldCharType="end"/>
            </w:r>
          </w:hyperlink>
        </w:p>
        <w:p w14:paraId="107F0159" w14:textId="56FEEABF"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4009" w:history="1">
            <w:r w:rsidR="0065086B" w:rsidRPr="0065086B">
              <w:rPr>
                <w:rStyle w:val="Hyperlink"/>
                <w:noProof/>
                <w:szCs w:val="20"/>
              </w:rPr>
              <w:t>Next steps</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_Toc38444009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23</w:t>
            </w:r>
            <w:r w:rsidR="0065086B" w:rsidRPr="0065086B">
              <w:rPr>
                <w:noProof/>
                <w:webHidden/>
                <w:szCs w:val="20"/>
              </w:rPr>
              <w:fldChar w:fldCharType="end"/>
            </w:r>
          </w:hyperlink>
        </w:p>
        <w:p w14:paraId="73637A5C" w14:textId="0032D2DB" w:rsidR="0065086B" w:rsidRPr="0065086B" w:rsidRDefault="008D336E">
          <w:pPr>
            <w:pStyle w:val="TOC2"/>
            <w:rPr>
              <w:rFonts w:cstheme="minorBidi"/>
              <w:color w:val="auto"/>
              <w:szCs w:val="20"/>
            </w:rPr>
          </w:pPr>
          <w:hyperlink w:anchor="_Toc38444010" w:history="1">
            <w:r w:rsidR="0065086B" w:rsidRPr="0065086B">
              <w:rPr>
                <w:rStyle w:val="Hyperlink"/>
                <w:szCs w:val="20"/>
                <w:lang w:val="en-GB" w:bidi="en-GB"/>
              </w:rPr>
              <w:t>Action plan</w:t>
            </w:r>
            <w:r w:rsidR="0065086B" w:rsidRPr="0065086B">
              <w:rPr>
                <w:webHidden/>
                <w:szCs w:val="20"/>
              </w:rPr>
              <w:tab/>
            </w:r>
            <w:r w:rsidR="0065086B" w:rsidRPr="0065086B">
              <w:rPr>
                <w:webHidden/>
                <w:szCs w:val="20"/>
              </w:rPr>
              <w:fldChar w:fldCharType="begin"/>
            </w:r>
            <w:r w:rsidR="0065086B" w:rsidRPr="0065086B">
              <w:rPr>
                <w:webHidden/>
                <w:szCs w:val="20"/>
              </w:rPr>
              <w:instrText xml:space="preserve"> PAGEREF _Toc38444010 \h </w:instrText>
            </w:r>
            <w:r w:rsidR="0065086B" w:rsidRPr="0065086B">
              <w:rPr>
                <w:webHidden/>
                <w:szCs w:val="20"/>
              </w:rPr>
            </w:r>
            <w:r w:rsidR="0065086B" w:rsidRPr="0065086B">
              <w:rPr>
                <w:webHidden/>
                <w:szCs w:val="20"/>
              </w:rPr>
              <w:fldChar w:fldCharType="separate"/>
            </w:r>
            <w:r w:rsidR="0065086B" w:rsidRPr="0065086B">
              <w:rPr>
                <w:webHidden/>
                <w:szCs w:val="20"/>
              </w:rPr>
              <w:t>23</w:t>
            </w:r>
            <w:r w:rsidR="0065086B" w:rsidRPr="0065086B">
              <w:rPr>
                <w:webHidden/>
                <w:szCs w:val="20"/>
              </w:rPr>
              <w:fldChar w:fldCharType="end"/>
            </w:r>
          </w:hyperlink>
        </w:p>
        <w:p w14:paraId="4A5A231E" w14:textId="1D1876FD"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4011" w:history="1">
            <w:r w:rsidR="0065086B" w:rsidRPr="0065086B">
              <w:rPr>
                <w:rStyle w:val="Hyperlink"/>
                <w:noProof/>
                <w:szCs w:val="20"/>
              </w:rPr>
              <w:t>Appendix A – IFRS taxonomy 2020 versioning report</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_Toc38444011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24</w:t>
            </w:r>
            <w:r w:rsidR="0065086B" w:rsidRPr="0065086B">
              <w:rPr>
                <w:noProof/>
                <w:webHidden/>
                <w:szCs w:val="20"/>
              </w:rPr>
              <w:fldChar w:fldCharType="end"/>
            </w:r>
          </w:hyperlink>
        </w:p>
        <w:p w14:paraId="7F020DF0" w14:textId="4F8D26ED"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4012" w:history="1">
            <w:r w:rsidR="0065086B" w:rsidRPr="0065086B">
              <w:rPr>
                <w:rStyle w:val="Hyperlink"/>
                <w:noProof/>
                <w:szCs w:val="20"/>
              </w:rPr>
              <w:t>Appendix B – Proposed GRAP structures to be included in CIPC taxonomy 2020</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_Toc38444012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24</w:t>
            </w:r>
            <w:r w:rsidR="0065086B" w:rsidRPr="0065086B">
              <w:rPr>
                <w:noProof/>
                <w:webHidden/>
                <w:szCs w:val="20"/>
              </w:rPr>
              <w:fldChar w:fldCharType="end"/>
            </w:r>
          </w:hyperlink>
        </w:p>
        <w:p w14:paraId="0CDD9A70" w14:textId="1DC8DA41" w:rsidR="0065086B" w:rsidRPr="0065086B" w:rsidRDefault="008D336E">
          <w:pPr>
            <w:pStyle w:val="TOC1"/>
            <w:rPr>
              <w:rFonts w:asciiTheme="minorHAnsi" w:eastAsiaTheme="minorEastAsia" w:hAnsiTheme="minorHAnsi" w:cstheme="minorBidi"/>
              <w:noProof/>
              <w:color w:val="auto"/>
              <w:szCs w:val="20"/>
              <w:lang w:val="en-US" w:eastAsia="en-US" w:bidi="ar-SA"/>
            </w:rPr>
          </w:pPr>
          <w:hyperlink w:anchor="_Toc38444013" w:history="1">
            <w:r w:rsidR="0065086B" w:rsidRPr="0065086B">
              <w:rPr>
                <w:rStyle w:val="Hyperlink"/>
                <w:noProof/>
                <w:szCs w:val="20"/>
              </w:rPr>
              <w:t>Appendix C – CIPC 2020 taxonomy development action plan</w:t>
            </w:r>
            <w:r w:rsidR="0065086B" w:rsidRPr="0065086B">
              <w:rPr>
                <w:noProof/>
                <w:webHidden/>
                <w:szCs w:val="20"/>
              </w:rPr>
              <w:tab/>
            </w:r>
            <w:r w:rsidR="0065086B" w:rsidRPr="0065086B">
              <w:rPr>
                <w:noProof/>
                <w:webHidden/>
                <w:szCs w:val="20"/>
              </w:rPr>
              <w:fldChar w:fldCharType="begin"/>
            </w:r>
            <w:r w:rsidR="0065086B" w:rsidRPr="0065086B">
              <w:rPr>
                <w:noProof/>
                <w:webHidden/>
                <w:szCs w:val="20"/>
              </w:rPr>
              <w:instrText xml:space="preserve"> PAGEREF _Toc38444013 \h </w:instrText>
            </w:r>
            <w:r w:rsidR="0065086B" w:rsidRPr="0065086B">
              <w:rPr>
                <w:noProof/>
                <w:webHidden/>
                <w:szCs w:val="20"/>
              </w:rPr>
            </w:r>
            <w:r w:rsidR="0065086B" w:rsidRPr="0065086B">
              <w:rPr>
                <w:noProof/>
                <w:webHidden/>
                <w:szCs w:val="20"/>
              </w:rPr>
              <w:fldChar w:fldCharType="separate"/>
            </w:r>
            <w:r w:rsidR="0065086B" w:rsidRPr="0065086B">
              <w:rPr>
                <w:noProof/>
                <w:webHidden/>
                <w:szCs w:val="20"/>
              </w:rPr>
              <w:t>24</w:t>
            </w:r>
            <w:r w:rsidR="0065086B" w:rsidRPr="0065086B">
              <w:rPr>
                <w:noProof/>
                <w:webHidden/>
                <w:szCs w:val="20"/>
              </w:rPr>
              <w:fldChar w:fldCharType="end"/>
            </w:r>
          </w:hyperlink>
        </w:p>
        <w:p w14:paraId="5D0C03CB" w14:textId="7811FD83" w:rsidR="00D802E8" w:rsidRPr="002B73A5" w:rsidRDefault="00AD1C88" w:rsidP="00926575">
          <w:pPr>
            <w:pStyle w:val="indexlevel1"/>
            <w:rPr>
              <w:lang w:val="en-GB"/>
            </w:rPr>
          </w:pPr>
          <w:r w:rsidRPr="00293DB6">
            <w:rPr>
              <w:rFonts w:asciiTheme="minorHAnsi" w:hAnsiTheme="minorHAnsi" w:cstheme="minorHAnsi"/>
              <w:color w:val="auto"/>
              <w:szCs w:val="20"/>
              <w:lang w:val="en-GB"/>
            </w:rPr>
            <w:fldChar w:fldCharType="end"/>
          </w:r>
        </w:p>
      </w:sdtContent>
    </w:sdt>
    <w:p w14:paraId="30FA6281" w14:textId="77777777" w:rsidR="0024363C" w:rsidRPr="002B73A5" w:rsidRDefault="0024363C" w:rsidP="00694397">
      <w:r w:rsidRPr="002B73A5">
        <w:br w:type="page"/>
      </w:r>
    </w:p>
    <w:p w14:paraId="670CE335" w14:textId="77777777" w:rsidR="00D13D5F" w:rsidRDefault="00D13D5F" w:rsidP="00D13D5F">
      <w:pPr>
        <w:pStyle w:val="MainTitel"/>
        <w:rPr>
          <w:lang w:val="en-GB"/>
        </w:rPr>
      </w:pPr>
      <w:bookmarkStart w:id="1" w:name="_Toc508876749"/>
      <w:bookmarkStart w:id="2" w:name="_Toc38443983"/>
      <w:r w:rsidRPr="002B73A5">
        <w:rPr>
          <w:lang w:val="en-GB"/>
        </w:rPr>
        <w:lastRenderedPageBreak/>
        <w:t>List of appendices</w:t>
      </w:r>
      <w:bookmarkStart w:id="3" w:name="_Toc508876750"/>
      <w:bookmarkStart w:id="4" w:name="_Toc508876751"/>
      <w:bookmarkEnd w:id="1"/>
      <w:bookmarkEnd w:id="2"/>
    </w:p>
    <w:p w14:paraId="035F7606" w14:textId="40EC7D72" w:rsidR="00D13D5F" w:rsidRPr="00A96421" w:rsidRDefault="00D13D5F" w:rsidP="00D13D5F">
      <w:pPr>
        <w:pStyle w:val="MainBodyText"/>
        <w:spacing w:before="0" w:after="240"/>
        <w:rPr>
          <w:lang w:val="en-US"/>
        </w:rPr>
      </w:pPr>
      <w:r>
        <w:rPr>
          <w:lang w:val="en-US"/>
        </w:rPr>
        <w:t>Appendix A – IFRS taxonomy 2020 versioning report</w:t>
      </w:r>
      <w:r>
        <w:rPr>
          <w:lang w:val="en-US"/>
        </w:rPr>
        <w:br/>
        <w:t>Appendix B – Proposed GRAP structures to be included in CIPC taxonomy 2020</w:t>
      </w:r>
      <w:r w:rsidR="0065086B">
        <w:rPr>
          <w:lang w:val="en-US"/>
        </w:rPr>
        <w:br/>
        <w:t xml:space="preserve">Appendix C - </w:t>
      </w:r>
      <w:r w:rsidR="0065086B">
        <w:rPr>
          <w:lang w:val="en-GB"/>
        </w:rPr>
        <w:t>CIPC 2020 taxonomy development action plan</w:t>
      </w:r>
    </w:p>
    <w:p w14:paraId="44D41CF8" w14:textId="77777777" w:rsidR="00D13D5F" w:rsidRPr="002B73A5" w:rsidRDefault="00D13D5F" w:rsidP="00D13D5F">
      <w:pPr>
        <w:pStyle w:val="MainTitel"/>
        <w:rPr>
          <w:lang w:val="en-GB"/>
        </w:rPr>
      </w:pPr>
      <w:bookmarkStart w:id="5" w:name="_Toc38443984"/>
      <w:r w:rsidRPr="002B73A5">
        <w:rPr>
          <w:lang w:val="en-GB"/>
        </w:rPr>
        <w:t>About this document</w:t>
      </w:r>
      <w:bookmarkEnd w:id="3"/>
      <w:bookmarkEnd w:id="5"/>
    </w:p>
    <w:p w14:paraId="18682A04" w14:textId="1D3DA5A8" w:rsidR="00D13D5F" w:rsidRPr="002B73A5" w:rsidRDefault="00D13D5F" w:rsidP="00D13D5F">
      <w:pPr>
        <w:pStyle w:val="MainBodyText"/>
        <w:ind w:right="39"/>
        <w:jc w:val="both"/>
        <w:rPr>
          <w:lang w:val="en-GB"/>
        </w:rPr>
      </w:pPr>
      <w:r w:rsidRPr="00BE5786">
        <w:rPr>
          <w:lang w:val="en-GB"/>
        </w:rPr>
        <w:t xml:space="preserve">This document presents the outcome of gap analysis conducted on </w:t>
      </w:r>
      <w:r w:rsidRPr="00A15606">
        <w:rPr>
          <w:lang w:val="en-GB"/>
        </w:rPr>
        <w:t xml:space="preserve">the CIPC XBRL </w:t>
      </w:r>
      <w:r>
        <w:rPr>
          <w:lang w:val="en-GB"/>
        </w:rPr>
        <w:t>t</w:t>
      </w:r>
      <w:r w:rsidRPr="00A15606">
        <w:rPr>
          <w:lang w:val="en-GB"/>
        </w:rPr>
        <w:t>axonomy 201</w:t>
      </w:r>
      <w:r w:rsidR="00A13808">
        <w:rPr>
          <w:lang w:val="en-GB"/>
        </w:rPr>
        <w:t>9</w:t>
      </w:r>
      <w:r w:rsidRPr="00BE5786">
        <w:rPr>
          <w:lang w:val="en-GB"/>
        </w:rPr>
        <w:t xml:space="preserve"> as </w:t>
      </w:r>
      <w:r>
        <w:rPr>
          <w:lang w:val="en-GB"/>
        </w:rPr>
        <w:t>developed</w:t>
      </w:r>
      <w:r w:rsidRPr="00BE5786">
        <w:rPr>
          <w:lang w:val="en-GB"/>
        </w:rPr>
        <w:t xml:space="preserve"> by the Companies and Intellectual Property Commission</w:t>
      </w:r>
      <w:r>
        <w:rPr>
          <w:lang w:val="en-GB"/>
        </w:rPr>
        <w:t xml:space="preserve"> (CIPC)</w:t>
      </w:r>
      <w:r w:rsidRPr="00BE5786">
        <w:rPr>
          <w:lang w:val="en-GB"/>
        </w:rPr>
        <w:t>, to identify potential areas for taxonomy improvements in terms of the scope of information requirements covered and the technical application of the XBRL standard.</w:t>
      </w:r>
      <w:r w:rsidRPr="002B73A5">
        <w:rPr>
          <w:lang w:val="en-GB"/>
        </w:rPr>
        <w:t xml:space="preserve"> </w:t>
      </w:r>
    </w:p>
    <w:p w14:paraId="6F209FB6" w14:textId="77777777" w:rsidR="00D13D5F" w:rsidRPr="009D5451" w:rsidRDefault="00D13D5F" w:rsidP="00D13D5F">
      <w:pPr>
        <w:pStyle w:val="MainBodyText"/>
        <w:ind w:right="39"/>
        <w:jc w:val="both"/>
        <w:rPr>
          <w:bCs/>
          <w:lang w:val="en-GB"/>
        </w:rPr>
      </w:pPr>
      <w:r w:rsidRPr="002B73A5">
        <w:rPr>
          <w:lang w:val="en-GB"/>
        </w:rPr>
        <w:t xml:space="preserve">The document was created by Business Reporting – Advisory Group as part of CIPC Contract No.: </w:t>
      </w:r>
      <w:r w:rsidRPr="008F07B1">
        <w:rPr>
          <w:lang w:val="en-GB"/>
        </w:rPr>
        <w:t>CIPC Tender 0</w:t>
      </w:r>
      <w:r w:rsidRPr="008F07B1">
        <w:rPr>
          <w:bCs/>
          <w:lang w:val="en-GB"/>
        </w:rPr>
        <w:t>6</w:t>
      </w:r>
      <w:r w:rsidRPr="008F07B1">
        <w:rPr>
          <w:lang w:val="en-GB"/>
        </w:rPr>
        <w:t>/201</w:t>
      </w:r>
      <w:r w:rsidRPr="008F07B1">
        <w:rPr>
          <w:bCs/>
          <w:lang w:val="en-GB"/>
        </w:rPr>
        <w:t>7</w:t>
      </w:r>
      <w:r w:rsidRPr="008F07B1">
        <w:rPr>
          <w:lang w:val="en-GB"/>
        </w:rPr>
        <w:t>/201</w:t>
      </w:r>
      <w:r w:rsidRPr="008F07B1">
        <w:rPr>
          <w:bCs/>
          <w:lang w:val="en-GB"/>
        </w:rPr>
        <w:t>8</w:t>
      </w:r>
      <w:r w:rsidRPr="002B73A5">
        <w:rPr>
          <w:lang w:val="en-GB"/>
        </w:rPr>
        <w:t xml:space="preserve"> and w</w:t>
      </w:r>
      <w:r w:rsidRPr="002B73A5">
        <w:rPr>
          <w:bCs/>
          <w:lang w:val="en-GB"/>
        </w:rPr>
        <w:t xml:space="preserve">ill be </w:t>
      </w:r>
      <w:r w:rsidRPr="002B73A5">
        <w:rPr>
          <w:lang w:val="en-GB"/>
        </w:rPr>
        <w:t xml:space="preserve">subject to review by the </w:t>
      </w:r>
      <w:r w:rsidRPr="005A669A">
        <w:rPr>
          <w:lang w:val="en-GB"/>
        </w:rPr>
        <w:t xml:space="preserve">CIPC XBRL project team and representatives of </w:t>
      </w:r>
      <w:r w:rsidRPr="005A669A">
        <w:rPr>
          <w:bCs/>
          <w:lang w:val="en-GB"/>
        </w:rPr>
        <w:t>various professional bodies in South Africa</w:t>
      </w:r>
      <w:r>
        <w:rPr>
          <w:bCs/>
          <w:lang w:val="en-GB"/>
        </w:rPr>
        <w:t>.</w:t>
      </w:r>
    </w:p>
    <w:p w14:paraId="519BF52A" w14:textId="338527E5" w:rsidR="00D13D5F" w:rsidRPr="009D5451" w:rsidRDefault="00D13D5F" w:rsidP="00D13D5F">
      <w:pPr>
        <w:pStyle w:val="MainBodyText"/>
        <w:ind w:right="39"/>
        <w:jc w:val="both"/>
        <w:rPr>
          <w:bCs/>
          <w:lang w:val="en-GB"/>
        </w:rPr>
      </w:pPr>
      <w:r w:rsidRPr="009D5451">
        <w:rPr>
          <w:bCs/>
          <w:lang w:val="en-GB"/>
        </w:rPr>
        <w:t xml:space="preserve">The </w:t>
      </w:r>
      <w:r>
        <w:rPr>
          <w:bCs/>
          <w:lang w:val="en-GB"/>
        </w:rPr>
        <w:t>first</w:t>
      </w:r>
      <w:r w:rsidRPr="009D5451">
        <w:rPr>
          <w:bCs/>
          <w:lang w:val="en-GB"/>
        </w:rPr>
        <w:t xml:space="preserve"> chapter </w:t>
      </w:r>
      <w:r>
        <w:rPr>
          <w:bCs/>
          <w:lang w:val="en-GB"/>
        </w:rPr>
        <w:t>presents an overview of differences between the International Financial Reporting Standards (IFRS) taxonomy 20</w:t>
      </w:r>
      <w:r w:rsidR="00A13808">
        <w:rPr>
          <w:bCs/>
          <w:lang w:val="en-GB"/>
        </w:rPr>
        <w:t>20</w:t>
      </w:r>
      <w:r>
        <w:rPr>
          <w:bCs/>
          <w:lang w:val="en-GB"/>
        </w:rPr>
        <w:t xml:space="preserve"> and the current CIPC taxonomy 201</w:t>
      </w:r>
      <w:r w:rsidR="00A13808">
        <w:rPr>
          <w:bCs/>
          <w:lang w:val="en-GB"/>
        </w:rPr>
        <w:t>9</w:t>
      </w:r>
      <w:r>
        <w:rPr>
          <w:bCs/>
          <w:lang w:val="en-GB"/>
        </w:rPr>
        <w:t xml:space="preserve">, </w:t>
      </w:r>
      <w:r w:rsidRPr="009D5451">
        <w:rPr>
          <w:bCs/>
          <w:lang w:val="en-GB"/>
        </w:rPr>
        <w:t xml:space="preserve">their impact on the CIPC structures and recommended steps to be taken by the CIPC in their future releases of the taxonomy. </w:t>
      </w:r>
      <w:r>
        <w:rPr>
          <w:bCs/>
          <w:lang w:val="en-GB"/>
        </w:rPr>
        <w:t>It includes in its scope both the IFRS-full as well as IFRS for SMEs taxonomies.</w:t>
      </w:r>
    </w:p>
    <w:p w14:paraId="67192366" w14:textId="77777777" w:rsidR="00D13D5F" w:rsidRPr="009D5451" w:rsidRDefault="00D13D5F" w:rsidP="00D13D5F">
      <w:pPr>
        <w:pStyle w:val="MainBodyText"/>
        <w:ind w:right="39"/>
        <w:jc w:val="both"/>
        <w:rPr>
          <w:bCs/>
          <w:lang w:val="en-GB"/>
        </w:rPr>
      </w:pPr>
      <w:r w:rsidRPr="009D5451">
        <w:rPr>
          <w:bCs/>
          <w:lang w:val="en-GB"/>
        </w:rPr>
        <w:t xml:space="preserve">The </w:t>
      </w:r>
      <w:r>
        <w:rPr>
          <w:bCs/>
          <w:lang w:val="en-GB"/>
        </w:rPr>
        <w:t>second</w:t>
      </w:r>
      <w:r w:rsidRPr="009D5451">
        <w:rPr>
          <w:bCs/>
          <w:lang w:val="en-GB"/>
        </w:rPr>
        <w:t xml:space="preserve"> chapter </w:t>
      </w:r>
      <w:r>
        <w:rPr>
          <w:bCs/>
          <w:lang w:val="en-GB"/>
        </w:rPr>
        <w:t xml:space="preserve">presents a summary of findings in the analysis of the Generally Recognised Accounting Practice (GRAP) and its potential impact on the structures of the CIPC taxonomy to facilitate XBRL reporting for selected companies in South Africa. </w:t>
      </w:r>
    </w:p>
    <w:bookmarkEnd w:id="4"/>
    <w:p w14:paraId="2154209B" w14:textId="77777777" w:rsidR="00D13D5F" w:rsidRDefault="00D13D5F">
      <w:pPr>
        <w:rPr>
          <w:rFonts w:ascii="Open Sans Semibold" w:hAnsi="Open Sans Semibold" w:cs="Open Sans Semibold"/>
          <w:bCs/>
          <w:color w:val="3369A9"/>
          <w:sz w:val="26"/>
          <w:szCs w:val="26"/>
        </w:rPr>
      </w:pPr>
      <w:r>
        <w:br w:type="page"/>
      </w:r>
    </w:p>
    <w:p w14:paraId="4E1F3803" w14:textId="6B7F3C6B" w:rsidR="00DF5315" w:rsidRDefault="00DF5315" w:rsidP="00DF5315">
      <w:pPr>
        <w:pStyle w:val="MainTitel"/>
        <w:spacing w:line="276" w:lineRule="auto"/>
        <w:jc w:val="both"/>
        <w:rPr>
          <w:lang w:val="en-GB"/>
        </w:rPr>
      </w:pPr>
      <w:bookmarkStart w:id="6" w:name="_Toc38443985"/>
      <w:bookmarkStart w:id="7" w:name="_Toc508876753"/>
      <w:r>
        <w:rPr>
          <w:lang w:val="en-GB"/>
        </w:rPr>
        <w:lastRenderedPageBreak/>
        <w:t>Context of the project</w:t>
      </w:r>
      <w:bookmarkEnd w:id="6"/>
    </w:p>
    <w:p w14:paraId="64E44A2E" w14:textId="77777777" w:rsidR="00646645" w:rsidRDefault="00646645" w:rsidP="00926B86">
      <w:pPr>
        <w:pStyle w:val="MainBodyText"/>
        <w:ind w:right="129"/>
        <w:jc w:val="both"/>
        <w:rPr>
          <w:lang w:val="en-GB"/>
        </w:rPr>
      </w:pPr>
      <w:r>
        <w:rPr>
          <w:lang w:val="en-GB"/>
        </w:rPr>
        <w:t>In early</w:t>
      </w:r>
      <w:r w:rsidRPr="00962DEB">
        <w:rPr>
          <w:lang w:val="en-GB"/>
        </w:rPr>
        <w:t xml:space="preserve"> 2016</w:t>
      </w:r>
      <w:r>
        <w:rPr>
          <w:lang w:val="en-GB"/>
        </w:rPr>
        <w:t>, the CIPC has launched an official p</w:t>
      </w:r>
      <w:r w:rsidRPr="00962DEB">
        <w:rPr>
          <w:lang w:val="en-GB"/>
        </w:rPr>
        <w:t xml:space="preserve">rogramme </w:t>
      </w:r>
      <w:r>
        <w:rPr>
          <w:lang w:val="en-GB"/>
        </w:rPr>
        <w:t>for the electronic exchange of standardized financial reporting information in South Africa</w:t>
      </w:r>
      <w:r w:rsidRPr="00962DEB">
        <w:rPr>
          <w:lang w:val="en-GB"/>
        </w:rPr>
        <w:t xml:space="preserve">. The </w:t>
      </w:r>
      <w:r>
        <w:rPr>
          <w:lang w:val="en-GB"/>
        </w:rPr>
        <w:t>p</w:t>
      </w:r>
      <w:r w:rsidRPr="00962DEB">
        <w:rPr>
          <w:lang w:val="en-GB"/>
        </w:rPr>
        <w:t xml:space="preserve">rogramme </w:t>
      </w:r>
      <w:r>
        <w:rPr>
          <w:lang w:val="en-GB"/>
        </w:rPr>
        <w:t>included, among others,</w:t>
      </w:r>
      <w:r w:rsidRPr="00962DEB">
        <w:rPr>
          <w:lang w:val="en-GB"/>
        </w:rPr>
        <w:t xml:space="preserve"> design, development and implementation of a</w:t>
      </w:r>
      <w:r>
        <w:rPr>
          <w:lang w:val="en-GB"/>
        </w:rPr>
        <w:t>n</w:t>
      </w:r>
      <w:r w:rsidRPr="00962DEB">
        <w:rPr>
          <w:lang w:val="en-GB"/>
        </w:rPr>
        <w:t xml:space="preserve"> XBRL </w:t>
      </w:r>
      <w:r>
        <w:rPr>
          <w:lang w:val="en-GB"/>
        </w:rPr>
        <w:t>r</w:t>
      </w:r>
      <w:r w:rsidRPr="00962DEB">
        <w:rPr>
          <w:lang w:val="en-GB"/>
        </w:rPr>
        <w:t xml:space="preserve">eporting </w:t>
      </w:r>
      <w:r>
        <w:rPr>
          <w:lang w:val="en-GB"/>
        </w:rPr>
        <w:t>p</w:t>
      </w:r>
      <w:r w:rsidRPr="00962DEB">
        <w:rPr>
          <w:lang w:val="en-GB"/>
        </w:rPr>
        <w:t xml:space="preserve">latform to be utilized by client companies as </w:t>
      </w:r>
      <w:r>
        <w:rPr>
          <w:lang w:val="en-GB"/>
        </w:rPr>
        <w:t xml:space="preserve">a </w:t>
      </w:r>
      <w:r w:rsidRPr="00962DEB">
        <w:rPr>
          <w:lang w:val="en-GB"/>
        </w:rPr>
        <w:t>mechanism for submission of annual financial statements through XBRL.</w:t>
      </w:r>
      <w:r>
        <w:rPr>
          <w:lang w:val="en-GB"/>
        </w:rPr>
        <w:t xml:space="preserve"> </w:t>
      </w:r>
    </w:p>
    <w:p w14:paraId="24FEA92B" w14:textId="77777777" w:rsidR="00646645" w:rsidRDefault="00646645" w:rsidP="00926B86">
      <w:pPr>
        <w:pStyle w:val="MainBodyText"/>
        <w:ind w:right="129"/>
        <w:jc w:val="both"/>
        <w:rPr>
          <w:lang w:val="en-GB"/>
        </w:rPr>
      </w:pPr>
      <w:r>
        <w:rPr>
          <w:lang w:val="en-GB"/>
        </w:rPr>
        <w:t xml:space="preserve">As a first step towards successful implementation of the XBRL standard, the CIPC has developed and published the annual CIPC taxonomy and the corresponding data model based on the resources made available by the IASB, namely the IFRS taxonomy 2016. Prior to the publication of the taxonomy project deliverables, both the data model and the taxonomy were subject to open consultation with the relevant stakeholders in South Africa. Feedback received during the consultation stage was evaluated and incorporated in the produced outputs, ensuring their quality and compliance with the applicable standards. </w:t>
      </w:r>
    </w:p>
    <w:p w14:paraId="58ACA405" w14:textId="369DBC73" w:rsidR="00646645" w:rsidRDefault="002078B7" w:rsidP="00926B86">
      <w:pPr>
        <w:pStyle w:val="MainBodyText"/>
        <w:ind w:right="129"/>
        <w:jc w:val="both"/>
        <w:rPr>
          <w:lang w:val="en-GB"/>
        </w:rPr>
      </w:pPr>
      <w:r>
        <w:rPr>
          <w:lang w:val="en-GB"/>
        </w:rPr>
        <w:t>In the following</w:t>
      </w:r>
      <w:r w:rsidR="00646645">
        <w:rPr>
          <w:lang w:val="en-GB"/>
        </w:rPr>
        <w:t xml:space="preserve"> year, the CIPC has appointed a software service provider to design, develop and implement the XBRL reporting platform which was successfully delivered in late 2017. In order to test the functionality of both the CIPC’s upload-portal as well as the client-side software used by selected companies, in February 2018 the CIPC initiated the XBRL pilot phase. After a four-months evaluation period, the pilot proved conclusively that the CIPC had a well-developed capability to receive AFS data via iXBRL standard, and that the client-side software needed by companies to produce their outputs was fully compliant with the requirements of the CIPC. The XBRL platform was officially deployed on 1 July 2018. </w:t>
      </w:r>
    </w:p>
    <w:p w14:paraId="08C4C44D" w14:textId="77777777" w:rsidR="00E37CEE" w:rsidRDefault="000A0523" w:rsidP="000A0523">
      <w:pPr>
        <w:pStyle w:val="MainBodyText"/>
        <w:ind w:right="129"/>
        <w:jc w:val="both"/>
        <w:rPr>
          <w:lang w:val="en-GB"/>
        </w:rPr>
      </w:pPr>
      <w:r w:rsidRPr="000A0523">
        <w:rPr>
          <w:lang w:val="en-GB"/>
        </w:rPr>
        <w:t>The Companies Act and its Regulations mandates CIPC to monitor the patterns of compliance with the Companies Act</w:t>
      </w:r>
      <w:r>
        <w:rPr>
          <w:lang w:val="en-GB"/>
        </w:rPr>
        <w:t xml:space="preserve"> as well as </w:t>
      </w:r>
      <w:r w:rsidRPr="000A0523">
        <w:rPr>
          <w:lang w:val="en-GB"/>
        </w:rPr>
        <w:t>compliance with International Financial Reporting Standards and related standards</w:t>
      </w:r>
      <w:r>
        <w:rPr>
          <w:lang w:val="en-GB"/>
        </w:rPr>
        <w:t xml:space="preserve">. </w:t>
      </w:r>
    </w:p>
    <w:p w14:paraId="0F8C2061" w14:textId="475FCDEE" w:rsidR="007222B9" w:rsidRDefault="00BC793E" w:rsidP="00406159">
      <w:pPr>
        <w:pStyle w:val="MainBodyText"/>
        <w:ind w:right="129"/>
        <w:jc w:val="both"/>
        <w:rPr>
          <w:lang w:val="en-GB"/>
        </w:rPr>
      </w:pPr>
      <w:r>
        <w:rPr>
          <w:lang w:val="en-GB"/>
        </w:rPr>
        <w:t xml:space="preserve">As part of the mandate imposed on the CIPC by </w:t>
      </w:r>
      <w:r w:rsidR="000103A7">
        <w:rPr>
          <w:lang w:val="en-GB"/>
        </w:rPr>
        <w:t>t</w:t>
      </w:r>
      <w:r>
        <w:rPr>
          <w:lang w:val="en-GB"/>
        </w:rPr>
        <w:t xml:space="preserve">he Companies Act and its </w:t>
      </w:r>
      <w:r w:rsidR="00CB4567">
        <w:rPr>
          <w:lang w:val="en-GB"/>
        </w:rPr>
        <w:t>R</w:t>
      </w:r>
      <w:r>
        <w:rPr>
          <w:lang w:val="en-GB"/>
        </w:rPr>
        <w:t>egulation</w:t>
      </w:r>
      <w:r w:rsidR="00CB4567">
        <w:rPr>
          <w:lang w:val="en-GB"/>
        </w:rPr>
        <w:t>s</w:t>
      </w:r>
      <w:r>
        <w:rPr>
          <w:lang w:val="en-GB"/>
        </w:rPr>
        <w:t>, The Com</w:t>
      </w:r>
      <w:r w:rsidR="00CB4567">
        <w:rPr>
          <w:lang w:val="en-GB"/>
        </w:rPr>
        <w:t xml:space="preserve">mission is required to monitor the compliance with the Act, as well as compliance with </w:t>
      </w:r>
      <w:r w:rsidR="00CB4567" w:rsidRPr="000A0523">
        <w:rPr>
          <w:lang w:val="en-GB"/>
        </w:rPr>
        <w:t>International Financial Reporting Standards and related standards</w:t>
      </w:r>
      <w:r w:rsidR="00CB4567">
        <w:rPr>
          <w:lang w:val="en-GB"/>
        </w:rPr>
        <w:t>.</w:t>
      </w:r>
      <w:r w:rsidR="006D3AD6">
        <w:rPr>
          <w:lang w:val="en-GB"/>
        </w:rPr>
        <w:t xml:space="preserve"> </w:t>
      </w:r>
      <w:r w:rsidR="000A0523" w:rsidRPr="000A0523">
        <w:rPr>
          <w:lang w:val="en-GB"/>
        </w:rPr>
        <w:t xml:space="preserve">To achieve </w:t>
      </w:r>
      <w:r w:rsidR="006D3AD6">
        <w:rPr>
          <w:lang w:val="en-GB"/>
        </w:rPr>
        <w:t>its</w:t>
      </w:r>
      <w:r w:rsidR="000A0523" w:rsidRPr="000A0523">
        <w:rPr>
          <w:lang w:val="en-GB"/>
        </w:rPr>
        <w:t xml:space="preserve"> mandate</w:t>
      </w:r>
      <w:r w:rsidR="006D3AD6">
        <w:rPr>
          <w:lang w:val="en-GB"/>
        </w:rPr>
        <w:t xml:space="preserve">, CIPC </w:t>
      </w:r>
      <w:r w:rsidR="00E058B2">
        <w:rPr>
          <w:lang w:val="en-GB"/>
        </w:rPr>
        <w:t xml:space="preserve">needs to regularly update its XBRL taxonomies </w:t>
      </w:r>
      <w:r w:rsidR="00E34DA7">
        <w:rPr>
          <w:lang w:val="en-GB"/>
        </w:rPr>
        <w:t xml:space="preserve">to </w:t>
      </w:r>
      <w:r w:rsidR="00E058B2">
        <w:rPr>
          <w:lang w:val="en-GB"/>
        </w:rPr>
        <w:t>ensure</w:t>
      </w:r>
      <w:r w:rsidR="00406159">
        <w:rPr>
          <w:lang w:val="en-GB"/>
        </w:rPr>
        <w:t xml:space="preserve"> companies subject to reporting to the CIPC are using</w:t>
      </w:r>
      <w:r w:rsidR="00E34DA7">
        <w:rPr>
          <w:lang w:val="en-GB"/>
        </w:rPr>
        <w:t xml:space="preserve"> the most up to date, relevant and approved for use standards</w:t>
      </w:r>
      <w:r w:rsidR="00406159">
        <w:rPr>
          <w:lang w:val="en-GB"/>
        </w:rPr>
        <w:t>. Starting from 201</w:t>
      </w:r>
      <w:r w:rsidR="007222B9">
        <w:rPr>
          <w:lang w:val="en-GB"/>
        </w:rPr>
        <w:t xml:space="preserve">8, The </w:t>
      </w:r>
      <w:r w:rsidR="00646645">
        <w:rPr>
          <w:lang w:val="en-GB"/>
        </w:rPr>
        <w:t xml:space="preserve">CIPC commenced </w:t>
      </w:r>
      <w:r w:rsidR="00F26002">
        <w:rPr>
          <w:lang w:val="en-GB"/>
        </w:rPr>
        <w:t>yearly</w:t>
      </w:r>
      <w:r w:rsidR="008368B8">
        <w:rPr>
          <w:lang w:val="en-GB"/>
        </w:rPr>
        <w:t xml:space="preserve"> </w:t>
      </w:r>
      <w:r w:rsidR="00646645">
        <w:rPr>
          <w:lang w:val="en-GB"/>
        </w:rPr>
        <w:t>gap analysis activities to assess the possibilities of updating the CIPC taxonomy in terms of information scope covered by existing taxonomy structures, as well as its compliance with the latest IFRS standards as published by the IASB</w:t>
      </w:r>
      <w:r w:rsidR="007222B9">
        <w:rPr>
          <w:lang w:val="en-GB"/>
        </w:rPr>
        <w:t xml:space="preserve"> and other </w:t>
      </w:r>
      <w:r w:rsidR="00435BD0">
        <w:rPr>
          <w:lang w:val="en-GB"/>
        </w:rPr>
        <w:t xml:space="preserve">standards that are applicable in South Africa and are required to fulfil the obligations of the Companies Act by the companies (e.g. </w:t>
      </w:r>
      <w:r w:rsidR="00435BD0" w:rsidRPr="00435BD0">
        <w:rPr>
          <w:lang w:val="en-GB"/>
        </w:rPr>
        <w:t>Generally Recognised Accounting Practice</w:t>
      </w:r>
      <w:r w:rsidR="00435BD0">
        <w:rPr>
          <w:lang w:val="en-GB"/>
        </w:rPr>
        <w:t xml:space="preserve">). </w:t>
      </w:r>
    </w:p>
    <w:p w14:paraId="08F5FA82" w14:textId="19304877" w:rsidR="007222B9" w:rsidRDefault="00C679D1" w:rsidP="00406159">
      <w:pPr>
        <w:pStyle w:val="MainBodyText"/>
        <w:ind w:right="129"/>
        <w:jc w:val="both"/>
        <w:rPr>
          <w:lang w:val="en-GB"/>
        </w:rPr>
      </w:pPr>
      <w:r>
        <w:rPr>
          <w:lang w:val="en-GB"/>
        </w:rPr>
        <w:t>The gap analysis conducted by</w:t>
      </w:r>
      <w:r w:rsidR="00862A82">
        <w:rPr>
          <w:lang w:val="en-GB"/>
        </w:rPr>
        <w:t xml:space="preserve"> the</w:t>
      </w:r>
      <w:r>
        <w:rPr>
          <w:lang w:val="en-GB"/>
        </w:rPr>
        <w:t xml:space="preserve"> CIPC </w:t>
      </w:r>
      <w:r w:rsidR="00710265">
        <w:rPr>
          <w:lang w:val="en-GB"/>
        </w:rPr>
        <w:t>is</w:t>
      </w:r>
      <w:r>
        <w:rPr>
          <w:lang w:val="en-GB"/>
        </w:rPr>
        <w:t xml:space="preserve"> subject to review and discussions of the professional bodies in South Africa</w:t>
      </w:r>
      <w:r w:rsidR="00E25704">
        <w:rPr>
          <w:lang w:val="en-GB"/>
        </w:rPr>
        <w:t>, as well as market participants who are directly or indirectly affected by the XBRL mandate,</w:t>
      </w:r>
      <w:r>
        <w:rPr>
          <w:lang w:val="en-GB"/>
        </w:rPr>
        <w:t xml:space="preserve"> </w:t>
      </w:r>
      <w:r w:rsidR="00197251">
        <w:rPr>
          <w:lang w:val="en-GB"/>
        </w:rPr>
        <w:t>to ensure</w:t>
      </w:r>
      <w:r w:rsidR="00E25704">
        <w:rPr>
          <w:lang w:val="en-GB"/>
        </w:rPr>
        <w:t xml:space="preserve"> high</w:t>
      </w:r>
      <w:r w:rsidR="00197251">
        <w:rPr>
          <w:lang w:val="en-GB"/>
        </w:rPr>
        <w:t xml:space="preserve"> </w:t>
      </w:r>
      <w:r w:rsidR="003D7594">
        <w:rPr>
          <w:lang w:val="en-GB"/>
        </w:rPr>
        <w:t>quality and relevance of the proposed updates to the CIPC taxonomy</w:t>
      </w:r>
      <w:r w:rsidR="00E25704">
        <w:rPr>
          <w:lang w:val="en-GB"/>
        </w:rPr>
        <w:t xml:space="preserve">. </w:t>
      </w:r>
    </w:p>
    <w:p w14:paraId="0B3DC0B2" w14:textId="3C268B39" w:rsidR="006D644A" w:rsidRDefault="006D644A">
      <w:pPr>
        <w:rPr>
          <w:rFonts w:ascii="Open Sans Semibold" w:hAnsi="Open Sans Semibold" w:cs="Open Sans Semibold"/>
          <w:bCs/>
          <w:color w:val="3369A9"/>
          <w:sz w:val="26"/>
          <w:szCs w:val="26"/>
        </w:rPr>
      </w:pPr>
      <w:r>
        <w:br w:type="page"/>
      </w:r>
    </w:p>
    <w:p w14:paraId="7F62E023" w14:textId="252D18DA" w:rsidR="00D13D5F" w:rsidRDefault="00D13D5F" w:rsidP="00D13D5F">
      <w:pPr>
        <w:pStyle w:val="MainTitel"/>
        <w:numPr>
          <w:ilvl w:val="0"/>
          <w:numId w:val="29"/>
        </w:numPr>
        <w:spacing w:line="276" w:lineRule="auto"/>
        <w:ind w:left="360" w:hanging="243"/>
        <w:jc w:val="both"/>
        <w:rPr>
          <w:lang w:val="en-GB"/>
        </w:rPr>
      </w:pPr>
      <w:bookmarkStart w:id="8" w:name="_Toc38443986"/>
      <w:r>
        <w:rPr>
          <w:lang w:val="en-GB"/>
        </w:rPr>
        <w:lastRenderedPageBreak/>
        <w:t>Gap analysis – I</w:t>
      </w:r>
      <w:r w:rsidRPr="002B73A5">
        <w:rPr>
          <w:lang w:val="en-GB"/>
        </w:rPr>
        <w:t xml:space="preserve">FRS </w:t>
      </w:r>
      <w:r>
        <w:rPr>
          <w:lang w:val="en-GB"/>
        </w:rPr>
        <w:t>t</w:t>
      </w:r>
      <w:r w:rsidRPr="002B73A5">
        <w:rPr>
          <w:lang w:val="en-GB"/>
        </w:rPr>
        <w:t>axonomy</w:t>
      </w:r>
      <w:bookmarkEnd w:id="7"/>
      <w:r>
        <w:rPr>
          <w:lang w:val="en-GB"/>
        </w:rPr>
        <w:t xml:space="preserve"> </w:t>
      </w:r>
      <w:r w:rsidR="00B20D71">
        <w:rPr>
          <w:lang w:val="en-GB"/>
        </w:rPr>
        <w:t>2020</w:t>
      </w:r>
      <w:bookmarkEnd w:id="8"/>
    </w:p>
    <w:p w14:paraId="0F3D9F25" w14:textId="6A46E873" w:rsidR="00D13D5F" w:rsidRDefault="00D13D5F" w:rsidP="00D13D5F">
      <w:pPr>
        <w:pStyle w:val="Heading2"/>
        <w:rPr>
          <w:lang w:val="en-GB"/>
        </w:rPr>
      </w:pPr>
      <w:bookmarkStart w:id="9" w:name="_Toc38443987"/>
      <w:r>
        <w:rPr>
          <w:lang w:val="en-GB"/>
        </w:rPr>
        <w:t>Scope of analysis</w:t>
      </w:r>
      <w:bookmarkEnd w:id="9"/>
    </w:p>
    <w:p w14:paraId="4A0F0ECE" w14:textId="57749A47" w:rsidR="00D13D5F" w:rsidRPr="002B73A5" w:rsidRDefault="00D13D5F" w:rsidP="00D13D5F">
      <w:pPr>
        <w:pStyle w:val="MainBodyText"/>
        <w:ind w:right="129"/>
        <w:jc w:val="both"/>
        <w:rPr>
          <w:lang w:val="en-GB"/>
        </w:rPr>
      </w:pPr>
      <w:r w:rsidRPr="004D17F8">
        <w:rPr>
          <w:lang w:val="en-GB"/>
        </w:rPr>
        <w:t xml:space="preserve">For the purposes of this gap analysis, </w:t>
      </w:r>
      <w:r w:rsidRPr="00574E2E">
        <w:rPr>
          <w:lang w:val="en-GB"/>
        </w:rPr>
        <w:t xml:space="preserve">the CIPC XBRL </w:t>
      </w:r>
      <w:r>
        <w:rPr>
          <w:lang w:val="en-GB"/>
        </w:rPr>
        <w:t>t</w:t>
      </w:r>
      <w:r w:rsidRPr="00574E2E">
        <w:rPr>
          <w:lang w:val="en-GB"/>
        </w:rPr>
        <w:t>axonomy 201</w:t>
      </w:r>
      <w:r>
        <w:rPr>
          <w:lang w:val="en-GB"/>
        </w:rPr>
        <w:t>9</w:t>
      </w:r>
      <w:r w:rsidRPr="00A15606">
        <w:rPr>
          <w:lang w:val="en-GB"/>
        </w:rPr>
        <w:t xml:space="preserve"> was compared with the IFRS</w:t>
      </w:r>
      <w:r w:rsidRPr="004D17F8">
        <w:rPr>
          <w:lang w:val="en-GB"/>
        </w:rPr>
        <w:t xml:space="preserve"> XBRL </w:t>
      </w:r>
      <w:r>
        <w:rPr>
          <w:lang w:val="en-GB"/>
        </w:rPr>
        <w:t>t</w:t>
      </w:r>
      <w:r w:rsidRPr="004D17F8">
        <w:rPr>
          <w:lang w:val="en-GB"/>
        </w:rPr>
        <w:t>axonomy 20</w:t>
      </w:r>
      <w:r>
        <w:rPr>
          <w:lang w:val="en-GB"/>
        </w:rPr>
        <w:t>20</w:t>
      </w:r>
      <w:r w:rsidRPr="004D17F8">
        <w:rPr>
          <w:lang w:val="en-GB"/>
        </w:rPr>
        <w:t xml:space="preserve">, as published by the IFRS Foundation on </w:t>
      </w:r>
      <w:r>
        <w:rPr>
          <w:lang w:val="en-GB"/>
        </w:rPr>
        <w:t>16</w:t>
      </w:r>
      <w:r w:rsidRPr="004D17F8">
        <w:rPr>
          <w:lang w:val="en-GB"/>
        </w:rPr>
        <w:t xml:space="preserve"> March 20</w:t>
      </w:r>
      <w:r>
        <w:rPr>
          <w:lang w:val="en-GB"/>
        </w:rPr>
        <w:t>20</w:t>
      </w:r>
      <w:r w:rsidR="004C1F07">
        <w:rPr>
          <w:rStyle w:val="FootnoteReference"/>
          <w:lang w:val="en-GB"/>
        </w:rPr>
        <w:footnoteReference w:id="2"/>
      </w:r>
      <w:r w:rsidRPr="004D17F8">
        <w:rPr>
          <w:lang w:val="en-GB"/>
        </w:rPr>
        <w:t>.</w:t>
      </w:r>
      <w:r w:rsidRPr="002B73A5">
        <w:rPr>
          <w:lang w:val="en-GB"/>
        </w:rPr>
        <w:t xml:space="preserve"> </w:t>
      </w:r>
    </w:p>
    <w:p w14:paraId="3EB7CFCD" w14:textId="6DD7E26B" w:rsidR="00D13D5F" w:rsidRDefault="00D13D5F" w:rsidP="00D13D5F">
      <w:pPr>
        <w:pStyle w:val="MainBodyText"/>
        <w:ind w:right="129"/>
        <w:jc w:val="both"/>
        <w:rPr>
          <w:lang w:val="en-GB"/>
        </w:rPr>
      </w:pPr>
      <w:r w:rsidRPr="005A4C13">
        <w:rPr>
          <w:lang w:val="en-GB"/>
        </w:rPr>
        <w:t xml:space="preserve">The versioning report published by the IFRS Foundation with the release of the IFRS </w:t>
      </w:r>
      <w:r>
        <w:rPr>
          <w:lang w:val="en-GB"/>
        </w:rPr>
        <w:t>t</w:t>
      </w:r>
      <w:r w:rsidRPr="005A4C13">
        <w:rPr>
          <w:lang w:val="en-GB"/>
        </w:rPr>
        <w:t>axonomy 20</w:t>
      </w:r>
      <w:r w:rsidR="00B20D71">
        <w:rPr>
          <w:lang w:val="en-GB"/>
        </w:rPr>
        <w:t>20</w:t>
      </w:r>
      <w:r w:rsidRPr="005A4C13">
        <w:rPr>
          <w:lang w:val="en-GB"/>
        </w:rPr>
        <w:t xml:space="preserve"> was used as a basis for identification of all changes applied in the IFRS </w:t>
      </w:r>
      <w:r>
        <w:rPr>
          <w:lang w:val="en-GB"/>
        </w:rPr>
        <w:t>t</w:t>
      </w:r>
      <w:r w:rsidRPr="005A4C13">
        <w:rPr>
          <w:lang w:val="en-GB"/>
        </w:rPr>
        <w:t xml:space="preserve">axonomy as compared to its </w:t>
      </w:r>
      <w:r w:rsidRPr="00574E2E">
        <w:rPr>
          <w:lang w:val="en-GB"/>
        </w:rPr>
        <w:t>previous, 20</w:t>
      </w:r>
      <w:r w:rsidR="00B20D71">
        <w:rPr>
          <w:lang w:val="en-GB"/>
        </w:rPr>
        <w:t>19</w:t>
      </w:r>
      <w:r>
        <w:rPr>
          <w:lang w:val="en-GB"/>
        </w:rPr>
        <w:t xml:space="preserve"> </w:t>
      </w:r>
      <w:r w:rsidRPr="00574E2E">
        <w:rPr>
          <w:lang w:val="en-GB"/>
        </w:rPr>
        <w:t xml:space="preserve">release. </w:t>
      </w:r>
      <w:r w:rsidRPr="00B94D66">
        <w:rPr>
          <w:lang w:val="en-GB"/>
        </w:rPr>
        <w:t>Moreover, as CIPC is following the XBRL SA Standard Architecture and Go</w:t>
      </w:r>
      <w:r w:rsidRPr="00CD02C9">
        <w:rPr>
          <w:lang w:val="en-GB"/>
        </w:rPr>
        <w:t>vernance Framework, technical aspects (e.g. taxonomy architecture; modularization in files) were not investigated, and the comparison was made only on the information requirements’ level.</w:t>
      </w:r>
    </w:p>
    <w:p w14:paraId="2CABB295" w14:textId="77777777" w:rsidR="00D13D5F" w:rsidRPr="00CD02C9" w:rsidRDefault="00D13D5F" w:rsidP="00D13D5F">
      <w:pPr>
        <w:pStyle w:val="MainBodyText"/>
        <w:ind w:right="129"/>
        <w:jc w:val="both"/>
        <w:rPr>
          <w:lang w:val="en-GB"/>
        </w:rPr>
      </w:pPr>
      <w:r w:rsidRPr="007C532D">
        <w:rPr>
          <w:lang w:val="en-GB"/>
        </w:rPr>
        <w:t xml:space="preserve">The sections below present the outcomes of the analysis, in particular the list of all changes made between the last two IFRS </w:t>
      </w:r>
      <w:r>
        <w:rPr>
          <w:lang w:val="en-GB"/>
        </w:rPr>
        <w:t>t</w:t>
      </w:r>
      <w:r w:rsidRPr="007C532D">
        <w:rPr>
          <w:lang w:val="en-GB"/>
        </w:rPr>
        <w:t>axonomy annual releases in the context of CIPC.</w:t>
      </w:r>
    </w:p>
    <w:p w14:paraId="51EEC011" w14:textId="77777777" w:rsidR="00D13D5F" w:rsidRPr="00A47C77" w:rsidRDefault="00D13D5F" w:rsidP="00D13D5F">
      <w:pPr>
        <w:pStyle w:val="Secondtitle"/>
        <w:ind w:left="0"/>
        <w:jc w:val="both"/>
        <w:rPr>
          <w:highlight w:val="yellow"/>
          <w:lang w:val="en-GB"/>
        </w:rPr>
      </w:pPr>
    </w:p>
    <w:p w14:paraId="4F4B2005" w14:textId="77777777" w:rsidR="00D13D5F" w:rsidRPr="002C6F4C" w:rsidRDefault="00D13D5F" w:rsidP="00D13D5F">
      <w:pPr>
        <w:pStyle w:val="Heading2"/>
        <w:jc w:val="both"/>
        <w:rPr>
          <w:lang w:val="en-GB"/>
        </w:rPr>
      </w:pPr>
      <w:bookmarkStart w:id="10" w:name="_Toc38443988"/>
      <w:r>
        <w:rPr>
          <w:lang w:val="en-GB"/>
        </w:rPr>
        <w:t>Summary of observations</w:t>
      </w:r>
      <w:bookmarkEnd w:id="10"/>
    </w:p>
    <w:p w14:paraId="3F3A339A" w14:textId="0C7741C1" w:rsidR="00B20D71" w:rsidRPr="00391895" w:rsidRDefault="00B20D71" w:rsidP="00B20D71">
      <w:pPr>
        <w:pStyle w:val="MainBodyText"/>
        <w:ind w:right="132"/>
        <w:jc w:val="both"/>
        <w:rPr>
          <w:lang w:val="en-GB"/>
        </w:rPr>
      </w:pPr>
      <w:bookmarkStart w:id="11" w:name="_Hlk37113967"/>
      <w:r w:rsidRPr="00AD3719">
        <w:rPr>
          <w:lang w:val="en-GB"/>
        </w:rPr>
        <w:t>With</w:t>
      </w:r>
      <w:r>
        <w:rPr>
          <w:lang w:val="en-GB"/>
        </w:rPr>
        <w:t xml:space="preserve"> the 2020 release of the IFRS taxonomy changes resulting </w:t>
      </w:r>
      <w:r w:rsidR="00CC177C">
        <w:rPr>
          <w:lang w:val="en-GB"/>
        </w:rPr>
        <w:t>from</w:t>
      </w:r>
      <w:r>
        <w:rPr>
          <w:lang w:val="en-GB"/>
        </w:rPr>
        <w:t xml:space="preserve"> the Interest Rate Benchmark Reform (Amendments to IFRS 9, IAS 39 and IFRS 7) were included. Total of 6 elements were added in order to enable better understanding of how the uncertainty arising from interest rate benchmark reform affects an entity’s hedging relationship. Moreover, some changes regarding documentation labels were included to present clear and most up to date interpretation of the affected elements. </w:t>
      </w:r>
    </w:p>
    <w:bookmarkEnd w:id="11"/>
    <w:p w14:paraId="36DA65CD" w14:textId="77777777" w:rsidR="00B20D71" w:rsidRPr="00270DCD" w:rsidRDefault="00B20D71" w:rsidP="00B20D71">
      <w:pPr>
        <w:pStyle w:val="MainBodyText"/>
        <w:ind w:right="132"/>
        <w:jc w:val="both"/>
        <w:rPr>
          <w:lang w:val="en-GB"/>
        </w:rPr>
      </w:pPr>
      <w:r w:rsidRPr="00AD3719">
        <w:rPr>
          <w:lang w:val="en-GB"/>
        </w:rPr>
        <w:t>The table below presents the summary of changes in number of elements between versions of the Full IFRS module of the IFRS taxonomy 2019 and 2020:</w:t>
      </w:r>
    </w:p>
    <w:p w14:paraId="5738984A" w14:textId="77777777" w:rsidR="00D13D5F" w:rsidRDefault="00D13D5F" w:rsidP="00D13D5F">
      <w:pPr>
        <w:pStyle w:val="Secondtitle"/>
        <w:ind w:hanging="120"/>
        <w:rPr>
          <w:lang w:val="en-GB"/>
        </w:rPr>
      </w:pPr>
    </w:p>
    <w:tbl>
      <w:tblPr>
        <w:tblW w:w="8807"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72"/>
        <w:gridCol w:w="1080"/>
        <w:gridCol w:w="1620"/>
        <w:gridCol w:w="1535"/>
      </w:tblGrid>
      <w:tr w:rsidR="00D13D5F" w14:paraId="6D17F1FF" w14:textId="77777777" w:rsidTr="00D13D5F">
        <w:trPr>
          <w:trHeight w:val="542"/>
        </w:trPr>
        <w:tc>
          <w:tcPr>
            <w:tcW w:w="4572" w:type="dxa"/>
            <w:tcBorders>
              <w:top w:val="nil"/>
              <w:left w:val="nil"/>
              <w:bottom w:val="nil"/>
              <w:right w:val="nil"/>
            </w:tcBorders>
            <w:shd w:val="clear" w:color="auto" w:fill="2B6AA7"/>
            <w:hideMark/>
          </w:tcPr>
          <w:p w14:paraId="31374499" w14:textId="77777777" w:rsidR="00D13D5F" w:rsidRPr="002C6F4C" w:rsidRDefault="00D13D5F" w:rsidP="00D13D5F">
            <w:pPr>
              <w:pStyle w:val="TableParagraph"/>
              <w:spacing w:before="120"/>
              <w:ind w:left="508" w:right="499" w:hanging="120"/>
              <w:rPr>
                <w:rFonts w:asciiTheme="minorHAnsi" w:hAnsiTheme="minorHAnsi" w:cstheme="minorHAnsi"/>
                <w:sz w:val="18"/>
              </w:rPr>
            </w:pPr>
            <w:r w:rsidRPr="002C6F4C">
              <w:rPr>
                <w:rFonts w:asciiTheme="minorHAnsi" w:hAnsiTheme="minorHAnsi" w:cstheme="minorHAnsi"/>
                <w:color w:val="FFFFFF"/>
                <w:sz w:val="18"/>
              </w:rPr>
              <w:t>Number of taxonomy elements</w:t>
            </w:r>
          </w:p>
        </w:tc>
        <w:tc>
          <w:tcPr>
            <w:tcW w:w="1080" w:type="dxa"/>
            <w:tcBorders>
              <w:top w:val="nil"/>
              <w:left w:val="nil"/>
              <w:bottom w:val="nil"/>
              <w:right w:val="nil"/>
            </w:tcBorders>
            <w:shd w:val="clear" w:color="auto" w:fill="2B6AA7"/>
            <w:hideMark/>
          </w:tcPr>
          <w:p w14:paraId="304F62C5" w14:textId="0E6CDC71" w:rsidR="00D13D5F" w:rsidRPr="002C6F4C" w:rsidRDefault="00D13D5F" w:rsidP="00D13D5F">
            <w:pPr>
              <w:pStyle w:val="TableParagraph"/>
              <w:spacing w:before="120"/>
              <w:ind w:left="-3" w:right="90" w:firstLine="3"/>
              <w:jc w:val="center"/>
              <w:rPr>
                <w:rFonts w:asciiTheme="minorHAnsi" w:hAnsiTheme="minorHAnsi" w:cstheme="minorHAnsi"/>
                <w:sz w:val="18"/>
              </w:rPr>
            </w:pPr>
            <w:r w:rsidRPr="002C6F4C">
              <w:rPr>
                <w:rFonts w:asciiTheme="minorHAnsi" w:hAnsiTheme="minorHAnsi" w:cstheme="minorHAnsi"/>
                <w:color w:val="FFFFFF"/>
                <w:sz w:val="18"/>
              </w:rPr>
              <w:t xml:space="preserve">IFRS </w:t>
            </w:r>
            <w:r>
              <w:rPr>
                <w:rFonts w:asciiTheme="minorHAnsi" w:hAnsiTheme="minorHAnsi" w:cstheme="minorHAnsi"/>
                <w:color w:val="FFFFFF"/>
                <w:sz w:val="18"/>
              </w:rPr>
              <w:t>201</w:t>
            </w:r>
            <w:r w:rsidR="00B20D71">
              <w:rPr>
                <w:rFonts w:asciiTheme="minorHAnsi" w:hAnsiTheme="minorHAnsi" w:cstheme="minorHAnsi"/>
                <w:color w:val="FFFFFF"/>
                <w:sz w:val="18"/>
              </w:rPr>
              <w:t>9</w:t>
            </w:r>
          </w:p>
        </w:tc>
        <w:tc>
          <w:tcPr>
            <w:tcW w:w="1620" w:type="dxa"/>
            <w:tcBorders>
              <w:top w:val="nil"/>
              <w:left w:val="nil"/>
              <w:bottom w:val="nil"/>
              <w:right w:val="nil"/>
            </w:tcBorders>
            <w:shd w:val="clear" w:color="auto" w:fill="2B6AA7"/>
            <w:hideMark/>
          </w:tcPr>
          <w:p w14:paraId="708CFA74" w14:textId="5720E7F2" w:rsidR="00D13D5F" w:rsidRPr="002C6F4C" w:rsidRDefault="00D13D5F" w:rsidP="00D13D5F">
            <w:pPr>
              <w:pStyle w:val="TableParagraph"/>
              <w:spacing w:before="120"/>
              <w:ind w:left="746" w:right="283" w:hanging="604"/>
              <w:jc w:val="center"/>
              <w:rPr>
                <w:rFonts w:asciiTheme="minorHAnsi" w:hAnsiTheme="minorHAnsi" w:cstheme="minorHAnsi"/>
                <w:sz w:val="18"/>
              </w:rPr>
            </w:pPr>
            <w:r w:rsidRPr="002C6F4C">
              <w:rPr>
                <w:rFonts w:asciiTheme="minorHAnsi" w:hAnsiTheme="minorHAnsi" w:cstheme="minorHAnsi"/>
                <w:color w:val="FFFFFF"/>
                <w:sz w:val="18"/>
              </w:rPr>
              <w:t>IFRS 20</w:t>
            </w:r>
            <w:r w:rsidR="00B20D71">
              <w:rPr>
                <w:rFonts w:asciiTheme="minorHAnsi" w:hAnsiTheme="minorHAnsi" w:cstheme="minorHAnsi"/>
                <w:color w:val="FFFFFF"/>
                <w:sz w:val="18"/>
              </w:rPr>
              <w:t>20</w:t>
            </w:r>
          </w:p>
        </w:tc>
        <w:tc>
          <w:tcPr>
            <w:tcW w:w="1535" w:type="dxa"/>
            <w:tcBorders>
              <w:top w:val="nil"/>
              <w:left w:val="nil"/>
              <w:bottom w:val="nil"/>
              <w:right w:val="nil"/>
            </w:tcBorders>
            <w:shd w:val="clear" w:color="auto" w:fill="2B6AA7"/>
            <w:hideMark/>
          </w:tcPr>
          <w:p w14:paraId="6B711AA4" w14:textId="77777777" w:rsidR="00D13D5F" w:rsidRPr="002C6F4C" w:rsidRDefault="00D13D5F" w:rsidP="00D13D5F">
            <w:pPr>
              <w:pStyle w:val="TableParagraph"/>
              <w:spacing w:before="120"/>
              <w:ind w:left="746" w:right="283" w:hanging="604"/>
              <w:jc w:val="center"/>
              <w:rPr>
                <w:rFonts w:asciiTheme="minorHAnsi" w:hAnsiTheme="minorHAnsi" w:cstheme="minorHAnsi"/>
                <w:color w:val="FFFFFF"/>
                <w:sz w:val="18"/>
              </w:rPr>
            </w:pPr>
            <w:r w:rsidRPr="002C6F4C">
              <w:rPr>
                <w:rFonts w:asciiTheme="minorHAnsi" w:hAnsiTheme="minorHAnsi" w:cstheme="minorHAnsi"/>
                <w:color w:val="FFFFFF"/>
                <w:sz w:val="18"/>
              </w:rPr>
              <w:t>Difference</w:t>
            </w:r>
          </w:p>
        </w:tc>
      </w:tr>
      <w:tr w:rsidR="00B20D71" w14:paraId="3CA19C9F" w14:textId="77777777" w:rsidTr="00D13D5F">
        <w:trPr>
          <w:trHeight w:val="767"/>
        </w:trPr>
        <w:tc>
          <w:tcPr>
            <w:tcW w:w="4572" w:type="dxa"/>
            <w:tcBorders>
              <w:top w:val="nil"/>
              <w:left w:val="nil"/>
              <w:bottom w:val="nil"/>
              <w:right w:val="nil"/>
            </w:tcBorders>
            <w:shd w:val="clear" w:color="auto" w:fill="F2F2F2" w:themeFill="text1" w:themeFillShade="F2"/>
            <w:hideMark/>
          </w:tcPr>
          <w:p w14:paraId="4AABBD8B" w14:textId="77777777" w:rsidR="00B20D71" w:rsidRPr="002C6F4C" w:rsidRDefault="00B20D71" w:rsidP="00B20D71">
            <w:pPr>
              <w:pStyle w:val="TableParagraph"/>
              <w:spacing w:before="240" w:line="235" w:lineRule="auto"/>
              <w:ind w:left="318" w:right="567"/>
              <w:rPr>
                <w:rFonts w:asciiTheme="minorHAnsi" w:hAnsiTheme="minorHAnsi" w:cstheme="minorHAnsi"/>
                <w:color w:val="575756"/>
                <w:sz w:val="18"/>
              </w:rPr>
            </w:pPr>
            <w:r w:rsidRPr="002C6F4C">
              <w:rPr>
                <w:rFonts w:asciiTheme="minorHAnsi" w:hAnsiTheme="minorHAnsi" w:cstheme="minorHAnsi"/>
                <w:color w:val="575756"/>
                <w:sz w:val="18"/>
              </w:rPr>
              <w:t>Reportable elements:</w:t>
            </w:r>
          </w:p>
          <w:p w14:paraId="39936BB7" w14:textId="77777777" w:rsidR="00B20D71" w:rsidRPr="002C6F4C" w:rsidRDefault="00B20D71" w:rsidP="00B20D71">
            <w:pPr>
              <w:pStyle w:val="TableParagraph"/>
              <w:numPr>
                <w:ilvl w:val="0"/>
                <w:numId w:val="27"/>
              </w:numPr>
              <w:spacing w:before="240" w:line="235" w:lineRule="auto"/>
              <w:ind w:right="567"/>
              <w:rPr>
                <w:rFonts w:asciiTheme="minorHAnsi" w:hAnsiTheme="minorHAnsi" w:cstheme="minorHAnsi"/>
                <w:sz w:val="18"/>
              </w:rPr>
            </w:pPr>
            <w:r w:rsidRPr="002C6F4C">
              <w:rPr>
                <w:rFonts w:asciiTheme="minorHAnsi" w:hAnsiTheme="minorHAnsi" w:cstheme="minorHAnsi"/>
                <w:color w:val="575756"/>
                <w:sz w:val="18"/>
              </w:rPr>
              <w:t>Common practice elements</w:t>
            </w:r>
          </w:p>
        </w:tc>
        <w:tc>
          <w:tcPr>
            <w:tcW w:w="1080" w:type="dxa"/>
            <w:tcBorders>
              <w:top w:val="nil"/>
              <w:left w:val="nil"/>
              <w:bottom w:val="nil"/>
              <w:right w:val="nil"/>
            </w:tcBorders>
            <w:shd w:val="clear" w:color="auto" w:fill="F2F2F2" w:themeFill="text1" w:themeFillShade="F2"/>
            <w:hideMark/>
          </w:tcPr>
          <w:p w14:paraId="16D1B3E6" w14:textId="77777777"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3,550</w:t>
            </w:r>
          </w:p>
          <w:p w14:paraId="53F91FA8" w14:textId="05EF3C4D"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1,152</w:t>
            </w:r>
          </w:p>
        </w:tc>
        <w:tc>
          <w:tcPr>
            <w:tcW w:w="1620" w:type="dxa"/>
            <w:tcBorders>
              <w:top w:val="nil"/>
              <w:left w:val="nil"/>
              <w:bottom w:val="nil"/>
              <w:right w:val="nil"/>
            </w:tcBorders>
            <w:shd w:val="clear" w:color="auto" w:fill="F2F2F2" w:themeFill="text1" w:themeFillShade="F2"/>
            <w:hideMark/>
          </w:tcPr>
          <w:p w14:paraId="1740576F" w14:textId="51D0DFC5"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3,55</w:t>
            </w:r>
            <w:r>
              <w:rPr>
                <w:rFonts w:asciiTheme="minorHAnsi" w:hAnsiTheme="minorHAnsi" w:cstheme="minorHAnsi"/>
                <w:color w:val="575756"/>
                <w:sz w:val="18"/>
              </w:rPr>
              <w:t>6</w:t>
            </w:r>
          </w:p>
          <w:p w14:paraId="1A670A47" w14:textId="77777777"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1,152</w:t>
            </w:r>
          </w:p>
        </w:tc>
        <w:tc>
          <w:tcPr>
            <w:tcW w:w="1535" w:type="dxa"/>
            <w:tcBorders>
              <w:top w:val="nil"/>
              <w:left w:val="nil"/>
              <w:bottom w:val="nil"/>
              <w:right w:val="nil"/>
            </w:tcBorders>
            <w:shd w:val="clear" w:color="auto" w:fill="F2F2F2" w:themeFill="text1" w:themeFillShade="F2"/>
            <w:hideMark/>
          </w:tcPr>
          <w:p w14:paraId="7E020E2C" w14:textId="1784B2B6"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w:t>
            </w:r>
            <w:r>
              <w:rPr>
                <w:rFonts w:asciiTheme="minorHAnsi" w:hAnsiTheme="minorHAnsi" w:cstheme="minorHAnsi"/>
                <w:color w:val="575756"/>
                <w:sz w:val="18"/>
              </w:rPr>
              <w:t>6</w:t>
            </w:r>
          </w:p>
          <w:p w14:paraId="2FE699A8" w14:textId="1E16100C" w:rsidR="00B20D71" w:rsidRPr="002C6F4C" w:rsidRDefault="00B20D71" w:rsidP="00B20D71">
            <w:pPr>
              <w:pStyle w:val="TableParagraph"/>
              <w:spacing w:before="240"/>
              <w:ind w:left="10" w:hanging="10"/>
              <w:rPr>
                <w:rFonts w:asciiTheme="minorHAnsi" w:hAnsiTheme="minorHAnsi" w:cstheme="minorHAnsi"/>
                <w:color w:val="575756"/>
                <w:sz w:val="18"/>
              </w:rPr>
            </w:pPr>
            <w:r>
              <w:rPr>
                <w:rFonts w:asciiTheme="minorHAnsi" w:hAnsiTheme="minorHAnsi" w:cstheme="minorHAnsi"/>
                <w:color w:val="575756"/>
                <w:sz w:val="18"/>
              </w:rPr>
              <w:t xml:space="preserve">              </w:t>
            </w:r>
            <w:r w:rsidRPr="00EB6E6A">
              <w:rPr>
                <w:rFonts w:asciiTheme="minorHAnsi" w:hAnsiTheme="minorHAnsi" w:cstheme="minorHAnsi"/>
                <w:color w:val="575756"/>
                <w:sz w:val="18"/>
              </w:rPr>
              <w:t>0</w:t>
            </w:r>
          </w:p>
        </w:tc>
      </w:tr>
      <w:tr w:rsidR="00B20D71" w14:paraId="1201A385" w14:textId="77777777" w:rsidTr="00D13D5F">
        <w:trPr>
          <w:trHeight w:val="316"/>
        </w:trPr>
        <w:tc>
          <w:tcPr>
            <w:tcW w:w="4572" w:type="dxa"/>
            <w:tcBorders>
              <w:top w:val="nil"/>
              <w:left w:val="nil"/>
              <w:bottom w:val="nil"/>
              <w:right w:val="nil"/>
            </w:tcBorders>
            <w:shd w:val="clear" w:color="auto" w:fill="F2F2F2" w:themeFill="text1" w:themeFillShade="F2"/>
            <w:hideMark/>
          </w:tcPr>
          <w:p w14:paraId="1F024A65" w14:textId="77777777" w:rsidR="00B20D71" w:rsidRPr="002C6F4C" w:rsidRDefault="00B20D71" w:rsidP="00B20D71">
            <w:pPr>
              <w:pStyle w:val="TableParagraph"/>
              <w:spacing w:before="240" w:line="235" w:lineRule="auto"/>
              <w:ind w:left="318" w:right="567"/>
              <w:rPr>
                <w:rFonts w:asciiTheme="minorHAnsi" w:hAnsiTheme="minorHAnsi" w:cstheme="minorHAnsi"/>
                <w:color w:val="575756"/>
                <w:sz w:val="18"/>
              </w:rPr>
            </w:pPr>
            <w:r w:rsidRPr="002C6F4C">
              <w:rPr>
                <w:rFonts w:asciiTheme="minorHAnsi" w:hAnsiTheme="minorHAnsi" w:cstheme="minorHAnsi"/>
                <w:color w:val="575756"/>
                <w:sz w:val="18"/>
              </w:rPr>
              <w:t>Dimensional constructs</w:t>
            </w:r>
          </w:p>
        </w:tc>
        <w:tc>
          <w:tcPr>
            <w:tcW w:w="1080" w:type="dxa"/>
            <w:tcBorders>
              <w:top w:val="nil"/>
              <w:left w:val="nil"/>
              <w:bottom w:val="nil"/>
              <w:right w:val="nil"/>
            </w:tcBorders>
            <w:shd w:val="clear" w:color="auto" w:fill="F2F2F2" w:themeFill="text1" w:themeFillShade="F2"/>
            <w:hideMark/>
          </w:tcPr>
          <w:p w14:paraId="35ECB4DF" w14:textId="1639682E"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851</w:t>
            </w:r>
          </w:p>
        </w:tc>
        <w:tc>
          <w:tcPr>
            <w:tcW w:w="1620" w:type="dxa"/>
            <w:tcBorders>
              <w:top w:val="nil"/>
              <w:left w:val="nil"/>
              <w:bottom w:val="nil"/>
              <w:right w:val="nil"/>
            </w:tcBorders>
            <w:shd w:val="clear" w:color="auto" w:fill="F2F2F2" w:themeFill="text1" w:themeFillShade="F2"/>
            <w:hideMark/>
          </w:tcPr>
          <w:p w14:paraId="54E3A0FB" w14:textId="77777777"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851</w:t>
            </w:r>
          </w:p>
        </w:tc>
        <w:tc>
          <w:tcPr>
            <w:tcW w:w="1535" w:type="dxa"/>
            <w:tcBorders>
              <w:top w:val="nil"/>
              <w:left w:val="nil"/>
              <w:bottom w:val="nil"/>
              <w:right w:val="nil"/>
            </w:tcBorders>
            <w:shd w:val="clear" w:color="auto" w:fill="F2F2F2" w:themeFill="text1" w:themeFillShade="F2"/>
            <w:hideMark/>
          </w:tcPr>
          <w:p w14:paraId="3BA3B272" w14:textId="59290E87" w:rsidR="00B20D71" w:rsidRPr="002C6F4C" w:rsidRDefault="00B20D71" w:rsidP="00B20D71">
            <w:pPr>
              <w:pStyle w:val="TableParagraph"/>
              <w:spacing w:before="240"/>
              <w:ind w:left="-87" w:hanging="23"/>
              <w:jc w:val="center"/>
              <w:rPr>
                <w:rFonts w:asciiTheme="minorHAnsi" w:hAnsiTheme="minorHAnsi" w:cstheme="minorHAnsi"/>
                <w:color w:val="575756"/>
                <w:sz w:val="18"/>
              </w:rPr>
            </w:pPr>
            <w:r w:rsidRPr="00EB6E6A">
              <w:rPr>
                <w:rFonts w:asciiTheme="minorHAnsi" w:hAnsiTheme="minorHAnsi" w:cstheme="minorHAnsi"/>
                <w:color w:val="575756"/>
                <w:sz w:val="18"/>
              </w:rPr>
              <w:t>0</w:t>
            </w:r>
          </w:p>
        </w:tc>
      </w:tr>
      <w:tr w:rsidR="00B20D71" w14:paraId="1F4A605D" w14:textId="77777777" w:rsidTr="00D13D5F">
        <w:trPr>
          <w:trHeight w:val="316"/>
        </w:trPr>
        <w:tc>
          <w:tcPr>
            <w:tcW w:w="4572" w:type="dxa"/>
            <w:tcBorders>
              <w:top w:val="nil"/>
              <w:left w:val="nil"/>
              <w:bottom w:val="nil"/>
              <w:right w:val="nil"/>
            </w:tcBorders>
            <w:shd w:val="clear" w:color="auto" w:fill="F2F2F2" w:themeFill="text1" w:themeFillShade="F2"/>
            <w:hideMark/>
          </w:tcPr>
          <w:p w14:paraId="63EAF291" w14:textId="77777777" w:rsidR="00B20D71" w:rsidRPr="002C6F4C" w:rsidRDefault="00B20D71" w:rsidP="00B20D71">
            <w:pPr>
              <w:pStyle w:val="TableParagraph"/>
              <w:spacing w:before="240" w:line="235" w:lineRule="auto"/>
              <w:ind w:left="318" w:right="567"/>
              <w:rPr>
                <w:rFonts w:asciiTheme="minorHAnsi" w:hAnsiTheme="minorHAnsi" w:cstheme="minorHAnsi"/>
                <w:color w:val="575756"/>
                <w:sz w:val="18"/>
              </w:rPr>
            </w:pPr>
            <w:r w:rsidRPr="002C6F4C">
              <w:rPr>
                <w:rFonts w:asciiTheme="minorHAnsi" w:hAnsiTheme="minorHAnsi" w:cstheme="minorHAnsi"/>
                <w:color w:val="575756"/>
                <w:sz w:val="18"/>
              </w:rPr>
              <w:t>Titles / headers</w:t>
            </w:r>
          </w:p>
        </w:tc>
        <w:tc>
          <w:tcPr>
            <w:tcW w:w="1080" w:type="dxa"/>
            <w:tcBorders>
              <w:top w:val="nil"/>
              <w:left w:val="nil"/>
              <w:bottom w:val="nil"/>
              <w:right w:val="nil"/>
            </w:tcBorders>
            <w:shd w:val="clear" w:color="auto" w:fill="F2F2F2" w:themeFill="text1" w:themeFillShade="F2"/>
            <w:hideMark/>
          </w:tcPr>
          <w:p w14:paraId="476888EE" w14:textId="46D0A0C8"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622</w:t>
            </w:r>
          </w:p>
        </w:tc>
        <w:tc>
          <w:tcPr>
            <w:tcW w:w="1620" w:type="dxa"/>
            <w:tcBorders>
              <w:top w:val="nil"/>
              <w:left w:val="nil"/>
              <w:bottom w:val="nil"/>
              <w:right w:val="nil"/>
            </w:tcBorders>
            <w:shd w:val="clear" w:color="auto" w:fill="F2F2F2" w:themeFill="text1" w:themeFillShade="F2"/>
            <w:hideMark/>
          </w:tcPr>
          <w:p w14:paraId="1059EDA7" w14:textId="77777777"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2C6F4C">
              <w:rPr>
                <w:rFonts w:asciiTheme="minorHAnsi" w:hAnsiTheme="minorHAnsi" w:cstheme="minorHAnsi"/>
                <w:color w:val="575756"/>
                <w:sz w:val="18"/>
              </w:rPr>
              <w:t>622</w:t>
            </w:r>
          </w:p>
        </w:tc>
        <w:tc>
          <w:tcPr>
            <w:tcW w:w="1535" w:type="dxa"/>
            <w:tcBorders>
              <w:top w:val="nil"/>
              <w:left w:val="nil"/>
              <w:bottom w:val="nil"/>
              <w:right w:val="nil"/>
            </w:tcBorders>
            <w:shd w:val="clear" w:color="auto" w:fill="F2F2F2" w:themeFill="text1" w:themeFillShade="F2"/>
            <w:hideMark/>
          </w:tcPr>
          <w:p w14:paraId="64FED551" w14:textId="21723523" w:rsidR="00B20D71" w:rsidRPr="002C6F4C" w:rsidRDefault="00B20D71" w:rsidP="00B20D71">
            <w:pPr>
              <w:pStyle w:val="TableParagraph"/>
              <w:spacing w:before="240"/>
              <w:ind w:left="10" w:hanging="120"/>
              <w:jc w:val="center"/>
              <w:rPr>
                <w:rFonts w:asciiTheme="minorHAnsi" w:hAnsiTheme="minorHAnsi" w:cstheme="minorHAnsi"/>
                <w:color w:val="575756"/>
                <w:sz w:val="18"/>
              </w:rPr>
            </w:pPr>
            <w:r w:rsidRPr="00EB6E6A">
              <w:rPr>
                <w:rFonts w:asciiTheme="minorHAnsi" w:hAnsiTheme="minorHAnsi" w:cstheme="minorHAnsi"/>
                <w:color w:val="575756"/>
                <w:sz w:val="18"/>
              </w:rPr>
              <w:t>0</w:t>
            </w:r>
          </w:p>
        </w:tc>
      </w:tr>
      <w:tr w:rsidR="00B20D71" w14:paraId="33D67B57" w14:textId="77777777" w:rsidTr="00D13D5F">
        <w:trPr>
          <w:trHeight w:val="316"/>
        </w:trPr>
        <w:tc>
          <w:tcPr>
            <w:tcW w:w="4572" w:type="dxa"/>
            <w:tcBorders>
              <w:top w:val="nil"/>
              <w:left w:val="nil"/>
              <w:bottom w:val="nil"/>
              <w:right w:val="nil"/>
            </w:tcBorders>
            <w:shd w:val="clear" w:color="auto" w:fill="F2F2F2" w:themeFill="text1" w:themeFillShade="F2"/>
            <w:hideMark/>
          </w:tcPr>
          <w:p w14:paraId="035FA4C2" w14:textId="77777777" w:rsidR="00B20D71" w:rsidRPr="002C6F4C" w:rsidRDefault="00B20D71" w:rsidP="00B20D71">
            <w:pPr>
              <w:pStyle w:val="TableParagraph"/>
              <w:spacing w:before="240" w:line="235" w:lineRule="auto"/>
              <w:ind w:left="318" w:right="93"/>
              <w:rPr>
                <w:rFonts w:asciiTheme="minorHAnsi" w:hAnsiTheme="minorHAnsi" w:cstheme="minorHAnsi"/>
                <w:color w:val="575756"/>
                <w:sz w:val="18"/>
              </w:rPr>
            </w:pPr>
            <w:r w:rsidRPr="002C6F4C">
              <w:rPr>
                <w:rFonts w:asciiTheme="minorHAnsi" w:hAnsiTheme="minorHAnsi" w:cstheme="minorHAnsi"/>
                <w:b/>
                <w:color w:val="575756"/>
                <w:sz w:val="18"/>
              </w:rPr>
              <w:t>Total number of taxonomy elements</w:t>
            </w:r>
          </w:p>
        </w:tc>
        <w:tc>
          <w:tcPr>
            <w:tcW w:w="1080" w:type="dxa"/>
            <w:tcBorders>
              <w:top w:val="nil"/>
              <w:left w:val="nil"/>
              <w:bottom w:val="nil"/>
              <w:right w:val="nil"/>
            </w:tcBorders>
            <w:shd w:val="clear" w:color="auto" w:fill="F2F2F2" w:themeFill="text1" w:themeFillShade="F2"/>
            <w:hideMark/>
          </w:tcPr>
          <w:p w14:paraId="07405935" w14:textId="55184030"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sidRPr="002C6F4C">
              <w:rPr>
                <w:rFonts w:asciiTheme="minorHAnsi" w:hAnsiTheme="minorHAnsi" w:cstheme="minorHAnsi"/>
                <w:b/>
                <w:color w:val="575756"/>
                <w:sz w:val="18"/>
              </w:rPr>
              <w:t>5,023</w:t>
            </w:r>
          </w:p>
        </w:tc>
        <w:tc>
          <w:tcPr>
            <w:tcW w:w="1620" w:type="dxa"/>
            <w:tcBorders>
              <w:top w:val="nil"/>
              <w:left w:val="nil"/>
              <w:bottom w:val="nil"/>
              <w:right w:val="nil"/>
            </w:tcBorders>
            <w:shd w:val="clear" w:color="auto" w:fill="F2F2F2" w:themeFill="text1" w:themeFillShade="F2"/>
            <w:hideMark/>
          </w:tcPr>
          <w:p w14:paraId="4AAAF89B" w14:textId="484C4E76"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sidRPr="002C6F4C">
              <w:rPr>
                <w:rFonts w:asciiTheme="minorHAnsi" w:hAnsiTheme="minorHAnsi" w:cstheme="minorHAnsi"/>
                <w:b/>
                <w:color w:val="575756"/>
                <w:sz w:val="18"/>
              </w:rPr>
              <w:t>5,02</w:t>
            </w:r>
            <w:r>
              <w:rPr>
                <w:rFonts w:asciiTheme="minorHAnsi" w:hAnsiTheme="minorHAnsi" w:cstheme="minorHAnsi"/>
                <w:b/>
                <w:color w:val="575756"/>
                <w:sz w:val="18"/>
              </w:rPr>
              <w:t>9</w:t>
            </w:r>
          </w:p>
        </w:tc>
        <w:tc>
          <w:tcPr>
            <w:tcW w:w="1535" w:type="dxa"/>
            <w:tcBorders>
              <w:top w:val="nil"/>
              <w:left w:val="nil"/>
              <w:bottom w:val="nil"/>
              <w:right w:val="nil"/>
            </w:tcBorders>
            <w:shd w:val="clear" w:color="auto" w:fill="F2F2F2" w:themeFill="text1" w:themeFillShade="F2"/>
            <w:hideMark/>
          </w:tcPr>
          <w:p w14:paraId="1C102E8C" w14:textId="48929B90"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sidRPr="002C6F4C">
              <w:rPr>
                <w:rFonts w:asciiTheme="minorHAnsi" w:hAnsiTheme="minorHAnsi" w:cstheme="minorHAnsi"/>
                <w:b/>
                <w:color w:val="575756"/>
                <w:sz w:val="18"/>
              </w:rPr>
              <w:t>+</w:t>
            </w:r>
            <w:r>
              <w:rPr>
                <w:rFonts w:asciiTheme="minorHAnsi" w:hAnsiTheme="minorHAnsi" w:cstheme="minorHAnsi"/>
                <w:b/>
                <w:color w:val="575756"/>
                <w:sz w:val="18"/>
              </w:rPr>
              <w:t>6</w:t>
            </w:r>
          </w:p>
        </w:tc>
      </w:tr>
      <w:tr w:rsidR="00B20D71" w14:paraId="279C3CE7" w14:textId="77777777" w:rsidTr="00D13D5F">
        <w:trPr>
          <w:trHeight w:val="632"/>
        </w:trPr>
        <w:tc>
          <w:tcPr>
            <w:tcW w:w="4572" w:type="dxa"/>
            <w:tcBorders>
              <w:top w:val="nil"/>
              <w:left w:val="nil"/>
              <w:bottom w:val="nil"/>
              <w:right w:val="nil"/>
            </w:tcBorders>
            <w:shd w:val="clear" w:color="auto" w:fill="F2F2F2" w:themeFill="text1" w:themeFillShade="F2"/>
            <w:hideMark/>
          </w:tcPr>
          <w:p w14:paraId="46468136" w14:textId="77777777" w:rsidR="00B20D71" w:rsidRPr="002C6F4C" w:rsidRDefault="00B20D71" w:rsidP="00B20D71">
            <w:pPr>
              <w:pStyle w:val="TableParagraph"/>
              <w:spacing w:before="240" w:line="235" w:lineRule="auto"/>
              <w:ind w:left="318" w:right="567"/>
              <w:rPr>
                <w:rFonts w:asciiTheme="minorHAnsi" w:hAnsiTheme="minorHAnsi" w:cstheme="minorHAnsi"/>
                <w:b/>
                <w:color w:val="575756"/>
                <w:sz w:val="18"/>
              </w:rPr>
            </w:pPr>
            <w:r w:rsidRPr="002C6F4C">
              <w:rPr>
                <w:rFonts w:asciiTheme="minorHAnsi" w:hAnsiTheme="minorHAnsi" w:cstheme="minorHAnsi"/>
                <w:b/>
                <w:color w:val="575756"/>
                <w:sz w:val="18"/>
              </w:rPr>
              <w:t>Deprecated elements</w:t>
            </w:r>
          </w:p>
        </w:tc>
        <w:tc>
          <w:tcPr>
            <w:tcW w:w="1080" w:type="dxa"/>
            <w:tcBorders>
              <w:top w:val="nil"/>
              <w:left w:val="nil"/>
              <w:bottom w:val="nil"/>
              <w:right w:val="nil"/>
            </w:tcBorders>
            <w:shd w:val="clear" w:color="auto" w:fill="F2F2F2" w:themeFill="text1" w:themeFillShade="F2"/>
            <w:hideMark/>
          </w:tcPr>
          <w:p w14:paraId="19D7CED5" w14:textId="622EF5C2"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sidRPr="002C6F4C">
              <w:rPr>
                <w:rFonts w:asciiTheme="minorHAnsi" w:hAnsiTheme="minorHAnsi" w:cstheme="minorHAnsi"/>
                <w:b/>
                <w:color w:val="575756"/>
                <w:sz w:val="18"/>
              </w:rPr>
              <w:t>484</w:t>
            </w:r>
          </w:p>
        </w:tc>
        <w:tc>
          <w:tcPr>
            <w:tcW w:w="1620" w:type="dxa"/>
            <w:tcBorders>
              <w:top w:val="nil"/>
              <w:left w:val="nil"/>
              <w:bottom w:val="nil"/>
              <w:right w:val="nil"/>
            </w:tcBorders>
            <w:shd w:val="clear" w:color="auto" w:fill="F2F2F2" w:themeFill="text1" w:themeFillShade="F2"/>
            <w:hideMark/>
          </w:tcPr>
          <w:p w14:paraId="07268F88" w14:textId="77777777"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sidRPr="002C6F4C">
              <w:rPr>
                <w:rFonts w:asciiTheme="minorHAnsi" w:hAnsiTheme="minorHAnsi" w:cstheme="minorHAnsi"/>
                <w:b/>
                <w:color w:val="575756"/>
                <w:sz w:val="18"/>
              </w:rPr>
              <w:t>484</w:t>
            </w:r>
          </w:p>
        </w:tc>
        <w:tc>
          <w:tcPr>
            <w:tcW w:w="1535" w:type="dxa"/>
            <w:tcBorders>
              <w:top w:val="nil"/>
              <w:left w:val="nil"/>
              <w:bottom w:val="nil"/>
              <w:right w:val="nil"/>
            </w:tcBorders>
            <w:shd w:val="clear" w:color="auto" w:fill="F2F2F2" w:themeFill="text1" w:themeFillShade="F2"/>
            <w:hideMark/>
          </w:tcPr>
          <w:p w14:paraId="6D5D1930" w14:textId="1E3407A9" w:rsidR="00B20D71" w:rsidRPr="002C6F4C" w:rsidRDefault="00B20D71" w:rsidP="00B20D71">
            <w:pPr>
              <w:pStyle w:val="TableParagraph"/>
              <w:spacing w:before="240"/>
              <w:ind w:left="10" w:hanging="120"/>
              <w:jc w:val="center"/>
              <w:rPr>
                <w:rFonts w:asciiTheme="minorHAnsi" w:hAnsiTheme="minorHAnsi" w:cstheme="minorHAnsi"/>
                <w:b/>
                <w:color w:val="575756"/>
                <w:sz w:val="18"/>
              </w:rPr>
            </w:pPr>
            <w:r>
              <w:rPr>
                <w:rFonts w:asciiTheme="minorHAnsi" w:hAnsiTheme="minorHAnsi" w:cstheme="minorHAnsi"/>
                <w:b/>
                <w:color w:val="575756"/>
                <w:sz w:val="18"/>
              </w:rPr>
              <w:t>0</w:t>
            </w:r>
          </w:p>
        </w:tc>
      </w:tr>
    </w:tbl>
    <w:p w14:paraId="2FD92423" w14:textId="77777777" w:rsidR="00D13D5F" w:rsidRDefault="00D13D5F" w:rsidP="00D13D5F">
      <w:pPr>
        <w:pStyle w:val="Secondtitle"/>
        <w:ind w:hanging="120"/>
        <w:rPr>
          <w:highlight w:val="yellow"/>
          <w:lang w:val="en-GB"/>
        </w:rPr>
      </w:pPr>
    </w:p>
    <w:p w14:paraId="384C31BA" w14:textId="77777777" w:rsidR="00D13D5F" w:rsidRPr="00C22BDC" w:rsidRDefault="00D13D5F" w:rsidP="00D13D5F">
      <w:pPr>
        <w:pStyle w:val="Heading2"/>
        <w:jc w:val="both"/>
        <w:rPr>
          <w:lang w:val="en-GB"/>
        </w:rPr>
      </w:pPr>
      <w:bookmarkStart w:id="12" w:name="_Toc38443989"/>
      <w:r w:rsidRPr="00C22BDC">
        <w:rPr>
          <w:lang w:val="en-GB"/>
        </w:rPr>
        <w:t>Impact on the CIPC taxonomy</w:t>
      </w:r>
      <w:bookmarkEnd w:id="12"/>
    </w:p>
    <w:p w14:paraId="6A4A602E" w14:textId="49C51410" w:rsidR="00AC27C8" w:rsidRPr="000E11EC" w:rsidRDefault="00AC27C8" w:rsidP="00AC27C8">
      <w:pPr>
        <w:pStyle w:val="MainBodyText"/>
        <w:ind w:right="132"/>
        <w:jc w:val="both"/>
        <w:rPr>
          <w:highlight w:val="yellow"/>
          <w:lang w:val="en-GB"/>
        </w:rPr>
      </w:pPr>
      <w:bookmarkStart w:id="13" w:name="_Hlk37121781"/>
      <w:r w:rsidRPr="00680E22">
        <w:rPr>
          <w:lang w:val="en-GB"/>
        </w:rPr>
        <w:t xml:space="preserve">The IFRS </w:t>
      </w:r>
      <w:r w:rsidR="00680E22" w:rsidRPr="00680E22">
        <w:rPr>
          <w:lang w:val="en-GB"/>
        </w:rPr>
        <w:t>2019 part</w:t>
      </w:r>
      <w:r w:rsidRPr="00680E22">
        <w:rPr>
          <w:lang w:val="en-GB"/>
        </w:rPr>
        <w:t xml:space="preserve"> of the CIPC taxonomy </w:t>
      </w:r>
      <w:r w:rsidR="00680E22" w:rsidRPr="00680E22">
        <w:rPr>
          <w:lang w:val="en-GB"/>
        </w:rPr>
        <w:t>was</w:t>
      </w:r>
      <w:r w:rsidRPr="00680E22">
        <w:rPr>
          <w:lang w:val="en-GB"/>
        </w:rPr>
        <w:t xml:space="preserve"> </w:t>
      </w:r>
      <w:r w:rsidR="00680E22" w:rsidRPr="00680E22">
        <w:rPr>
          <w:lang w:val="en-GB"/>
        </w:rPr>
        <w:t>analysed</w:t>
      </w:r>
      <w:r w:rsidRPr="00680E22">
        <w:rPr>
          <w:lang w:val="en-GB"/>
        </w:rPr>
        <w:t xml:space="preserve"> in detail</w:t>
      </w:r>
      <w:r w:rsidR="00680E22" w:rsidRPr="00680E22">
        <w:rPr>
          <w:lang w:val="en-GB"/>
        </w:rPr>
        <w:t xml:space="preserve"> and compared</w:t>
      </w:r>
      <w:r w:rsidRPr="00680E22">
        <w:rPr>
          <w:lang w:val="en-GB"/>
        </w:rPr>
        <w:t>, based on the versioning report issued by the IASB, with the final release of the IFRS 2020 taxonomy for any possible differences. The</w:t>
      </w:r>
      <w:r w:rsidRPr="00506F4B">
        <w:rPr>
          <w:lang w:val="en-GB"/>
        </w:rPr>
        <w:t xml:space="preserve"> updates described in the previous sections would affect the </w:t>
      </w:r>
      <w:r>
        <w:rPr>
          <w:lang w:val="en-GB"/>
        </w:rPr>
        <w:t>CIPC</w:t>
      </w:r>
      <w:r w:rsidRPr="00506F4B">
        <w:rPr>
          <w:lang w:val="en-GB"/>
        </w:rPr>
        <w:t xml:space="preserve"> taxonomy in a moderately low manner, considering only 6 elements are added</w:t>
      </w:r>
      <w:r w:rsidR="00A13808">
        <w:rPr>
          <w:lang w:val="en-GB"/>
        </w:rPr>
        <w:t xml:space="preserve"> (together with the new references)</w:t>
      </w:r>
      <w:r w:rsidRPr="00506F4B">
        <w:rPr>
          <w:lang w:val="en-GB"/>
        </w:rPr>
        <w:t xml:space="preserve"> into the scope and </w:t>
      </w:r>
      <w:r w:rsidR="00A13808">
        <w:rPr>
          <w:lang w:val="en-GB"/>
        </w:rPr>
        <w:t>5</w:t>
      </w:r>
      <w:r w:rsidRPr="00506F4B">
        <w:rPr>
          <w:lang w:val="en-GB"/>
        </w:rPr>
        <w:t xml:space="preserve"> documentation labels are revised.  </w:t>
      </w:r>
    </w:p>
    <w:bookmarkEnd w:id="13"/>
    <w:p w14:paraId="3714A85E" w14:textId="35BA7A9B" w:rsidR="00D13D5F" w:rsidRDefault="00D13D5F" w:rsidP="00D13D5F">
      <w:pPr>
        <w:pStyle w:val="MainBodyText"/>
        <w:ind w:right="132"/>
        <w:jc w:val="both"/>
        <w:rPr>
          <w:lang w:val="en-GB"/>
        </w:rPr>
      </w:pPr>
      <w:r>
        <w:rPr>
          <w:lang w:val="en-GB"/>
        </w:rPr>
        <w:t>From the technical perspective, no critical updates were done to the taxonomy architecture and the naming convention in the IFRS 20</w:t>
      </w:r>
      <w:r w:rsidR="00AC27C8">
        <w:rPr>
          <w:lang w:val="en-GB"/>
        </w:rPr>
        <w:t>20</w:t>
      </w:r>
      <w:r>
        <w:rPr>
          <w:lang w:val="en-GB"/>
        </w:rPr>
        <w:t xml:space="preserve">, therefore if necessary, incorporation of such changes (related mostly to the business aspects of the taxonomy) into CIPC taxonomy would not require </w:t>
      </w:r>
      <w:r>
        <w:rPr>
          <w:lang w:val="en-GB"/>
        </w:rPr>
        <w:lastRenderedPageBreak/>
        <w:t xml:space="preserve">significant effort. </w:t>
      </w:r>
    </w:p>
    <w:p w14:paraId="2E8BDD17" w14:textId="56B09B23" w:rsidR="00D13D5F" w:rsidRDefault="00D13D5F" w:rsidP="00D13D5F">
      <w:pPr>
        <w:pStyle w:val="MainBodyText"/>
        <w:spacing w:after="240"/>
        <w:ind w:right="132"/>
        <w:jc w:val="both"/>
        <w:rPr>
          <w:lang w:val="en-GB"/>
        </w:rPr>
      </w:pPr>
      <w:r>
        <w:rPr>
          <w:lang w:val="en-GB"/>
        </w:rPr>
        <w:t>The following sub-sections comprise a general list of changes per each CIPC taxonomy module.</w:t>
      </w:r>
    </w:p>
    <w:p w14:paraId="46AD8503" w14:textId="389C474A" w:rsidR="00D13D5F" w:rsidRDefault="00D13D5F" w:rsidP="00D13D5F">
      <w:pPr>
        <w:pStyle w:val="Heading3"/>
        <w:ind w:left="142"/>
      </w:pPr>
      <w:bookmarkStart w:id="14" w:name="_Toc6318041"/>
      <w:bookmarkStart w:id="15" w:name="_Toc38443990"/>
      <w:r>
        <w:t xml:space="preserve">IFRS-FULL structures affected by </w:t>
      </w:r>
      <w:bookmarkEnd w:id="14"/>
      <w:r>
        <w:t>IFRS 20</w:t>
      </w:r>
      <w:r w:rsidR="002569C2">
        <w:t>20</w:t>
      </w:r>
      <w:r>
        <w:t xml:space="preserve"> updates</w:t>
      </w:r>
      <w:bookmarkEnd w:id="15"/>
    </w:p>
    <w:p w14:paraId="5E67B893" w14:textId="77777777" w:rsidR="002569C2" w:rsidRPr="00B232D5" w:rsidRDefault="002569C2" w:rsidP="002569C2">
      <w:pPr>
        <w:pStyle w:val="MainBodyText"/>
        <w:spacing w:after="240"/>
        <w:ind w:right="132"/>
        <w:jc w:val="both"/>
        <w:rPr>
          <w:lang w:val="en-GB"/>
        </w:rPr>
      </w:pPr>
      <w:bookmarkStart w:id="16" w:name="_Hlk37122116"/>
      <w:r w:rsidRPr="00B232D5">
        <w:rPr>
          <w:lang w:val="en-GB"/>
        </w:rPr>
        <w:t xml:space="preserve">In general, </w:t>
      </w:r>
      <w:r>
        <w:rPr>
          <w:lang w:val="en-GB"/>
        </w:rPr>
        <w:t xml:space="preserve">only one </w:t>
      </w:r>
      <w:r w:rsidRPr="00B232D5">
        <w:rPr>
          <w:lang w:val="en-GB"/>
        </w:rPr>
        <w:t>extended link role</w:t>
      </w:r>
      <w:r>
        <w:rPr>
          <w:lang w:val="en-GB"/>
        </w:rPr>
        <w:t xml:space="preserve"> (i.e. placeholder for sub-sections of the financial statements)</w:t>
      </w:r>
      <w:r w:rsidRPr="00B232D5">
        <w:rPr>
          <w:lang w:val="en-GB"/>
        </w:rPr>
        <w:t xml:space="preserve"> and </w:t>
      </w:r>
      <w:r>
        <w:rPr>
          <w:lang w:val="en-GB"/>
        </w:rPr>
        <w:t>its</w:t>
      </w:r>
      <w:r w:rsidRPr="00B232D5">
        <w:rPr>
          <w:lang w:val="en-GB"/>
        </w:rPr>
        <w:t xml:space="preserve"> </w:t>
      </w:r>
      <w:r>
        <w:rPr>
          <w:lang w:val="en-GB"/>
        </w:rPr>
        <w:t xml:space="preserve">structure </w:t>
      </w:r>
      <w:r w:rsidRPr="00B232D5">
        <w:rPr>
          <w:lang w:val="en-GB"/>
        </w:rPr>
        <w:t>contents were updated in the IFRS taxonomy 20</w:t>
      </w:r>
      <w:r>
        <w:rPr>
          <w:lang w:val="en-GB"/>
        </w:rPr>
        <w:t>20. The table below presents the distribution of elements added and/or removed per each structure.</w:t>
      </w:r>
    </w:p>
    <w:tbl>
      <w:tblPr>
        <w:tblStyle w:val="GridTable2-Accent3"/>
        <w:tblW w:w="4879" w:type="pct"/>
        <w:tblInd w:w="90" w:type="dxa"/>
        <w:tblLayout w:type="fixed"/>
        <w:tblLook w:val="04A0" w:firstRow="1" w:lastRow="0" w:firstColumn="1" w:lastColumn="0" w:noHBand="0" w:noVBand="1"/>
      </w:tblPr>
      <w:tblGrid>
        <w:gridCol w:w="3802"/>
        <w:gridCol w:w="2508"/>
        <w:gridCol w:w="2510"/>
      </w:tblGrid>
      <w:tr w:rsidR="00A13808" w:rsidRPr="001A3140" w14:paraId="2137A135" w14:textId="77777777" w:rsidTr="00222558">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155" w:type="pct"/>
            <w:tcBorders>
              <w:bottom w:val="nil"/>
            </w:tcBorders>
            <w:noWrap/>
            <w:hideMark/>
          </w:tcPr>
          <w:p w14:paraId="4C20BF4F" w14:textId="5736080B" w:rsidR="00A13808" w:rsidRPr="00A13808" w:rsidRDefault="00A13808" w:rsidP="00A13808">
            <w:pPr>
              <w:widowControl/>
              <w:autoSpaceDE/>
              <w:autoSpaceDN/>
              <w:jc w:val="both"/>
              <w:rPr>
                <w:rFonts w:asciiTheme="minorHAnsi" w:eastAsia="Times New Roman" w:hAnsiTheme="minorHAnsi" w:cstheme="minorHAnsi"/>
                <w:b w:val="0"/>
                <w:color w:val="FFFFFF" w:themeColor="text1"/>
                <w:sz w:val="20"/>
                <w:szCs w:val="20"/>
                <w:lang w:eastAsia="ja-JP" w:bidi="ar-SA"/>
              </w:rPr>
            </w:pPr>
            <w:bookmarkStart w:id="17" w:name="_Hlk37121585"/>
            <w:r w:rsidRPr="00A13808">
              <w:rPr>
                <w:rFonts w:asciiTheme="minorHAnsi" w:eastAsia="Times New Roman" w:hAnsiTheme="minorHAnsi" w:cstheme="minorHAnsi"/>
                <w:b w:val="0"/>
                <w:color w:val="FFFFFF" w:themeColor="text1"/>
                <w:sz w:val="20"/>
                <w:szCs w:val="20"/>
                <w:lang w:eastAsia="ja-JP" w:bidi="ar-SA"/>
              </w:rPr>
              <w:t xml:space="preserve">Extended link role </w:t>
            </w:r>
          </w:p>
        </w:tc>
        <w:tc>
          <w:tcPr>
            <w:tcW w:w="1422" w:type="pct"/>
            <w:tcBorders>
              <w:bottom w:val="nil"/>
            </w:tcBorders>
          </w:tcPr>
          <w:p w14:paraId="13D245B3" w14:textId="77777777" w:rsidR="00A13808" w:rsidRPr="00A13808" w:rsidRDefault="00A13808" w:rsidP="00A13808">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text1"/>
                <w:sz w:val="20"/>
                <w:szCs w:val="20"/>
                <w:lang w:eastAsia="ja-JP" w:bidi="ar-SA"/>
              </w:rPr>
            </w:pPr>
            <w:r w:rsidRPr="00A13808">
              <w:rPr>
                <w:rFonts w:asciiTheme="minorHAnsi" w:eastAsia="Times New Roman" w:hAnsiTheme="minorHAnsi" w:cstheme="minorHAnsi"/>
                <w:b w:val="0"/>
                <w:color w:val="FFFFFF" w:themeColor="text1"/>
                <w:sz w:val="20"/>
                <w:szCs w:val="20"/>
                <w:lang w:eastAsia="ja-JP" w:bidi="ar-SA"/>
              </w:rPr>
              <w:t>Elements added</w:t>
            </w:r>
          </w:p>
        </w:tc>
        <w:tc>
          <w:tcPr>
            <w:tcW w:w="1423" w:type="pct"/>
            <w:tcBorders>
              <w:bottom w:val="nil"/>
            </w:tcBorders>
          </w:tcPr>
          <w:p w14:paraId="04C8AA3D" w14:textId="77777777" w:rsidR="00A13808" w:rsidRPr="00A13808" w:rsidRDefault="00A13808" w:rsidP="00A13808">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text1"/>
                <w:sz w:val="20"/>
                <w:szCs w:val="20"/>
                <w:lang w:eastAsia="ja-JP" w:bidi="ar-SA"/>
              </w:rPr>
            </w:pPr>
            <w:r w:rsidRPr="00A13808">
              <w:rPr>
                <w:rFonts w:asciiTheme="minorHAnsi" w:eastAsia="Times New Roman" w:hAnsiTheme="minorHAnsi" w:cstheme="minorHAnsi"/>
                <w:b w:val="0"/>
                <w:color w:val="FFFFFF" w:themeColor="text1"/>
                <w:sz w:val="20"/>
                <w:szCs w:val="20"/>
                <w:lang w:eastAsia="ja-JP" w:bidi="ar-SA"/>
              </w:rPr>
              <w:t>Elements removed</w:t>
            </w:r>
          </w:p>
        </w:tc>
      </w:tr>
      <w:tr w:rsidR="00A13808" w:rsidRPr="001A3140" w14:paraId="2F581E64" w14:textId="77777777" w:rsidTr="002225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155" w:type="pct"/>
            <w:tcBorders>
              <w:top w:val="single" w:sz="4" w:space="0" w:color="CECCCE" w:themeColor="accent6" w:themeShade="E6"/>
              <w:bottom w:val="nil"/>
              <w:right w:val="single" w:sz="4" w:space="0" w:color="CECCCE" w:themeColor="accent6" w:themeShade="E6"/>
            </w:tcBorders>
            <w:shd w:val="clear" w:color="auto" w:fill="F2F2F2" w:themeFill="text1" w:themeFillShade="F2"/>
            <w:noWrap/>
          </w:tcPr>
          <w:p w14:paraId="6E3026D3" w14:textId="77777777" w:rsidR="00A13808" w:rsidRPr="00CF6DC5" w:rsidRDefault="00A13808"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CF6DC5">
              <w:rPr>
                <w:rFonts w:asciiTheme="minorHAnsi" w:eastAsia="Times New Roman" w:hAnsiTheme="minorHAnsi" w:cstheme="minorHAnsi"/>
                <w:b w:val="0"/>
                <w:bCs w:val="0"/>
                <w:color w:val="575756"/>
                <w:spacing w:val="-1"/>
                <w:sz w:val="18"/>
                <w:szCs w:val="18"/>
                <w:lang w:eastAsia="ja-JP" w:bidi="ar-SA"/>
              </w:rPr>
              <w:t>[822390] Notes - Financial instruments</w:t>
            </w:r>
          </w:p>
        </w:tc>
        <w:tc>
          <w:tcPr>
            <w:tcW w:w="1422" w:type="pct"/>
            <w:tcBorders>
              <w:top w:val="single" w:sz="4" w:space="0" w:color="CECCCE" w:themeColor="accent6" w:themeShade="E6"/>
              <w:left w:val="single" w:sz="4" w:space="0" w:color="CECCCE" w:themeColor="accent6" w:themeShade="E6"/>
              <w:bottom w:val="nil"/>
            </w:tcBorders>
            <w:shd w:val="clear" w:color="auto" w:fill="F2F2F2" w:themeFill="text1" w:themeFillShade="F2"/>
          </w:tcPr>
          <w:p w14:paraId="7EBF3869" w14:textId="77777777" w:rsidR="00A13808" w:rsidRPr="00CF6DC5" w:rsidRDefault="00A13808" w:rsidP="00065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F6DC5">
              <w:rPr>
                <w:rFonts w:asciiTheme="minorHAnsi" w:eastAsia="Times New Roman" w:hAnsiTheme="minorHAnsi" w:cstheme="minorHAnsi"/>
                <w:color w:val="575756"/>
                <w:spacing w:val="-1"/>
                <w:sz w:val="18"/>
                <w:szCs w:val="18"/>
                <w:lang w:eastAsia="ja-JP" w:bidi="ar-SA"/>
              </w:rPr>
              <w:t>6</w:t>
            </w:r>
          </w:p>
        </w:tc>
        <w:tc>
          <w:tcPr>
            <w:tcW w:w="1423" w:type="pct"/>
            <w:tcBorders>
              <w:top w:val="single" w:sz="4" w:space="0" w:color="CECCCE" w:themeColor="accent6" w:themeShade="E6"/>
              <w:left w:val="single" w:sz="4" w:space="0" w:color="CECCCE" w:themeColor="accent6" w:themeShade="E6"/>
              <w:bottom w:val="nil"/>
            </w:tcBorders>
            <w:shd w:val="clear" w:color="auto" w:fill="F2F2F2" w:themeFill="text1" w:themeFillShade="F2"/>
          </w:tcPr>
          <w:p w14:paraId="08E409C9" w14:textId="77777777" w:rsidR="00A13808" w:rsidRPr="00CF6DC5" w:rsidRDefault="00A13808" w:rsidP="00065197">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F6DC5">
              <w:rPr>
                <w:rFonts w:asciiTheme="minorHAnsi" w:eastAsia="Times New Roman" w:hAnsiTheme="minorHAnsi" w:cstheme="minorHAnsi"/>
                <w:color w:val="575756"/>
                <w:spacing w:val="-1"/>
                <w:sz w:val="18"/>
                <w:szCs w:val="18"/>
                <w:lang w:eastAsia="ja-JP" w:bidi="ar-SA"/>
              </w:rPr>
              <w:t>0</w:t>
            </w:r>
          </w:p>
        </w:tc>
      </w:tr>
    </w:tbl>
    <w:bookmarkEnd w:id="17"/>
    <w:p w14:paraId="02F491DD" w14:textId="1555EBEF" w:rsidR="002569C2" w:rsidRDefault="00A13808" w:rsidP="002569C2">
      <w:pPr>
        <w:pStyle w:val="MainBodyText"/>
        <w:spacing w:after="240"/>
        <w:ind w:right="132"/>
        <w:jc w:val="both"/>
        <w:rPr>
          <w:lang w:val="en-GB"/>
        </w:rPr>
      </w:pPr>
      <w:r>
        <w:rPr>
          <w:lang w:val="en-GB"/>
        </w:rPr>
        <w:t>In particular,</w:t>
      </w:r>
      <w:r w:rsidR="002569C2">
        <w:rPr>
          <w:lang w:val="en-GB"/>
        </w:rPr>
        <w:t xml:space="preserve"> the following new elements were added</w:t>
      </w:r>
      <w:r w:rsidR="00222558">
        <w:rPr>
          <w:lang w:val="en-GB"/>
        </w:rPr>
        <w:t xml:space="preserve"> into the above structure</w:t>
      </w:r>
      <w:r w:rsidR="002569C2">
        <w:rPr>
          <w:lang w:val="en-GB"/>
        </w:rPr>
        <w:t xml:space="preserve">: </w:t>
      </w:r>
    </w:p>
    <w:tbl>
      <w:tblPr>
        <w:tblStyle w:val="GridTable2-Accent3"/>
        <w:tblW w:w="4882" w:type="pct"/>
        <w:tblInd w:w="90" w:type="dxa"/>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4410"/>
        <w:gridCol w:w="4411"/>
      </w:tblGrid>
      <w:tr w:rsidR="00A13808" w:rsidRPr="001A3140" w14:paraId="148CA317" w14:textId="74301FEB" w:rsidTr="002225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Borders>
              <w:left w:val="nil"/>
              <w:bottom w:val="nil"/>
            </w:tcBorders>
            <w:noWrap/>
            <w:hideMark/>
          </w:tcPr>
          <w:p w14:paraId="3861A1E5" w14:textId="77777777" w:rsidR="00A13808" w:rsidRPr="001A3140" w:rsidRDefault="00A13808" w:rsidP="00065197">
            <w:pPr>
              <w:widowControl/>
              <w:autoSpaceDE/>
              <w:autoSpaceDN/>
              <w:jc w:val="both"/>
              <w:rPr>
                <w:rFonts w:asciiTheme="minorHAnsi" w:eastAsia="Times New Roman" w:hAnsiTheme="minorHAnsi" w:cstheme="minorHAnsi"/>
                <w:b w:val="0"/>
                <w:color w:val="FFFFFF" w:themeColor="text1"/>
                <w:sz w:val="20"/>
                <w:szCs w:val="20"/>
                <w:lang w:eastAsia="ja-JP" w:bidi="ar-SA"/>
              </w:rPr>
            </w:pPr>
            <w:r w:rsidRPr="001A3140">
              <w:rPr>
                <w:rFonts w:asciiTheme="minorHAnsi" w:eastAsia="Times New Roman" w:hAnsiTheme="minorHAnsi" w:cstheme="minorHAnsi"/>
                <w:b w:val="0"/>
                <w:color w:val="FFFFFF" w:themeColor="text1"/>
                <w:sz w:val="20"/>
                <w:szCs w:val="20"/>
                <w:lang w:eastAsia="ja-JP" w:bidi="ar-SA"/>
              </w:rPr>
              <w:t>Element name</w:t>
            </w:r>
          </w:p>
        </w:tc>
        <w:tc>
          <w:tcPr>
            <w:tcW w:w="2500" w:type="pct"/>
            <w:tcBorders>
              <w:bottom w:val="nil"/>
            </w:tcBorders>
          </w:tcPr>
          <w:p w14:paraId="75457D45" w14:textId="4F40DB04" w:rsidR="00A13808" w:rsidRPr="00A13808" w:rsidRDefault="00A13808" w:rsidP="00065197">
            <w:pPr>
              <w:widowControl/>
              <w:autoSpaceDE/>
              <w:autoSpaceDN/>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color w:val="FFFFFF" w:themeColor="text1"/>
                <w:sz w:val="20"/>
                <w:szCs w:val="20"/>
                <w:lang w:eastAsia="ja-JP" w:bidi="ar-SA"/>
              </w:rPr>
            </w:pPr>
            <w:r w:rsidRPr="00A13808">
              <w:rPr>
                <w:rFonts w:asciiTheme="minorHAnsi" w:eastAsia="Times New Roman" w:hAnsiTheme="minorHAnsi" w:cstheme="minorHAnsi"/>
                <w:b w:val="0"/>
                <w:color w:val="FFFFFF" w:themeColor="text1"/>
                <w:sz w:val="20"/>
                <w:szCs w:val="20"/>
                <w:lang w:eastAsia="ja-JP" w:bidi="ar-SA"/>
              </w:rPr>
              <w:t>Element label</w:t>
            </w:r>
          </w:p>
        </w:tc>
      </w:tr>
      <w:tr w:rsidR="00A13808" w:rsidRPr="00A44448" w14:paraId="6823165F" w14:textId="05E3A67F"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nil"/>
              <w:bottom w:val="single" w:sz="2" w:space="0" w:color="CECCCE" w:themeColor="accent6" w:themeShade="E6"/>
            </w:tcBorders>
            <w:shd w:val="clear" w:color="auto" w:fill="F4F4F4" w:themeFill="text2" w:themeFillTint="33"/>
            <w:noWrap/>
          </w:tcPr>
          <w:p w14:paraId="7259551C" w14:textId="56B47DB0"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DescriptionOfHowEntityIsManagingProcessToTransitionToAlternativeBenchmarkRatesForHedgingRelationships</w:t>
            </w:r>
          </w:p>
        </w:tc>
        <w:tc>
          <w:tcPr>
            <w:tcW w:w="2500" w:type="pct"/>
            <w:tcBorders>
              <w:top w:val="nil"/>
              <w:bottom w:val="single" w:sz="2" w:space="0" w:color="CECCCE" w:themeColor="accent6" w:themeShade="E6"/>
            </w:tcBorders>
            <w:shd w:val="clear" w:color="auto" w:fill="F4F4F4" w:themeFill="text2" w:themeFillTint="33"/>
          </w:tcPr>
          <w:p w14:paraId="0977154E" w14:textId="21C056F0" w:rsidR="00A13808" w:rsidRPr="00C86F4E" w:rsidRDefault="00A13808" w:rsidP="00A13808">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Description of how entity is managing process to transition to alternative benchmark rates for hedging relationships</w:t>
            </w:r>
          </w:p>
        </w:tc>
      </w:tr>
      <w:tr w:rsidR="00A13808" w:rsidRPr="00A44448" w14:paraId="0E500EC0" w14:textId="38790988"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CECCCE" w:themeColor="accent6" w:themeShade="E6"/>
              <w:bottom w:val="single" w:sz="2" w:space="0" w:color="CECCCE" w:themeColor="accent6" w:themeShade="E6"/>
            </w:tcBorders>
            <w:shd w:val="clear" w:color="auto" w:fill="F4F4F4" w:themeFill="text2" w:themeFillTint="33"/>
            <w:noWrap/>
          </w:tcPr>
          <w:p w14:paraId="251E1673" w14:textId="3C41B38D"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DescriptionOfSignificantAssumptionsOrJudgementsEntityMadeInApplyingAmendmentsForInterestRateBenchmarkReform</w:t>
            </w:r>
          </w:p>
        </w:tc>
        <w:tc>
          <w:tcPr>
            <w:tcW w:w="2500" w:type="pct"/>
            <w:tcBorders>
              <w:top w:val="single" w:sz="2" w:space="0" w:color="CECCCE" w:themeColor="accent6" w:themeShade="E6"/>
              <w:bottom w:val="single" w:sz="2" w:space="0" w:color="CECCCE" w:themeColor="accent6" w:themeShade="E6"/>
            </w:tcBorders>
            <w:shd w:val="clear" w:color="auto" w:fill="F4F4F4" w:themeFill="text2" w:themeFillTint="33"/>
          </w:tcPr>
          <w:p w14:paraId="166F8917" w14:textId="6AD3FE3E" w:rsidR="00A13808" w:rsidRPr="00C86F4E" w:rsidRDefault="00A13808" w:rsidP="00A13808">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Description of significant assumptions or judgements entity made in applying amendments for interest rate benchmark reform</w:t>
            </w:r>
          </w:p>
        </w:tc>
      </w:tr>
      <w:tr w:rsidR="00A13808" w:rsidRPr="00A44448" w14:paraId="6A30B708" w14:textId="4FEAF34C"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CECCCE" w:themeColor="accent6" w:themeShade="E6"/>
              <w:bottom w:val="single" w:sz="2" w:space="0" w:color="CECCCE" w:themeColor="accent6" w:themeShade="E6"/>
            </w:tcBorders>
            <w:shd w:val="clear" w:color="auto" w:fill="F4F4F4" w:themeFill="text2" w:themeFillTint="33"/>
            <w:noWrap/>
          </w:tcPr>
          <w:p w14:paraId="30528E7A" w14:textId="41B04D67"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DisclosureOfExtentOfRiskExposureEntityManagesForHedgingRelationshipsDirectlyAffectedByInterestRateBenchmarkReformExplanatory</w:t>
            </w:r>
          </w:p>
        </w:tc>
        <w:tc>
          <w:tcPr>
            <w:tcW w:w="2500" w:type="pct"/>
            <w:tcBorders>
              <w:top w:val="single" w:sz="2" w:space="0" w:color="CECCCE" w:themeColor="accent6" w:themeShade="E6"/>
              <w:bottom w:val="single" w:sz="2" w:space="0" w:color="CECCCE" w:themeColor="accent6" w:themeShade="E6"/>
            </w:tcBorders>
            <w:shd w:val="clear" w:color="auto" w:fill="F4F4F4" w:themeFill="text2" w:themeFillTint="33"/>
          </w:tcPr>
          <w:p w14:paraId="03849071" w14:textId="61CD6E2F" w:rsidR="00A13808" w:rsidRPr="00C86F4E" w:rsidRDefault="00A13808" w:rsidP="00A13808">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Disclosure of extent of risk exposure entity manages for hedging relationships directly affected by interest rate benchmark reform [text block]</w:t>
            </w:r>
          </w:p>
        </w:tc>
      </w:tr>
      <w:tr w:rsidR="00A13808" w:rsidRPr="00A44448" w14:paraId="6B8235B4" w14:textId="0FA5ECC3"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CECCCE" w:themeColor="accent6" w:themeShade="E6"/>
              <w:bottom w:val="single" w:sz="2" w:space="0" w:color="CECCCE" w:themeColor="accent6" w:themeShade="E6"/>
            </w:tcBorders>
            <w:shd w:val="clear" w:color="auto" w:fill="F4F4F4" w:themeFill="text2" w:themeFillTint="33"/>
            <w:noWrap/>
          </w:tcPr>
          <w:p w14:paraId="69EAB081" w14:textId="715094B0"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DisclosureOfInformationAboutEntitysHedgingRelationshipsDirectlyAffectedByUncertaintyArisingFromInterestRateBenchmarkReformExplanatory</w:t>
            </w:r>
          </w:p>
        </w:tc>
        <w:tc>
          <w:tcPr>
            <w:tcW w:w="2500" w:type="pct"/>
            <w:tcBorders>
              <w:top w:val="single" w:sz="2" w:space="0" w:color="CECCCE" w:themeColor="accent6" w:themeShade="E6"/>
              <w:bottom w:val="single" w:sz="2" w:space="0" w:color="CECCCE" w:themeColor="accent6" w:themeShade="E6"/>
            </w:tcBorders>
            <w:shd w:val="clear" w:color="auto" w:fill="F4F4F4" w:themeFill="text2" w:themeFillTint="33"/>
          </w:tcPr>
          <w:p w14:paraId="6B78A0AC" w14:textId="2108DD03" w:rsidR="00A13808" w:rsidRPr="00C86F4E" w:rsidRDefault="00A13808" w:rsidP="00A13808">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Disclosure of information about entity's hedging relationships directly affected by uncertainty arising from interest rate benchmark reform [text block]</w:t>
            </w:r>
          </w:p>
        </w:tc>
      </w:tr>
      <w:tr w:rsidR="00A13808" w:rsidRPr="00A44448" w14:paraId="7A6688B5" w14:textId="0DB8CA4B"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CECCCE" w:themeColor="accent6" w:themeShade="E6"/>
              <w:bottom w:val="single" w:sz="2" w:space="0" w:color="CECCCE" w:themeColor="accent6" w:themeShade="E6"/>
            </w:tcBorders>
            <w:shd w:val="clear" w:color="auto" w:fill="F4F4F4" w:themeFill="text2" w:themeFillTint="33"/>
            <w:noWrap/>
          </w:tcPr>
          <w:p w14:paraId="7D53295B" w14:textId="78FE704B"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DisclosureOfSignificantInterestRateBenchmarksToWhichEntitysHedgingRelationshipsAreExposedExplanatory</w:t>
            </w:r>
          </w:p>
        </w:tc>
        <w:tc>
          <w:tcPr>
            <w:tcW w:w="2500" w:type="pct"/>
            <w:tcBorders>
              <w:top w:val="single" w:sz="2" w:space="0" w:color="CECCCE" w:themeColor="accent6" w:themeShade="E6"/>
              <w:bottom w:val="single" w:sz="2" w:space="0" w:color="CECCCE" w:themeColor="accent6" w:themeShade="E6"/>
            </w:tcBorders>
            <w:shd w:val="clear" w:color="auto" w:fill="F4F4F4" w:themeFill="text2" w:themeFillTint="33"/>
          </w:tcPr>
          <w:p w14:paraId="053550A1" w14:textId="6C13910E" w:rsidR="00A13808" w:rsidRPr="00C86F4E" w:rsidRDefault="00A13808" w:rsidP="00A13808">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Disclosure of significant interest rate benchmarks to which entity's hedging relationships are exposed [text block]</w:t>
            </w:r>
          </w:p>
        </w:tc>
      </w:tr>
      <w:tr w:rsidR="00A13808" w:rsidRPr="00A44448" w14:paraId="31955BC5" w14:textId="6962D87F" w:rsidTr="00222558">
        <w:tblPrEx>
          <w:tblBorders>
            <w:top w:val="single" w:sz="2" w:space="0" w:color="D3E8F9" w:themeColor="accent3" w:themeTint="99"/>
            <w:left w:val="none" w:sz="0" w:space="0" w:color="auto"/>
            <w:bottom w:val="single" w:sz="2" w:space="0" w:color="D3E8F9" w:themeColor="accent3" w:themeTint="99"/>
            <w:right w:val="none" w:sz="0" w:space="0" w:color="auto"/>
            <w:insideH w:val="single" w:sz="2" w:space="0" w:color="D3E8F9" w:themeColor="accent3" w:themeTint="99"/>
            <w:insideV w:val="single" w:sz="2" w:space="0" w:color="D3E8F9" w:themeColor="accent3" w:themeTint="99"/>
          </w:tblBorders>
        </w:tblPrEx>
        <w:trPr>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2" w:space="0" w:color="CECCCE" w:themeColor="accent6" w:themeShade="E6"/>
              <w:bottom w:val="single" w:sz="2" w:space="0" w:color="CECCCE" w:themeColor="accent6" w:themeShade="E6"/>
            </w:tcBorders>
            <w:shd w:val="clear" w:color="auto" w:fill="F4F4F4" w:themeFill="text2" w:themeFillTint="33"/>
            <w:noWrap/>
          </w:tcPr>
          <w:p w14:paraId="4A97834F" w14:textId="6E0F801F" w:rsidR="00A13808" w:rsidRPr="00A44448" w:rsidRDefault="00A13808" w:rsidP="00A13808">
            <w:pPr>
              <w:widowControl/>
              <w:autoSpaceDE/>
              <w:autoSpaceDN/>
              <w:rPr>
                <w:rFonts w:asciiTheme="minorHAnsi" w:eastAsia="Times New Roman" w:hAnsiTheme="minorHAnsi" w:cstheme="minorHAnsi"/>
                <w:b w:val="0"/>
                <w:color w:val="575756"/>
                <w:spacing w:val="-1"/>
                <w:sz w:val="18"/>
                <w:szCs w:val="18"/>
                <w:lang w:eastAsia="ja-JP" w:bidi="ar-SA"/>
              </w:rPr>
            </w:pPr>
            <w:r w:rsidRPr="00A13808">
              <w:rPr>
                <w:rFonts w:asciiTheme="minorHAnsi" w:eastAsia="Times New Roman" w:hAnsiTheme="minorHAnsi" w:cstheme="minorHAnsi"/>
                <w:b w:val="0"/>
                <w:color w:val="575756"/>
                <w:spacing w:val="-1"/>
                <w:sz w:val="18"/>
                <w:szCs w:val="18"/>
                <w:lang w:eastAsia="ja-JP" w:bidi="ar-SA"/>
              </w:rPr>
              <w:t>NominalAmountOfHedgingInstrumentsInHedgingRelationshipsToWhichAmendmentsForInterestRateBenchmarkReformAreApplied</w:t>
            </w:r>
          </w:p>
        </w:tc>
        <w:tc>
          <w:tcPr>
            <w:tcW w:w="2500" w:type="pct"/>
            <w:tcBorders>
              <w:top w:val="single" w:sz="2" w:space="0" w:color="CECCCE" w:themeColor="accent6" w:themeShade="E6"/>
              <w:bottom w:val="single" w:sz="2" w:space="0" w:color="CECCCE" w:themeColor="accent6" w:themeShade="E6"/>
            </w:tcBorders>
            <w:shd w:val="clear" w:color="auto" w:fill="F4F4F4" w:themeFill="text2" w:themeFillTint="33"/>
          </w:tcPr>
          <w:p w14:paraId="10188031" w14:textId="45B0C58A" w:rsidR="00A13808" w:rsidRPr="00C86F4E" w:rsidRDefault="00A13808" w:rsidP="00A13808">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575756"/>
                <w:spacing w:val="-1"/>
                <w:sz w:val="18"/>
                <w:szCs w:val="18"/>
                <w:lang w:eastAsia="ja-JP" w:bidi="ar-SA"/>
              </w:rPr>
            </w:pPr>
            <w:r w:rsidRPr="00C86F4E">
              <w:rPr>
                <w:rFonts w:asciiTheme="minorHAnsi" w:eastAsia="Times New Roman" w:hAnsiTheme="minorHAnsi" w:cstheme="minorHAnsi"/>
                <w:color w:val="575756"/>
                <w:spacing w:val="-1"/>
                <w:sz w:val="18"/>
                <w:szCs w:val="18"/>
                <w:lang w:eastAsia="ja-JP" w:bidi="ar-SA"/>
              </w:rPr>
              <w:t>Nominal amount of hedging instruments in hedging relationships to which amendments for interest rate benchmark reform are applied</w:t>
            </w:r>
          </w:p>
        </w:tc>
      </w:tr>
      <w:bookmarkEnd w:id="16"/>
    </w:tbl>
    <w:p w14:paraId="4C6B026E" w14:textId="77777777" w:rsidR="00222558" w:rsidRDefault="00222558" w:rsidP="00D13D5F">
      <w:pPr>
        <w:pStyle w:val="Heading3"/>
        <w:ind w:left="142"/>
      </w:pPr>
    </w:p>
    <w:p w14:paraId="6E508361" w14:textId="714703D5" w:rsidR="00D13D5F" w:rsidRPr="002C6F4C" w:rsidRDefault="00D13D5F" w:rsidP="00D13D5F">
      <w:pPr>
        <w:pStyle w:val="Heading3"/>
        <w:ind w:left="142"/>
      </w:pPr>
      <w:bookmarkStart w:id="18" w:name="_Toc38443991"/>
      <w:r>
        <w:t>IFRS-SMEs structures affected by IFRS 20</w:t>
      </w:r>
      <w:r w:rsidR="002569C2">
        <w:t>20</w:t>
      </w:r>
      <w:r>
        <w:t xml:space="preserve"> updates</w:t>
      </w:r>
      <w:bookmarkEnd w:id="18"/>
    </w:p>
    <w:p w14:paraId="21CD1C3F" w14:textId="7346321C" w:rsidR="00D13D5F" w:rsidRPr="001B7489" w:rsidRDefault="00D13D5F" w:rsidP="00D13D5F">
      <w:pPr>
        <w:pStyle w:val="MainBodyText"/>
        <w:spacing w:after="240"/>
        <w:ind w:right="132"/>
        <w:jc w:val="both"/>
        <w:rPr>
          <w:lang w:val="en-GB"/>
        </w:rPr>
      </w:pPr>
      <w:r w:rsidRPr="00A239EE">
        <w:rPr>
          <w:lang w:val="en-GB"/>
        </w:rPr>
        <w:t xml:space="preserve">No changes to the IFRS </w:t>
      </w:r>
      <w:r>
        <w:rPr>
          <w:lang w:val="en-GB"/>
        </w:rPr>
        <w:t>t</w:t>
      </w:r>
      <w:r w:rsidRPr="00A239EE">
        <w:rPr>
          <w:lang w:val="en-GB"/>
        </w:rPr>
        <w:t xml:space="preserve">axonomy </w:t>
      </w:r>
      <w:r>
        <w:rPr>
          <w:lang w:val="en-GB"/>
        </w:rPr>
        <w:t>for SMEs were incorporated in 20</w:t>
      </w:r>
      <w:r w:rsidR="00222558">
        <w:rPr>
          <w:lang w:val="en-GB"/>
        </w:rPr>
        <w:t>20</w:t>
      </w:r>
      <w:r>
        <w:rPr>
          <w:lang w:val="en-GB"/>
        </w:rPr>
        <w:t xml:space="preserve"> release, hence no </w:t>
      </w:r>
      <w:r w:rsidR="00222558">
        <w:rPr>
          <w:lang w:val="en-GB"/>
        </w:rPr>
        <w:t xml:space="preserve">specific </w:t>
      </w:r>
      <w:r>
        <w:rPr>
          <w:lang w:val="en-GB"/>
        </w:rPr>
        <w:t>amendments to the IFR</w:t>
      </w:r>
      <w:r w:rsidR="00222558">
        <w:rPr>
          <w:lang w:val="en-GB"/>
        </w:rPr>
        <w:t>S</w:t>
      </w:r>
      <w:r>
        <w:rPr>
          <w:lang w:val="en-GB"/>
        </w:rPr>
        <w:t xml:space="preserve">-SME module of the CIPC taxonomy are required. </w:t>
      </w:r>
    </w:p>
    <w:p w14:paraId="54C1680A" w14:textId="77777777" w:rsidR="00D13D5F" w:rsidRDefault="00D13D5F" w:rsidP="00D13D5F">
      <w:pPr>
        <w:pStyle w:val="Heading3"/>
        <w:ind w:left="142"/>
      </w:pPr>
      <w:bookmarkStart w:id="19" w:name="_Toc6318042"/>
      <w:bookmarkStart w:id="20" w:name="_Toc38443992"/>
      <w:r>
        <w:t>IFRS elements with changed labels</w:t>
      </w:r>
      <w:bookmarkEnd w:id="19"/>
      <w:bookmarkEnd w:id="20"/>
    </w:p>
    <w:bookmarkStart w:id="21" w:name="_Hlk37122357"/>
    <w:p w14:paraId="1AC12898" w14:textId="5071EB45" w:rsidR="00D13D5F" w:rsidRDefault="00D13D5F" w:rsidP="00D13D5F">
      <w:pPr>
        <w:pStyle w:val="MainBodyText"/>
        <w:spacing w:after="240"/>
        <w:ind w:right="132"/>
        <w:jc w:val="both"/>
        <w:rPr>
          <w:lang w:val="en-GB"/>
        </w:rPr>
      </w:pPr>
      <w:r>
        <w:rPr>
          <w:noProof/>
          <w:lang w:val="en-US" w:eastAsia="en-US" w:bidi="ar-SA"/>
        </w:rPr>
        <mc:AlternateContent>
          <mc:Choice Requires="wps">
            <w:drawing>
              <wp:anchor distT="0" distB="0" distL="114300" distR="114300" simplePos="0" relativeHeight="251658240" behindDoc="0" locked="0" layoutInCell="1" allowOverlap="1" wp14:anchorId="2DE0CA4D" wp14:editId="23BDBD7F">
                <wp:simplePos x="0" y="0"/>
                <wp:positionH relativeFrom="column">
                  <wp:posOffset>-1188720</wp:posOffset>
                </wp:positionH>
                <wp:positionV relativeFrom="paragraph">
                  <wp:posOffset>695325</wp:posOffset>
                </wp:positionV>
                <wp:extent cx="304800" cy="3505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667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834444" id="Rectangle 3" o:spid="_x0000_s1026" style="position:absolute;margin-left:-93.6pt;margin-top:54.75pt;width:2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" filled="f" stroked="f">
                <o:lock v:ext="edit" aspectratio="t"/>
              </v:rect>
            </w:pict>
          </mc:Fallback>
        </mc:AlternateContent>
      </w:r>
      <w:bookmarkStart w:id="22" w:name="_Hlk37122300"/>
      <w:r>
        <w:rPr>
          <w:lang w:val="en-GB"/>
        </w:rPr>
        <w:t>In some cases, the IFRS taxonomy team decides to change human readable labels of elements to provide a more meaningful business description of their content</w:t>
      </w:r>
      <w:bookmarkEnd w:id="22"/>
      <w:r>
        <w:rPr>
          <w:lang w:val="en-GB"/>
        </w:rPr>
        <w:t>. To ensure consistency with the previous versions of the standard technical names of elements remain the same and only the label linkbase is updated. The following elements already existing in the IFRS 201</w:t>
      </w:r>
      <w:r w:rsidR="00222558">
        <w:rPr>
          <w:lang w:val="en-GB"/>
        </w:rPr>
        <w:t>9</w:t>
      </w:r>
      <w:r>
        <w:rPr>
          <w:lang w:val="en-GB"/>
        </w:rPr>
        <w:t xml:space="preserve"> were presented with new</w:t>
      </w:r>
      <w:r w:rsidR="00222558">
        <w:rPr>
          <w:lang w:val="en-GB"/>
        </w:rPr>
        <w:t xml:space="preserve"> documentation</w:t>
      </w:r>
      <w:r>
        <w:rPr>
          <w:lang w:val="en-GB"/>
        </w:rPr>
        <w:t xml:space="preserve"> labels in the IFRS </w:t>
      </w:r>
      <w:r w:rsidR="00222558">
        <w:rPr>
          <w:lang w:val="en-GB"/>
        </w:rPr>
        <w:t>2020 taxonomy</w:t>
      </w:r>
      <w:r>
        <w:rPr>
          <w:lang w:val="en-GB"/>
        </w:rPr>
        <w:t xml:space="preserve"> update, and therefore will be required to be </w:t>
      </w:r>
      <w:r w:rsidR="00222558">
        <w:rPr>
          <w:lang w:val="en-GB"/>
        </w:rPr>
        <w:t xml:space="preserve">similarly </w:t>
      </w:r>
      <w:r>
        <w:rPr>
          <w:lang w:val="en-GB"/>
        </w:rPr>
        <w:t>updated in the CIPC taxonomy 20</w:t>
      </w:r>
      <w:r w:rsidR="00222558">
        <w:rPr>
          <w:lang w:val="en-GB"/>
        </w:rPr>
        <w:t>20</w:t>
      </w:r>
      <w:r>
        <w:rPr>
          <w:lang w:val="en-GB"/>
        </w:rPr>
        <w:t>:</w:t>
      </w:r>
    </w:p>
    <w:tbl>
      <w:tblPr>
        <w:tblStyle w:val="GridTable2-Accent3"/>
        <w:tblW w:w="4818" w:type="pct"/>
        <w:tblInd w:w="175" w:type="dxa"/>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1521"/>
        <w:gridCol w:w="4059"/>
        <w:gridCol w:w="3120"/>
      </w:tblGrid>
      <w:tr w:rsidR="007A6710" w:rsidRPr="00B232D5" w14:paraId="6B1E3799" w14:textId="77777777" w:rsidTr="000D10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 w:type="pct"/>
            <w:tcBorders>
              <w:bottom w:val="nil"/>
            </w:tcBorders>
          </w:tcPr>
          <w:bookmarkEnd w:id="21"/>
          <w:p w14:paraId="3E6E201B" w14:textId="77777777" w:rsidR="007A6710" w:rsidRPr="00C06F7B" w:rsidRDefault="007A6710" w:rsidP="00065197">
            <w:pPr>
              <w:widowControl/>
              <w:autoSpaceDE/>
              <w:autoSpaceDN/>
              <w:rPr>
                <w:rFonts w:eastAsia="Times New Roman"/>
                <w:color w:val="FFFFFF" w:themeColor="text1"/>
                <w:sz w:val="20"/>
                <w:szCs w:val="20"/>
                <w:lang w:eastAsia="ja-JP" w:bidi="ar-SA"/>
              </w:rPr>
            </w:pPr>
            <w:r w:rsidRPr="00821789">
              <w:rPr>
                <w:rFonts w:eastAsia="Times New Roman"/>
                <w:b w:val="0"/>
                <w:color w:val="FFFFFF" w:themeColor="text1"/>
                <w:sz w:val="20"/>
                <w:szCs w:val="20"/>
                <w:lang w:eastAsia="ja-JP" w:bidi="ar-SA"/>
              </w:rPr>
              <w:t>Element name</w:t>
            </w:r>
          </w:p>
        </w:tc>
        <w:tc>
          <w:tcPr>
            <w:tcW w:w="2333" w:type="pct"/>
            <w:tcBorders>
              <w:bottom w:val="nil"/>
            </w:tcBorders>
            <w:noWrap/>
            <w:hideMark/>
          </w:tcPr>
          <w:p w14:paraId="21D28354" w14:textId="77777777" w:rsidR="007A6710" w:rsidRPr="00C06F7B" w:rsidRDefault="007A6710" w:rsidP="00065197">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text1"/>
                <w:sz w:val="20"/>
                <w:szCs w:val="20"/>
                <w:lang w:eastAsia="ja-JP" w:bidi="ar-SA"/>
              </w:rPr>
            </w:pPr>
            <w:r w:rsidRPr="00C06F7B">
              <w:rPr>
                <w:rFonts w:eastAsia="Times New Roman"/>
                <w:b w:val="0"/>
                <w:color w:val="FFFFFF" w:themeColor="text1"/>
                <w:sz w:val="20"/>
                <w:szCs w:val="20"/>
                <w:lang w:eastAsia="ja-JP" w:bidi="ar-SA"/>
              </w:rPr>
              <w:t>IFRS</w:t>
            </w:r>
            <w:r w:rsidRPr="00B232D5">
              <w:rPr>
                <w:rFonts w:eastAsia="Times New Roman"/>
                <w:b w:val="0"/>
                <w:color w:val="FFFFFF" w:themeColor="text1"/>
                <w:sz w:val="20"/>
                <w:szCs w:val="20"/>
                <w:lang w:eastAsia="ja-JP" w:bidi="ar-SA"/>
              </w:rPr>
              <w:t xml:space="preserve"> 20</w:t>
            </w:r>
            <w:r>
              <w:rPr>
                <w:rFonts w:eastAsia="Times New Roman"/>
                <w:b w:val="0"/>
                <w:color w:val="FFFFFF" w:themeColor="text1"/>
                <w:sz w:val="20"/>
                <w:szCs w:val="20"/>
                <w:lang w:eastAsia="ja-JP" w:bidi="ar-SA"/>
              </w:rPr>
              <w:t>19 documentation label</w:t>
            </w:r>
          </w:p>
        </w:tc>
        <w:tc>
          <w:tcPr>
            <w:tcW w:w="1793" w:type="pct"/>
            <w:tcBorders>
              <w:bottom w:val="nil"/>
            </w:tcBorders>
          </w:tcPr>
          <w:p w14:paraId="2404E6FD" w14:textId="77777777" w:rsidR="007A6710" w:rsidRPr="00C06F7B" w:rsidRDefault="007A6710" w:rsidP="00065197">
            <w:pPr>
              <w:widowControl/>
              <w:autoSpaceDE/>
              <w:autoSpaceDN/>
              <w:cnfStyle w:val="100000000000" w:firstRow="1" w:lastRow="0" w:firstColumn="0" w:lastColumn="0" w:oddVBand="0" w:evenVBand="0" w:oddHBand="0" w:evenHBand="0" w:firstRowFirstColumn="0" w:firstRowLastColumn="0" w:lastRowFirstColumn="0" w:lastRowLastColumn="0"/>
              <w:rPr>
                <w:rFonts w:eastAsia="Times New Roman"/>
                <w:color w:val="FFFFFF" w:themeColor="text1"/>
                <w:sz w:val="20"/>
                <w:szCs w:val="20"/>
                <w:lang w:eastAsia="ja-JP" w:bidi="ar-SA"/>
              </w:rPr>
            </w:pPr>
            <w:r w:rsidRPr="00C06F7B">
              <w:rPr>
                <w:rFonts w:eastAsia="Times New Roman"/>
                <w:b w:val="0"/>
                <w:color w:val="FFFFFF" w:themeColor="text1"/>
                <w:sz w:val="20"/>
                <w:szCs w:val="20"/>
                <w:lang w:eastAsia="ja-JP" w:bidi="ar-SA"/>
              </w:rPr>
              <w:t>IFRS</w:t>
            </w:r>
            <w:r w:rsidRPr="00B232D5">
              <w:rPr>
                <w:rFonts w:eastAsia="Times New Roman"/>
                <w:b w:val="0"/>
                <w:color w:val="FFFFFF" w:themeColor="text1"/>
                <w:sz w:val="20"/>
                <w:szCs w:val="20"/>
                <w:lang w:eastAsia="ja-JP" w:bidi="ar-SA"/>
              </w:rPr>
              <w:t xml:space="preserve"> 20</w:t>
            </w:r>
            <w:r>
              <w:rPr>
                <w:rFonts w:eastAsia="Times New Roman"/>
                <w:b w:val="0"/>
                <w:color w:val="FFFFFF" w:themeColor="text1"/>
                <w:sz w:val="20"/>
                <w:szCs w:val="20"/>
                <w:lang w:eastAsia="ja-JP" w:bidi="ar-SA"/>
              </w:rPr>
              <w:t>20 documentation label</w:t>
            </w:r>
          </w:p>
        </w:tc>
      </w:tr>
      <w:tr w:rsidR="007A6710" w:rsidRPr="00B232D5" w14:paraId="43FA2606" w14:textId="77777777" w:rsidTr="000D104B">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874" w:type="pct"/>
            <w:tcBorders>
              <w:top w:val="nil"/>
              <w:left w:val="single" w:sz="4" w:space="0" w:color="CECCCE" w:themeColor="accent6" w:themeShade="E6"/>
              <w:bottom w:val="single" w:sz="4" w:space="0" w:color="CECCCE" w:themeColor="accent6" w:themeShade="E6"/>
              <w:right w:val="nil"/>
            </w:tcBorders>
            <w:shd w:val="clear" w:color="auto" w:fill="F2F2F2" w:themeFill="text1" w:themeFillShade="F2"/>
          </w:tcPr>
          <w:p w14:paraId="0147D190" w14:textId="77777777" w:rsidR="007A6710" w:rsidRPr="00821789" w:rsidRDefault="007A6710"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821789">
              <w:rPr>
                <w:rFonts w:asciiTheme="minorHAnsi" w:eastAsia="Times New Roman" w:hAnsiTheme="minorHAnsi" w:cstheme="minorHAnsi"/>
                <w:b w:val="0"/>
                <w:bCs w:val="0"/>
                <w:color w:val="575756"/>
                <w:spacing w:val="-1"/>
                <w:sz w:val="18"/>
                <w:szCs w:val="18"/>
                <w:lang w:eastAsia="ja-JP" w:bidi="ar-SA"/>
              </w:rPr>
              <w:t>Assets</w:t>
            </w:r>
          </w:p>
        </w:tc>
        <w:tc>
          <w:tcPr>
            <w:tcW w:w="2333" w:type="pct"/>
            <w:tcBorders>
              <w:top w:val="nil"/>
              <w:left w:val="single" w:sz="4" w:space="0" w:color="CECCCE" w:themeColor="accent6" w:themeShade="E6"/>
              <w:bottom w:val="single" w:sz="4" w:space="0" w:color="CECCCE" w:themeColor="accent6" w:themeShade="E6"/>
              <w:right w:val="nil"/>
            </w:tcBorders>
            <w:shd w:val="clear" w:color="auto" w:fill="F2F2F2" w:themeFill="text1" w:themeFillShade="F2"/>
            <w:noWrap/>
            <w:hideMark/>
          </w:tcPr>
          <w:p w14:paraId="3B3F20DC" w14:textId="77777777" w:rsidR="007A6710" w:rsidRPr="00A322C9"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575756"/>
                <w:spacing w:val="-1"/>
                <w:sz w:val="18"/>
                <w:szCs w:val="18"/>
                <w:lang w:eastAsia="ja-JP" w:bidi="ar-SA"/>
              </w:rPr>
            </w:pPr>
            <w:r w:rsidRPr="00A322C9">
              <w:rPr>
                <w:rFonts w:asciiTheme="minorHAnsi" w:eastAsia="Times New Roman" w:hAnsiTheme="minorHAnsi" w:cstheme="minorHAnsi"/>
                <w:color w:val="575756"/>
                <w:spacing w:val="-1"/>
                <w:sz w:val="18"/>
                <w:szCs w:val="18"/>
                <w:lang w:eastAsia="ja-JP" w:bidi="ar-SA"/>
              </w:rPr>
              <w:t xml:space="preserve">Expiry date 2020-01-01: The amount of resources: (a) controlled by the entity as a result of past events; and (b) from which future economic benefits are expected to flow to the entity. Effective 2020-01-01: The </w:t>
            </w:r>
            <w:r w:rsidRPr="00A322C9">
              <w:rPr>
                <w:rFonts w:asciiTheme="minorHAnsi" w:eastAsia="Times New Roman" w:hAnsiTheme="minorHAnsi" w:cstheme="minorHAnsi"/>
                <w:color w:val="575756"/>
                <w:spacing w:val="-1"/>
                <w:sz w:val="18"/>
                <w:szCs w:val="18"/>
                <w:lang w:eastAsia="ja-JP" w:bidi="ar-SA"/>
              </w:rPr>
              <w:lastRenderedPageBreak/>
              <w:t>amount of a present economic resource controlled by the entity as a result of past events. Economic resource is a right that has the potential to produce economic benefits.</w:t>
            </w:r>
          </w:p>
        </w:tc>
        <w:tc>
          <w:tcPr>
            <w:tcW w:w="1793" w:type="pct"/>
            <w:tcBorders>
              <w:top w:val="nil"/>
              <w:left w:val="single" w:sz="4" w:space="0" w:color="CECCCE" w:themeColor="accent6" w:themeShade="E6"/>
              <w:bottom w:val="single" w:sz="4" w:space="0" w:color="CECCCE" w:themeColor="accent6" w:themeShade="E6"/>
              <w:right w:val="single" w:sz="4" w:space="0" w:color="CECCCE" w:themeColor="accent6" w:themeShade="E6"/>
            </w:tcBorders>
            <w:shd w:val="clear" w:color="auto" w:fill="F2F2F2" w:themeFill="text1" w:themeFillShade="F2"/>
          </w:tcPr>
          <w:p w14:paraId="7FDC5D74" w14:textId="77777777" w:rsidR="007A6710" w:rsidRPr="00433A1B"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575756"/>
                <w:spacing w:val="-1"/>
                <w:sz w:val="18"/>
                <w:szCs w:val="18"/>
                <w:lang w:eastAsia="ja-JP" w:bidi="ar-SA"/>
              </w:rPr>
            </w:pPr>
            <w:r w:rsidRPr="00BB1F55">
              <w:rPr>
                <w:rFonts w:asciiTheme="minorHAnsi" w:eastAsia="Times New Roman" w:hAnsiTheme="minorHAnsi" w:cstheme="minorHAnsi"/>
                <w:color w:val="575756"/>
                <w:spacing w:val="-1"/>
                <w:sz w:val="18"/>
                <w:szCs w:val="18"/>
                <w:lang w:eastAsia="ja-JP" w:bidi="ar-SA"/>
              </w:rPr>
              <w:lastRenderedPageBreak/>
              <w:t xml:space="preserve">The amount of a present economic resource controlled by the entity as a result of past events. Economic resource is a right that </w:t>
            </w:r>
            <w:r w:rsidRPr="00BB1F55">
              <w:rPr>
                <w:rFonts w:asciiTheme="minorHAnsi" w:eastAsia="Times New Roman" w:hAnsiTheme="minorHAnsi" w:cstheme="minorHAnsi"/>
                <w:color w:val="575756"/>
                <w:spacing w:val="-1"/>
                <w:sz w:val="18"/>
                <w:szCs w:val="18"/>
                <w:lang w:eastAsia="ja-JP" w:bidi="ar-SA"/>
              </w:rPr>
              <w:lastRenderedPageBreak/>
              <w:t>has the potential to produce economic benefits.</w:t>
            </w:r>
          </w:p>
        </w:tc>
      </w:tr>
      <w:tr w:rsidR="007A6710" w:rsidRPr="00EF2456" w14:paraId="476C1E16" w14:textId="77777777" w:rsidTr="000D104B">
        <w:trPr>
          <w:trHeight w:val="300"/>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tcPr>
          <w:p w14:paraId="6E9189D2" w14:textId="77777777" w:rsidR="007A6710" w:rsidRPr="00821789" w:rsidRDefault="007A6710"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821789">
              <w:rPr>
                <w:rFonts w:asciiTheme="minorHAnsi" w:eastAsia="Times New Roman" w:hAnsiTheme="minorHAnsi" w:cstheme="minorHAnsi"/>
                <w:b w:val="0"/>
                <w:bCs w:val="0"/>
                <w:color w:val="575756"/>
                <w:spacing w:val="-1"/>
                <w:sz w:val="18"/>
                <w:szCs w:val="18"/>
                <w:lang w:eastAsia="ja-JP" w:bidi="ar-SA"/>
              </w:rPr>
              <w:lastRenderedPageBreak/>
              <w:t>Liabilities</w:t>
            </w:r>
          </w:p>
        </w:tc>
        <w:tc>
          <w:tcPr>
            <w:tcW w:w="2333"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noWrap/>
            <w:hideMark/>
          </w:tcPr>
          <w:p w14:paraId="60612EBB" w14:textId="77777777" w:rsidR="007A6710" w:rsidRPr="00A322C9" w:rsidRDefault="007A6710" w:rsidP="00065197">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575756"/>
                <w:spacing w:val="-1"/>
                <w:sz w:val="18"/>
                <w:szCs w:val="18"/>
                <w:lang w:eastAsia="ja-JP" w:bidi="ar-SA"/>
              </w:rPr>
            </w:pPr>
            <w:r w:rsidRPr="00A322C9">
              <w:rPr>
                <w:rFonts w:asciiTheme="minorHAnsi" w:eastAsia="Times New Roman" w:hAnsiTheme="minorHAnsi" w:cstheme="minorHAnsi"/>
                <w:color w:val="575756"/>
                <w:spacing w:val="-1"/>
                <w:sz w:val="18"/>
                <w:szCs w:val="18"/>
                <w:lang w:eastAsia="ja-JP" w:bidi="ar-SA"/>
              </w:rPr>
              <w:t>Expiry date 2020-01-01: The amount of present obligations of the entity arising from past events, the settlement of which is expected to result in an outflow from the entity of resources embodying economic benefits. Effective 2020-01-01: The amount of a present obligation of the entity to transfer an economic resource as a result of past events. Economic resource is a right that has the potential to produce economic benefits.</w:t>
            </w:r>
          </w:p>
        </w:tc>
        <w:tc>
          <w:tcPr>
            <w:tcW w:w="1793" w:type="pct"/>
            <w:tcBorders>
              <w:top w:val="single" w:sz="4" w:space="0" w:color="CECCCE" w:themeColor="accent6" w:themeShade="E6"/>
              <w:left w:val="single" w:sz="4" w:space="0" w:color="CECCCE" w:themeColor="accent6" w:themeShade="E6"/>
              <w:bottom w:val="single" w:sz="4" w:space="0" w:color="CECCCE" w:themeColor="accent6" w:themeShade="E6"/>
              <w:right w:val="single" w:sz="4" w:space="0" w:color="CECCCE" w:themeColor="accent6" w:themeShade="E6"/>
            </w:tcBorders>
            <w:shd w:val="clear" w:color="auto" w:fill="F2F2F2" w:themeFill="text1" w:themeFillShade="F2"/>
          </w:tcPr>
          <w:p w14:paraId="0B4A9613" w14:textId="77777777" w:rsidR="007A6710" w:rsidRPr="00433A1B" w:rsidRDefault="007A6710" w:rsidP="00065197">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575756"/>
                <w:spacing w:val="-1"/>
                <w:sz w:val="18"/>
                <w:szCs w:val="18"/>
                <w:lang w:eastAsia="ja-JP" w:bidi="ar-SA"/>
              </w:rPr>
            </w:pPr>
            <w:r w:rsidRPr="00BB1F55">
              <w:rPr>
                <w:rFonts w:asciiTheme="minorHAnsi" w:eastAsia="Times New Roman" w:hAnsiTheme="minorHAnsi" w:cstheme="minorHAnsi"/>
                <w:color w:val="575756"/>
                <w:spacing w:val="-1"/>
                <w:sz w:val="18"/>
                <w:szCs w:val="18"/>
                <w:lang w:eastAsia="ja-JP" w:bidi="ar-SA"/>
              </w:rPr>
              <w:t>The amount of a present obligation of the entity to transfer an economic resource as a result of past events. Economic resource is a right that has the potential to produce economic benefits.</w:t>
            </w:r>
          </w:p>
        </w:tc>
      </w:tr>
      <w:tr w:rsidR="007A6710" w:rsidRPr="00EF2456" w14:paraId="4B9310EF" w14:textId="77777777" w:rsidTr="000D1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tcPr>
          <w:p w14:paraId="19CAFAE6" w14:textId="77777777" w:rsidR="007A6710" w:rsidRPr="00821789" w:rsidRDefault="007A6710"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821789">
              <w:rPr>
                <w:rFonts w:asciiTheme="minorHAnsi" w:eastAsia="Times New Roman" w:hAnsiTheme="minorHAnsi" w:cstheme="minorHAnsi"/>
                <w:b w:val="0"/>
                <w:bCs w:val="0"/>
                <w:color w:val="575756"/>
                <w:spacing w:val="-1"/>
                <w:sz w:val="18"/>
                <w:szCs w:val="18"/>
                <w:lang w:eastAsia="ja-JP" w:bidi="ar-SA"/>
              </w:rPr>
              <w:t>Revenue</w:t>
            </w:r>
          </w:p>
        </w:tc>
        <w:tc>
          <w:tcPr>
            <w:tcW w:w="2333"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noWrap/>
            <w:hideMark/>
          </w:tcPr>
          <w:p w14:paraId="1B081948" w14:textId="77777777" w:rsidR="007A6710" w:rsidRPr="00A322C9"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575756"/>
                <w:spacing w:val="-1"/>
                <w:sz w:val="18"/>
                <w:szCs w:val="18"/>
                <w:lang w:eastAsia="ja-JP" w:bidi="ar-SA"/>
              </w:rPr>
            </w:pPr>
            <w:r w:rsidRPr="00A322C9">
              <w:rPr>
                <w:rFonts w:asciiTheme="minorHAnsi" w:eastAsia="Times New Roman" w:hAnsiTheme="minorHAnsi" w:cstheme="minorHAnsi"/>
                <w:color w:val="575756"/>
                <w:spacing w:val="-1"/>
                <w:sz w:val="18"/>
                <w:szCs w:val="18"/>
                <w:lang w:eastAsia="ja-JP" w:bidi="ar-SA"/>
              </w:rPr>
              <w:t>Expiry date 2020-01-01: The income arising in the course of an entity's ordinary activities. Income is increases in economic benefits during the accounting period in the form of inflows or enhancements of assets or decreases of liabilities that result in an increase in equity, other than those relating to contributions from equity participants. Effective 2020-01-01: The income arising in the course of an entity's ordinary activities. Income is increases in assets, or decreases in liabilities, that result in increases in equity, other than those relating to contributions from holders of equity claims.</w:t>
            </w:r>
          </w:p>
        </w:tc>
        <w:tc>
          <w:tcPr>
            <w:tcW w:w="1793" w:type="pct"/>
            <w:tcBorders>
              <w:top w:val="single" w:sz="4" w:space="0" w:color="CECCCE" w:themeColor="accent6" w:themeShade="E6"/>
              <w:left w:val="single" w:sz="4" w:space="0" w:color="CECCCE" w:themeColor="accent6" w:themeShade="E6"/>
              <w:bottom w:val="single" w:sz="4" w:space="0" w:color="CECCCE" w:themeColor="accent6" w:themeShade="E6"/>
              <w:right w:val="single" w:sz="4" w:space="0" w:color="CECCCE" w:themeColor="accent6" w:themeShade="E6"/>
            </w:tcBorders>
            <w:shd w:val="clear" w:color="auto" w:fill="F2F2F2" w:themeFill="text1" w:themeFillShade="F2"/>
          </w:tcPr>
          <w:p w14:paraId="20BE9CD3" w14:textId="77777777" w:rsidR="007A6710" w:rsidRPr="00433A1B"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575756"/>
                <w:spacing w:val="-1"/>
                <w:sz w:val="18"/>
                <w:szCs w:val="18"/>
                <w:lang w:eastAsia="ja-JP" w:bidi="ar-SA"/>
              </w:rPr>
            </w:pPr>
            <w:r w:rsidRPr="00BB1F55">
              <w:rPr>
                <w:rFonts w:asciiTheme="minorHAnsi" w:eastAsia="Times New Roman" w:hAnsiTheme="minorHAnsi" w:cstheme="minorHAnsi"/>
                <w:color w:val="575756"/>
                <w:spacing w:val="-1"/>
                <w:sz w:val="18"/>
                <w:szCs w:val="18"/>
                <w:lang w:eastAsia="ja-JP" w:bidi="ar-SA"/>
              </w:rPr>
              <w:t>The income arising in the course of an entity's ordinary activities. Income is increases in assets, or decreases in liabilities, that result in increases in equity, other than those relating to contributions from holders of equity claims.</w:t>
            </w:r>
          </w:p>
        </w:tc>
      </w:tr>
      <w:tr w:rsidR="007A6710" w:rsidRPr="00EF2456" w14:paraId="63E83841" w14:textId="77777777" w:rsidTr="000D104B">
        <w:trPr>
          <w:trHeight w:val="300"/>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tcPr>
          <w:p w14:paraId="63FD8933" w14:textId="77777777" w:rsidR="007A6710" w:rsidRPr="00821789" w:rsidRDefault="007A6710"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821789">
              <w:rPr>
                <w:rFonts w:asciiTheme="minorHAnsi" w:eastAsia="Times New Roman" w:hAnsiTheme="minorHAnsi" w:cstheme="minorHAnsi"/>
                <w:b w:val="0"/>
                <w:bCs w:val="0"/>
                <w:color w:val="575756"/>
                <w:spacing w:val="-1"/>
                <w:sz w:val="18"/>
                <w:szCs w:val="18"/>
                <w:lang w:eastAsia="ja-JP" w:bidi="ar-SA"/>
              </w:rPr>
              <w:t>ClassesOfAssetsMember</w:t>
            </w:r>
          </w:p>
        </w:tc>
        <w:tc>
          <w:tcPr>
            <w:tcW w:w="2333"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noWrap/>
            <w:hideMark/>
          </w:tcPr>
          <w:p w14:paraId="10854458" w14:textId="77777777" w:rsidR="007A6710" w:rsidRPr="00A322C9" w:rsidRDefault="007A6710" w:rsidP="00065197">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575756"/>
                <w:spacing w:val="-1"/>
                <w:sz w:val="18"/>
                <w:szCs w:val="18"/>
                <w:lang w:eastAsia="ja-JP" w:bidi="ar-SA"/>
              </w:rPr>
            </w:pPr>
            <w:r w:rsidRPr="00A322C9">
              <w:rPr>
                <w:rFonts w:asciiTheme="minorHAnsi" w:eastAsia="Times New Roman" w:hAnsiTheme="minorHAnsi" w:cstheme="minorHAnsi"/>
                <w:color w:val="575756"/>
                <w:spacing w:val="-1"/>
                <w:sz w:val="18"/>
                <w:szCs w:val="18"/>
                <w:lang w:eastAsia="ja-JP" w:bidi="ar-SA"/>
              </w:rPr>
              <w:t>Expiry date 2020-01-01: This member stands for resources: (a) controlled by an entity as a result of past events; and (b) from which future economic benefits are expected to flow to the entity. It also represents the standard value for the 'Classes of assets' axis if no other member is used. Effective 2020-01-01: This member stands for a present economic resource controlled by the entity as a result of past events. Economic resource is a right that has the potential to produce economic benefits. It also represents the standard value for the 'Classes of assets' axis if no other member is used.</w:t>
            </w:r>
          </w:p>
        </w:tc>
        <w:tc>
          <w:tcPr>
            <w:tcW w:w="1793" w:type="pct"/>
            <w:tcBorders>
              <w:top w:val="single" w:sz="4" w:space="0" w:color="CECCCE" w:themeColor="accent6" w:themeShade="E6"/>
              <w:left w:val="single" w:sz="4" w:space="0" w:color="CECCCE" w:themeColor="accent6" w:themeShade="E6"/>
              <w:bottom w:val="single" w:sz="4" w:space="0" w:color="CECCCE" w:themeColor="accent6" w:themeShade="E6"/>
              <w:right w:val="single" w:sz="4" w:space="0" w:color="CECCCE" w:themeColor="accent6" w:themeShade="E6"/>
            </w:tcBorders>
            <w:shd w:val="clear" w:color="auto" w:fill="F2F2F2" w:themeFill="text1" w:themeFillShade="F2"/>
          </w:tcPr>
          <w:p w14:paraId="639B9D23" w14:textId="77777777" w:rsidR="007A6710" w:rsidRPr="00433A1B" w:rsidRDefault="007A6710" w:rsidP="00065197">
            <w:pPr>
              <w:widowControl/>
              <w:autoSpaceDE/>
              <w:autoSpaceDN/>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575756"/>
                <w:spacing w:val="-1"/>
                <w:sz w:val="18"/>
                <w:szCs w:val="18"/>
                <w:lang w:eastAsia="ja-JP" w:bidi="ar-SA"/>
              </w:rPr>
            </w:pPr>
            <w:r w:rsidRPr="00BB1F55">
              <w:rPr>
                <w:rFonts w:asciiTheme="minorHAnsi" w:eastAsia="Times New Roman" w:hAnsiTheme="minorHAnsi" w:cstheme="minorHAnsi"/>
                <w:color w:val="575756"/>
                <w:spacing w:val="-1"/>
                <w:sz w:val="18"/>
                <w:szCs w:val="18"/>
                <w:lang w:eastAsia="ja-JP" w:bidi="ar-SA"/>
              </w:rPr>
              <w:t>This member stands for a present economic resource controlled by the entity as a result of past events. Economic resource is a right that has the potential to produce economic benefits. It also represents the standard value for the 'Classes of assets' axis if no other member is used.</w:t>
            </w:r>
          </w:p>
        </w:tc>
      </w:tr>
      <w:tr w:rsidR="007A6710" w:rsidRPr="00EF2456" w14:paraId="3776BE82" w14:textId="77777777" w:rsidTr="000D10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tcPr>
          <w:p w14:paraId="5EC30F12" w14:textId="77777777" w:rsidR="007A6710" w:rsidRPr="00821789" w:rsidRDefault="007A6710" w:rsidP="00065197">
            <w:pPr>
              <w:widowControl/>
              <w:autoSpaceDE/>
              <w:autoSpaceDN/>
              <w:rPr>
                <w:rFonts w:asciiTheme="minorHAnsi" w:eastAsia="Times New Roman" w:hAnsiTheme="minorHAnsi" w:cstheme="minorHAnsi"/>
                <w:b w:val="0"/>
                <w:bCs w:val="0"/>
                <w:color w:val="575756"/>
                <w:spacing w:val="-1"/>
                <w:sz w:val="18"/>
                <w:szCs w:val="18"/>
                <w:lang w:eastAsia="ja-JP" w:bidi="ar-SA"/>
              </w:rPr>
            </w:pPr>
            <w:r w:rsidRPr="00821789">
              <w:rPr>
                <w:rFonts w:asciiTheme="minorHAnsi" w:eastAsia="Times New Roman" w:hAnsiTheme="minorHAnsi" w:cstheme="minorHAnsi"/>
                <w:b w:val="0"/>
                <w:bCs w:val="0"/>
                <w:color w:val="575756"/>
                <w:spacing w:val="-1"/>
                <w:sz w:val="18"/>
                <w:szCs w:val="18"/>
                <w:lang w:eastAsia="ja-JP" w:bidi="ar-SA"/>
              </w:rPr>
              <w:t>LiabilitiesMember</w:t>
            </w:r>
          </w:p>
        </w:tc>
        <w:tc>
          <w:tcPr>
            <w:tcW w:w="2333" w:type="pct"/>
            <w:tcBorders>
              <w:top w:val="single" w:sz="4" w:space="0" w:color="CECCCE" w:themeColor="accent6" w:themeShade="E6"/>
              <w:left w:val="single" w:sz="4" w:space="0" w:color="CECCCE" w:themeColor="accent6" w:themeShade="E6"/>
              <w:bottom w:val="single" w:sz="4" w:space="0" w:color="CECCCE" w:themeColor="accent6" w:themeShade="E6"/>
              <w:right w:val="nil"/>
            </w:tcBorders>
            <w:shd w:val="clear" w:color="auto" w:fill="F2F2F2" w:themeFill="text1" w:themeFillShade="F2"/>
            <w:noWrap/>
            <w:hideMark/>
          </w:tcPr>
          <w:p w14:paraId="7C26103C" w14:textId="77777777" w:rsidR="007A6710" w:rsidRPr="00A322C9"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575756"/>
                <w:spacing w:val="-1"/>
                <w:sz w:val="18"/>
                <w:szCs w:val="18"/>
                <w:lang w:eastAsia="ja-JP" w:bidi="ar-SA"/>
              </w:rPr>
            </w:pPr>
            <w:r w:rsidRPr="00A322C9">
              <w:rPr>
                <w:rFonts w:asciiTheme="minorHAnsi" w:eastAsia="Times New Roman" w:hAnsiTheme="minorHAnsi" w:cstheme="minorHAnsi"/>
                <w:color w:val="575756"/>
                <w:spacing w:val="-1"/>
                <w:sz w:val="18"/>
                <w:szCs w:val="18"/>
                <w:lang w:eastAsia="ja-JP" w:bidi="ar-SA"/>
              </w:rPr>
              <w:t>Expiry date 2020-01-01: This member stands for present obligations of the entity arising from past events, the settlement of which is expected to result in an outflow from the entity of resources embodying economic benefits. It also represents the standard value for the 'Classes of liabilities' axis if no other member is used. [Refer: Liabilities] Effective 2020-01-01: This member stands for a present obligation of the entity to transfer an economic resource as a result of past events. Economic resource is a right that has the potential to produce economic benefits. It also represents the standard value for the 'Classes of liabilities' axis if no other member is used. [Refer: Liabilities]</w:t>
            </w:r>
          </w:p>
        </w:tc>
        <w:tc>
          <w:tcPr>
            <w:tcW w:w="1793" w:type="pct"/>
            <w:tcBorders>
              <w:top w:val="single" w:sz="4" w:space="0" w:color="CECCCE" w:themeColor="accent6" w:themeShade="E6"/>
              <w:left w:val="single" w:sz="4" w:space="0" w:color="CECCCE" w:themeColor="accent6" w:themeShade="E6"/>
              <w:bottom w:val="single" w:sz="4" w:space="0" w:color="CECCCE" w:themeColor="accent6" w:themeShade="E6"/>
              <w:right w:val="single" w:sz="4" w:space="0" w:color="CECCCE" w:themeColor="accent6" w:themeShade="E6"/>
            </w:tcBorders>
            <w:shd w:val="clear" w:color="auto" w:fill="F2F2F2" w:themeFill="text1" w:themeFillShade="F2"/>
          </w:tcPr>
          <w:p w14:paraId="5B49C0CF" w14:textId="77777777" w:rsidR="007A6710" w:rsidRPr="00433A1B" w:rsidRDefault="007A6710" w:rsidP="00065197">
            <w:pPr>
              <w:widowControl/>
              <w:autoSpaceDE/>
              <w:autoSpaceDN/>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575756"/>
                <w:spacing w:val="-1"/>
                <w:sz w:val="18"/>
                <w:szCs w:val="18"/>
                <w:lang w:eastAsia="ja-JP" w:bidi="ar-SA"/>
              </w:rPr>
            </w:pPr>
            <w:r w:rsidRPr="00BB1F55">
              <w:rPr>
                <w:rFonts w:asciiTheme="minorHAnsi" w:eastAsia="Times New Roman" w:hAnsiTheme="minorHAnsi" w:cstheme="minorHAnsi"/>
                <w:color w:val="575756"/>
                <w:spacing w:val="-1"/>
                <w:sz w:val="18"/>
                <w:szCs w:val="18"/>
                <w:lang w:eastAsia="ja-JP" w:bidi="ar-SA"/>
              </w:rPr>
              <w:t>This member stands for a present obligation of the entity to transfer an economic resource as a result of past events. Economic resource is a right that has the potential to produce economic benefits. It also represents the standard value for the 'Classes of liabilities' axis if no other member is used. [Refer: Liabilities]</w:t>
            </w:r>
          </w:p>
        </w:tc>
      </w:tr>
    </w:tbl>
    <w:p w14:paraId="226AC421" w14:textId="77777777" w:rsidR="00D13D5F" w:rsidRDefault="00D13D5F" w:rsidP="00D13D5F">
      <w:pPr>
        <w:pStyle w:val="MainBodyText"/>
        <w:spacing w:before="0"/>
        <w:ind w:right="132"/>
        <w:jc w:val="both"/>
        <w:rPr>
          <w:lang w:val="en-GB"/>
        </w:rPr>
      </w:pPr>
    </w:p>
    <w:p w14:paraId="74F2DD35" w14:textId="5FE574E5" w:rsidR="00D13D5F" w:rsidRDefault="00D13D5F" w:rsidP="00D13D5F">
      <w:pPr>
        <w:pStyle w:val="MainBodyText"/>
        <w:ind w:right="132"/>
        <w:jc w:val="both"/>
        <w:rPr>
          <w:lang w:val="en-GB"/>
        </w:rPr>
      </w:pPr>
      <w:bookmarkStart w:id="23" w:name="_Hlk37122410"/>
      <w:r>
        <w:rPr>
          <w:lang w:val="en-GB"/>
        </w:rPr>
        <w:t>In addition to the above detailed descriptions of the discrepancies observed between IFRS 201</w:t>
      </w:r>
      <w:r w:rsidR="00222558">
        <w:rPr>
          <w:lang w:val="en-GB"/>
        </w:rPr>
        <w:t xml:space="preserve">9 </w:t>
      </w:r>
      <w:r>
        <w:rPr>
          <w:lang w:val="en-GB"/>
        </w:rPr>
        <w:t>and 20</w:t>
      </w:r>
      <w:r w:rsidR="00222558">
        <w:rPr>
          <w:lang w:val="en-GB"/>
        </w:rPr>
        <w:t>20</w:t>
      </w:r>
      <w:r>
        <w:rPr>
          <w:lang w:val="en-GB"/>
        </w:rPr>
        <w:t xml:space="preserve"> versions of the taxonomy, a versioning report, as published by the IASB, is attached in Appendix </w:t>
      </w:r>
      <w:r w:rsidR="00222558">
        <w:rPr>
          <w:lang w:val="en-GB"/>
        </w:rPr>
        <w:t>A</w:t>
      </w:r>
      <w:r>
        <w:rPr>
          <w:lang w:val="en-GB"/>
        </w:rPr>
        <w:t xml:space="preserve"> to this document. </w:t>
      </w:r>
    </w:p>
    <w:bookmarkEnd w:id="23"/>
    <w:p w14:paraId="241D3570" w14:textId="77777777" w:rsidR="00D13D5F" w:rsidRDefault="00D13D5F" w:rsidP="00D13D5F">
      <w:pPr>
        <w:pStyle w:val="Secondtitle"/>
        <w:ind w:hanging="120"/>
        <w:rPr>
          <w:highlight w:val="yellow"/>
          <w:lang w:val="en-GB"/>
        </w:rPr>
      </w:pPr>
    </w:p>
    <w:p w14:paraId="0F97D4D8" w14:textId="77777777" w:rsidR="00D13D5F" w:rsidRPr="00C22BDC" w:rsidRDefault="00D13D5F" w:rsidP="00D13D5F">
      <w:pPr>
        <w:pStyle w:val="Heading2"/>
        <w:jc w:val="both"/>
        <w:rPr>
          <w:lang w:val="en-GB"/>
        </w:rPr>
      </w:pPr>
      <w:bookmarkStart w:id="24" w:name="_Toc38443993"/>
      <w:r w:rsidRPr="00C22BDC">
        <w:rPr>
          <w:lang w:val="en-GB"/>
        </w:rPr>
        <w:t>Recommendation</w:t>
      </w:r>
      <w:bookmarkEnd w:id="24"/>
    </w:p>
    <w:p w14:paraId="4ECD1D10" w14:textId="77777777" w:rsidR="00D13D5F" w:rsidRPr="000A3B8C" w:rsidRDefault="00D13D5F" w:rsidP="00D13D5F">
      <w:pPr>
        <w:pStyle w:val="MainBodyText"/>
        <w:ind w:right="-33"/>
        <w:jc w:val="both"/>
        <w:rPr>
          <w:lang w:val="en-GB"/>
        </w:rPr>
      </w:pPr>
      <w:r w:rsidRPr="000A3B8C">
        <w:rPr>
          <w:lang w:val="en-GB"/>
        </w:rPr>
        <w:t xml:space="preserve">As per Section 29 (5) (b) of the Companies Act, no. 71 of 2008, the preparation of financial statements must be consistent with the International Financial Reporting Standards of the International Accounting Standards Board or its successor body. To ensure that the CIPC </w:t>
      </w:r>
      <w:r>
        <w:rPr>
          <w:lang w:val="en-GB"/>
        </w:rPr>
        <w:t>t</w:t>
      </w:r>
      <w:r w:rsidRPr="000A3B8C">
        <w:rPr>
          <w:lang w:val="en-GB"/>
        </w:rPr>
        <w:t xml:space="preserve">axonomy is fully compliant with the Companies Act requirements and also with all relevant developments of the IFRS Foundation, it is highly recommended to incorporate all changes introduced in the latest instalment of the IFRS </w:t>
      </w:r>
      <w:r>
        <w:rPr>
          <w:lang w:val="en-GB"/>
        </w:rPr>
        <w:t>t</w:t>
      </w:r>
      <w:r w:rsidRPr="000A3B8C">
        <w:rPr>
          <w:lang w:val="en-GB"/>
        </w:rPr>
        <w:t xml:space="preserve">axonomy, as listed </w:t>
      </w:r>
      <w:r>
        <w:rPr>
          <w:lang w:val="en-GB"/>
        </w:rPr>
        <w:t>above in the</w:t>
      </w:r>
      <w:r w:rsidRPr="000A3B8C">
        <w:rPr>
          <w:lang w:val="en-GB"/>
        </w:rPr>
        <w:t xml:space="preserve"> analysis</w:t>
      </w:r>
      <w:r>
        <w:rPr>
          <w:lang w:val="en-GB"/>
        </w:rPr>
        <w:t>, with the exception of elements to be maintained in the CIPC taxonomy due to historical reasons</w:t>
      </w:r>
      <w:r w:rsidRPr="000A3B8C">
        <w:rPr>
          <w:lang w:val="en-GB"/>
        </w:rPr>
        <w:t xml:space="preserve">. </w:t>
      </w:r>
    </w:p>
    <w:p w14:paraId="6B1C1B8D" w14:textId="77777777" w:rsidR="00D13D5F" w:rsidRDefault="00D13D5F">
      <w:pPr>
        <w:rPr>
          <w:rFonts w:ascii="Open Sans Semibold" w:hAnsi="Open Sans Semibold" w:cs="Open Sans Semibold"/>
          <w:bCs/>
          <w:color w:val="3369A9"/>
          <w:sz w:val="26"/>
          <w:szCs w:val="26"/>
        </w:rPr>
      </w:pPr>
      <w:r>
        <w:br w:type="page"/>
      </w:r>
    </w:p>
    <w:p w14:paraId="636FBA5D" w14:textId="27C5D228" w:rsidR="00B2683D" w:rsidRDefault="00B2683D" w:rsidP="009772B5">
      <w:pPr>
        <w:pStyle w:val="MainTitel"/>
        <w:numPr>
          <w:ilvl w:val="0"/>
          <w:numId w:val="29"/>
        </w:numPr>
        <w:spacing w:line="276" w:lineRule="auto"/>
        <w:ind w:left="450" w:hanging="333"/>
        <w:jc w:val="both"/>
        <w:rPr>
          <w:lang w:val="en-GB"/>
        </w:rPr>
      </w:pPr>
      <w:bookmarkStart w:id="25" w:name="_Toc38443994"/>
      <w:r>
        <w:rPr>
          <w:lang w:val="en-GB"/>
        </w:rPr>
        <w:lastRenderedPageBreak/>
        <w:t xml:space="preserve">Gap analysis </w:t>
      </w:r>
      <w:r w:rsidR="000329F0">
        <w:rPr>
          <w:lang w:val="en-GB"/>
        </w:rPr>
        <w:t>–</w:t>
      </w:r>
      <w:r>
        <w:rPr>
          <w:lang w:val="en-GB"/>
        </w:rPr>
        <w:t xml:space="preserve"> GRAP </w:t>
      </w:r>
      <w:r w:rsidR="002C6F4C">
        <w:rPr>
          <w:lang w:val="en-GB"/>
        </w:rPr>
        <w:t>s</w:t>
      </w:r>
      <w:r>
        <w:rPr>
          <w:lang w:val="en-GB"/>
        </w:rPr>
        <w:t>tandards</w:t>
      </w:r>
      <w:bookmarkEnd w:id="25"/>
    </w:p>
    <w:p w14:paraId="32BB1DC9" w14:textId="72192350" w:rsidR="00822D0D" w:rsidRDefault="00585752" w:rsidP="009772B5">
      <w:pPr>
        <w:pStyle w:val="Heading2"/>
        <w:rPr>
          <w:lang w:val="en-GB"/>
        </w:rPr>
      </w:pPr>
      <w:bookmarkStart w:id="26" w:name="_Toc38443995"/>
      <w:r>
        <w:rPr>
          <w:lang w:val="en-GB"/>
        </w:rPr>
        <w:t>Background information</w:t>
      </w:r>
      <w:bookmarkEnd w:id="26"/>
    </w:p>
    <w:p w14:paraId="68A59FDA" w14:textId="426A1BAA" w:rsidR="00585752" w:rsidRDefault="00244DA4" w:rsidP="008875D8">
      <w:pPr>
        <w:pStyle w:val="MainBodyText"/>
        <w:spacing w:after="240"/>
        <w:ind w:right="-33"/>
        <w:jc w:val="both"/>
        <w:rPr>
          <w:lang w:val="en-GB"/>
        </w:rPr>
      </w:pPr>
      <w:r w:rsidRPr="00244DA4">
        <w:rPr>
          <w:lang w:val="en-GB"/>
        </w:rPr>
        <w:t>During the first half of the 2019 calendar year, the CIPC had deliberations with various stakeholder to carve a path for the creation of a GRAP taxonomy. The discussions were aimed at ironing-out the granules of the data elements that would be required from a GRAP reporting perspective and which would be used for CIPC’s digital financial reporting platform, iXBRL.</w:t>
      </w:r>
    </w:p>
    <w:p w14:paraId="15962D8E" w14:textId="3B0A31D5" w:rsidR="00585752" w:rsidRPr="00E20046" w:rsidRDefault="00585752" w:rsidP="008875D8">
      <w:pPr>
        <w:pStyle w:val="Heading3"/>
        <w:ind w:left="120"/>
        <w:rPr>
          <w:bCs/>
        </w:rPr>
      </w:pPr>
      <w:bookmarkStart w:id="27" w:name="_Toc38443996"/>
      <w:r w:rsidRPr="008875D8">
        <w:t>Reporting standards</w:t>
      </w:r>
      <w:bookmarkEnd w:id="27"/>
      <w:r w:rsidRPr="008875D8">
        <w:t xml:space="preserve"> </w:t>
      </w:r>
    </w:p>
    <w:p w14:paraId="25AC2716" w14:textId="0E57850A" w:rsidR="00F1169B" w:rsidRDefault="00F1169B" w:rsidP="00822D0D">
      <w:pPr>
        <w:pStyle w:val="MainBodyText"/>
        <w:ind w:right="-33"/>
        <w:jc w:val="both"/>
        <w:rPr>
          <w:lang w:val="en-GB"/>
        </w:rPr>
      </w:pPr>
      <w:r>
        <w:rPr>
          <w:lang w:val="en-GB"/>
        </w:rPr>
        <w:t>As per the su</w:t>
      </w:r>
      <w:r w:rsidR="001C37D2">
        <w:rPr>
          <w:lang w:val="en-GB"/>
        </w:rPr>
        <w:t>b-regulation 4 of Regulation 27 of the Companies Regulation, 2011:</w:t>
      </w:r>
    </w:p>
    <w:p w14:paraId="31CC8F2A" w14:textId="77777777" w:rsidR="000A521E" w:rsidRPr="008875D8" w:rsidRDefault="000A521E" w:rsidP="000A521E">
      <w:pPr>
        <w:pStyle w:val="MainBodyText"/>
        <w:ind w:right="-33"/>
        <w:jc w:val="both"/>
        <w:rPr>
          <w:i/>
          <w:iCs/>
          <w:lang w:val="en-GB"/>
        </w:rPr>
      </w:pPr>
      <w:r w:rsidRPr="008875D8">
        <w:rPr>
          <w:i/>
          <w:iCs/>
          <w:lang w:val="en-GB"/>
        </w:rPr>
        <w:t>(4) For any particular company, any financial statements contemplated in section 28 or 29 must comply with the applicable standards for that category of company as follows:</w:t>
      </w:r>
    </w:p>
    <w:p w14:paraId="0F9D0CB6" w14:textId="77777777" w:rsidR="000A521E" w:rsidRPr="008875D8" w:rsidRDefault="000A521E" w:rsidP="008875D8">
      <w:pPr>
        <w:pStyle w:val="MainBodyText"/>
        <w:ind w:right="-33" w:firstLine="600"/>
        <w:jc w:val="both"/>
        <w:rPr>
          <w:i/>
          <w:iCs/>
          <w:lang w:val="en-GB"/>
        </w:rPr>
      </w:pPr>
      <w:r w:rsidRPr="008875D8">
        <w:rPr>
          <w:i/>
          <w:iCs/>
          <w:lang w:val="en-GB"/>
        </w:rPr>
        <w:t>(a) State owned companies:</w:t>
      </w:r>
    </w:p>
    <w:p w14:paraId="4E97792B" w14:textId="16FD5C6A" w:rsidR="001C37D2" w:rsidRPr="008875D8" w:rsidRDefault="000A521E" w:rsidP="008875D8">
      <w:pPr>
        <w:pStyle w:val="MainBodyText"/>
        <w:ind w:left="1350" w:right="-33" w:hanging="30"/>
        <w:jc w:val="both"/>
        <w:rPr>
          <w:i/>
          <w:iCs/>
          <w:lang w:val="en-GB"/>
        </w:rPr>
      </w:pPr>
      <w:r w:rsidRPr="008875D8">
        <w:rPr>
          <w:i/>
          <w:iCs/>
          <w:lang w:val="en-GB"/>
        </w:rPr>
        <w:t>(i) IFRS, but in the case of any conflict with any requirements in terms of the Public Finance Management Act, the latter prevails.</w:t>
      </w:r>
    </w:p>
    <w:p w14:paraId="08817284" w14:textId="73C8DC33" w:rsidR="004A72B0" w:rsidRDefault="001932D3" w:rsidP="008875D8">
      <w:pPr>
        <w:pStyle w:val="MainBodyText"/>
        <w:spacing w:after="240"/>
        <w:ind w:right="-33"/>
        <w:jc w:val="both"/>
        <w:rPr>
          <w:lang w:val="en-GB"/>
        </w:rPr>
      </w:pPr>
      <w:r w:rsidRPr="001932D3">
        <w:rPr>
          <w:lang w:val="en-GB"/>
        </w:rPr>
        <w:t>For the reason above, National Treasury’s involvement was identified as key in steering those required by the PFMA to prepare AFS</w:t>
      </w:r>
      <w:r w:rsidR="00E96A83">
        <w:rPr>
          <w:lang w:val="en-GB"/>
        </w:rPr>
        <w:t xml:space="preserve">’ </w:t>
      </w:r>
      <w:r w:rsidRPr="001932D3">
        <w:rPr>
          <w:lang w:val="en-GB"/>
        </w:rPr>
        <w:t xml:space="preserve">in GRAP to adapt to the new CIPC AFS filing requirement.  </w:t>
      </w:r>
    </w:p>
    <w:p w14:paraId="24079A21" w14:textId="799A7778" w:rsidR="00265C0F" w:rsidRDefault="00441F4E" w:rsidP="008875D8">
      <w:pPr>
        <w:pStyle w:val="Heading3"/>
        <w:ind w:left="120"/>
      </w:pPr>
      <w:bookmarkStart w:id="28" w:name="_Toc38443997"/>
      <w:r>
        <w:t>Reporting obligation</w:t>
      </w:r>
      <w:bookmarkEnd w:id="28"/>
    </w:p>
    <w:p w14:paraId="5CA991F0" w14:textId="6B694A19" w:rsidR="00265C0F" w:rsidRPr="00265C0F" w:rsidRDefault="00265C0F" w:rsidP="00265C0F">
      <w:pPr>
        <w:pStyle w:val="MainBodyText"/>
        <w:ind w:right="-33"/>
        <w:jc w:val="both"/>
        <w:rPr>
          <w:lang w:val="en-GB"/>
        </w:rPr>
      </w:pPr>
      <w:r w:rsidRPr="00265C0F">
        <w:rPr>
          <w:lang w:val="en-GB"/>
        </w:rPr>
        <w:t xml:space="preserve">The categories of companies required to file/submit their AFS in iXBRL is informed by Regulation 28 read in Conjunction with Section 33 of the Companies Act 71, of 2008. In the regulation, state-owned  companies and </w:t>
      </w:r>
      <w:r w:rsidR="00220C78">
        <w:rPr>
          <w:lang w:val="en-GB"/>
        </w:rPr>
        <w:t>n</w:t>
      </w:r>
      <w:r w:rsidRPr="00265C0F">
        <w:rPr>
          <w:lang w:val="en-GB"/>
        </w:rPr>
        <w:t>on-profit companies incorporated directly or indirectly by the state, an organ of state, a state-owned company, an international entity, a foreign state entity or a foreign company; or primarily to perform a statutory or regulatory function in terms of any legislation, or to carry out a public function at the direct or indirect initiation or direction of an organ of the state, a state-owned company, an international entity, or a foreign state entity, or for a purpose ancillary to any such function; are required to have  their AFS audited.</w:t>
      </w:r>
    </w:p>
    <w:p w14:paraId="70508B96" w14:textId="77A89A99" w:rsidR="00265C0F" w:rsidRPr="00265C0F" w:rsidRDefault="00265C0F" w:rsidP="00265C0F">
      <w:pPr>
        <w:pStyle w:val="MainBodyText"/>
        <w:ind w:right="-33"/>
        <w:jc w:val="both"/>
        <w:rPr>
          <w:lang w:val="en-GB"/>
        </w:rPr>
      </w:pPr>
      <w:r w:rsidRPr="00265C0F">
        <w:rPr>
          <w:lang w:val="en-GB"/>
        </w:rPr>
        <w:t>In light of the above, there is a statutory obligation on certain companies administered under the PFMA to submit their AFS</w:t>
      </w:r>
      <w:r w:rsidR="006413CA">
        <w:rPr>
          <w:lang w:val="en-GB"/>
        </w:rPr>
        <w:t>’</w:t>
      </w:r>
      <w:r w:rsidRPr="00265C0F">
        <w:rPr>
          <w:lang w:val="en-GB"/>
        </w:rPr>
        <w:t xml:space="preserve"> to CIPC in terms of Section 33 of the Companies Act 71, of 2008.</w:t>
      </w:r>
    </w:p>
    <w:p w14:paraId="5D07ECCE" w14:textId="5A0E8C03" w:rsidR="00265C0F" w:rsidRPr="00265C0F" w:rsidRDefault="00265C0F" w:rsidP="00265C0F">
      <w:pPr>
        <w:pStyle w:val="MainBodyText"/>
        <w:ind w:right="-33"/>
        <w:jc w:val="both"/>
        <w:rPr>
          <w:lang w:val="en-GB"/>
        </w:rPr>
      </w:pPr>
      <w:r w:rsidRPr="00265C0F">
        <w:rPr>
          <w:lang w:val="en-GB"/>
        </w:rPr>
        <w:t>Since the roll-out of the iXBRL platform, state-owned companies (including organs of the state, other than those which are listed on the JSE and those that still prepare their AFS in IFRS as guided by ASB’s Directive 12</w:t>
      </w:r>
      <w:r w:rsidR="00767634">
        <w:rPr>
          <w:lang w:val="en-GB"/>
        </w:rPr>
        <w:t xml:space="preserve"> –</w:t>
      </w:r>
      <w:r w:rsidRPr="00265C0F">
        <w:rPr>
          <w:lang w:val="en-GB"/>
        </w:rPr>
        <w:t xml:space="preserve"> </w:t>
      </w:r>
      <w:r w:rsidRPr="007B5EC5">
        <w:rPr>
          <w:i/>
          <w:iCs/>
          <w:lang w:val="en-GB"/>
        </w:rPr>
        <w:t>The Selection of an Appropriate Reporting Framework By Public Entities</w:t>
      </w:r>
      <w:r w:rsidRPr="00265C0F">
        <w:rPr>
          <w:lang w:val="en-GB"/>
        </w:rPr>
        <w:t>) are unable to file their annual financial statements to CIPC in terms of Section 33 of the Companies Act 71, of 2008 (</w:t>
      </w:r>
      <w:r w:rsidR="00767634">
        <w:rPr>
          <w:lang w:val="en-GB"/>
        </w:rPr>
        <w:t>r</w:t>
      </w:r>
      <w:r w:rsidRPr="00265C0F">
        <w:rPr>
          <w:lang w:val="en-GB"/>
        </w:rPr>
        <w:t>ead in conjunction with Regulation 28 and 30 of the Companies Regulations, 2011).</w:t>
      </w:r>
    </w:p>
    <w:p w14:paraId="4D48B088" w14:textId="1CF4EA7C" w:rsidR="00265C0F" w:rsidRDefault="00265C0F" w:rsidP="007B5EC5">
      <w:pPr>
        <w:pStyle w:val="MainBodyText"/>
        <w:spacing w:after="240"/>
        <w:ind w:right="-33"/>
        <w:jc w:val="both"/>
        <w:rPr>
          <w:lang w:val="en-GB"/>
        </w:rPr>
      </w:pPr>
      <w:r w:rsidRPr="00265C0F">
        <w:rPr>
          <w:lang w:val="en-GB"/>
        </w:rPr>
        <w:t>In order to standardise the reporting obligation for all entity types required to submit their AFS to CIPC as outlined above, a GRAP taxonomy is required to allow SOCs and other organs of the state incorporated under the Companies Act to file their AFS in iXBRL. To this end, the CIPC attempted to meet with several stakeholders to gather information to map the specifications relevant to GRAP reporting.</w:t>
      </w:r>
    </w:p>
    <w:p w14:paraId="46354AA8" w14:textId="689EDABA" w:rsidR="00D843D2" w:rsidRDefault="00D843D2" w:rsidP="00D843D2">
      <w:pPr>
        <w:pStyle w:val="Heading3"/>
        <w:ind w:left="120"/>
      </w:pPr>
      <w:bookmarkStart w:id="29" w:name="_Toc38443998"/>
      <w:r>
        <w:t>Stakeholder analysis</w:t>
      </w:r>
      <w:bookmarkEnd w:id="29"/>
    </w:p>
    <w:p w14:paraId="74DE0AA5" w14:textId="046577C1" w:rsidR="000634EA" w:rsidRPr="007B5EC5" w:rsidRDefault="003021DA" w:rsidP="007B5EC5">
      <w:pPr>
        <w:pStyle w:val="MainBodyText"/>
        <w:spacing w:after="240"/>
        <w:ind w:right="-33"/>
        <w:jc w:val="both"/>
        <w:rPr>
          <w:lang w:val="en-US"/>
        </w:rPr>
      </w:pPr>
      <w:r>
        <w:rPr>
          <w:lang w:val="en-GB"/>
        </w:rPr>
        <w:t xml:space="preserve">The table below presents </w:t>
      </w:r>
      <w:r w:rsidR="00F23E51">
        <w:rPr>
          <w:lang w:val="en-GB"/>
        </w:rPr>
        <w:t xml:space="preserve">a list of stakeholders with the assigned roles that were identified at the early stages of the project: </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3012"/>
        <w:gridCol w:w="3012"/>
        <w:gridCol w:w="3010"/>
      </w:tblGrid>
      <w:tr w:rsidR="00C5049B" w:rsidRPr="00D149CB" w14:paraId="7AC61DDE" w14:textId="77777777" w:rsidTr="007B5EC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67" w:type="pct"/>
            <w:tcBorders>
              <w:left w:val="nil"/>
              <w:bottom w:val="nil"/>
            </w:tcBorders>
            <w:shd w:val="clear" w:color="auto" w:fill="3369A9" w:themeFill="background1"/>
            <w:noWrap/>
            <w:vAlign w:val="center"/>
            <w:hideMark/>
          </w:tcPr>
          <w:p w14:paraId="1BD71798" w14:textId="77777777" w:rsidR="00C5049B" w:rsidRPr="00D149CB" w:rsidRDefault="00C5049B" w:rsidP="008F3623">
            <w:pPr>
              <w:ind w:left="142"/>
              <w:rPr>
                <w:rFonts w:eastAsia="Times New Roman"/>
                <w:color w:val="FFFFFF"/>
                <w:sz w:val="18"/>
                <w:szCs w:val="20"/>
                <w:lang w:eastAsia="ja-JP"/>
              </w:rPr>
            </w:pPr>
            <w:r>
              <w:rPr>
                <w:rFonts w:eastAsia="Times New Roman"/>
                <w:color w:val="FFFFFF"/>
                <w:sz w:val="18"/>
                <w:szCs w:val="20"/>
                <w:lang w:eastAsia="ja-JP"/>
              </w:rPr>
              <w:t>Stakeholder</w:t>
            </w:r>
          </w:p>
        </w:tc>
        <w:tc>
          <w:tcPr>
            <w:tcW w:w="1667" w:type="pct"/>
            <w:tcBorders>
              <w:bottom w:val="nil"/>
            </w:tcBorders>
          </w:tcPr>
          <w:p w14:paraId="25B0DB04" w14:textId="77777777" w:rsidR="00C5049B" w:rsidRDefault="00C5049B" w:rsidP="008F3623">
            <w:pPr>
              <w:ind w:left="142"/>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20"/>
                <w:lang w:eastAsia="ja-JP"/>
              </w:rPr>
            </w:pPr>
            <w:r>
              <w:rPr>
                <w:rFonts w:eastAsia="Times New Roman"/>
                <w:color w:val="FFFFFF"/>
                <w:sz w:val="18"/>
                <w:szCs w:val="20"/>
                <w:lang w:eastAsia="ja-JP"/>
              </w:rPr>
              <w:t>Type</w:t>
            </w:r>
          </w:p>
        </w:tc>
        <w:tc>
          <w:tcPr>
            <w:tcW w:w="1666" w:type="pct"/>
            <w:tcBorders>
              <w:bottom w:val="nil"/>
            </w:tcBorders>
          </w:tcPr>
          <w:p w14:paraId="0CCEF628" w14:textId="77777777" w:rsidR="00C5049B" w:rsidRDefault="00C5049B" w:rsidP="008F3623">
            <w:pPr>
              <w:ind w:left="142"/>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20"/>
                <w:lang w:eastAsia="ja-JP"/>
              </w:rPr>
            </w:pPr>
            <w:r>
              <w:rPr>
                <w:rFonts w:eastAsia="Times New Roman"/>
                <w:color w:val="FFFFFF"/>
                <w:sz w:val="18"/>
                <w:szCs w:val="20"/>
                <w:lang w:eastAsia="ja-JP"/>
              </w:rPr>
              <w:t>Role</w:t>
            </w:r>
          </w:p>
        </w:tc>
      </w:tr>
      <w:tr w:rsidR="00C5049B" w:rsidRPr="00D149CB" w14:paraId="763A3B7C" w14:textId="77777777" w:rsidTr="007B5E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67" w:type="pct"/>
            <w:tcBorders>
              <w:top w:val="nil"/>
              <w:left w:val="nil"/>
              <w:bottom w:val="single" w:sz="4" w:space="0" w:color="FFFFFF" w:themeColor="text1"/>
              <w:right w:val="nil"/>
            </w:tcBorders>
            <w:shd w:val="clear" w:color="auto" w:fill="EFEFEF" w:themeFill="accent5" w:themeFillTint="33"/>
            <w:noWrap/>
          </w:tcPr>
          <w:p w14:paraId="1D74B67A" w14:textId="77777777" w:rsidR="00C5049B" w:rsidRPr="00165EEF" w:rsidRDefault="00C5049B" w:rsidP="008F3623">
            <w:pPr>
              <w:ind w:left="142"/>
              <w:rPr>
                <w:rFonts w:cstheme="minorHAnsi"/>
                <w:b w:val="0"/>
                <w:bCs w:val="0"/>
                <w:sz w:val="18"/>
                <w:szCs w:val="20"/>
              </w:rPr>
            </w:pPr>
            <w:r>
              <w:rPr>
                <w:rFonts w:cstheme="minorHAnsi"/>
                <w:b w:val="0"/>
                <w:bCs w:val="0"/>
                <w:sz w:val="18"/>
                <w:szCs w:val="20"/>
              </w:rPr>
              <w:t>National Treasury</w:t>
            </w:r>
          </w:p>
        </w:tc>
        <w:tc>
          <w:tcPr>
            <w:tcW w:w="1667" w:type="pct"/>
            <w:tcBorders>
              <w:top w:val="nil"/>
              <w:left w:val="nil"/>
              <w:bottom w:val="single" w:sz="4" w:space="0" w:color="FFFFFF" w:themeColor="text1"/>
              <w:right w:val="nil"/>
            </w:tcBorders>
            <w:shd w:val="clear" w:color="auto" w:fill="EFEFEF" w:themeFill="accent5" w:themeFillTint="33"/>
          </w:tcPr>
          <w:p w14:paraId="21891E4B" w14:textId="77777777" w:rsidR="00C5049B" w:rsidRPr="00A90E79" w:rsidRDefault="00C5049B" w:rsidP="008F3623">
            <w:pPr>
              <w:ind w:left="142"/>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90E79">
              <w:rPr>
                <w:rFonts w:cstheme="minorHAnsi"/>
                <w:sz w:val="18"/>
                <w:szCs w:val="20"/>
              </w:rPr>
              <w:t>Government</w:t>
            </w:r>
          </w:p>
        </w:tc>
        <w:tc>
          <w:tcPr>
            <w:tcW w:w="1666" w:type="pct"/>
            <w:tcBorders>
              <w:top w:val="nil"/>
              <w:left w:val="nil"/>
              <w:bottom w:val="single" w:sz="4" w:space="0" w:color="FFFFFF" w:themeColor="text1"/>
              <w:right w:val="nil"/>
            </w:tcBorders>
            <w:shd w:val="clear" w:color="auto" w:fill="EFEFEF" w:themeFill="accent5" w:themeFillTint="33"/>
          </w:tcPr>
          <w:p w14:paraId="245BF106" w14:textId="77777777" w:rsidR="00C5049B" w:rsidRPr="000634EA" w:rsidRDefault="00C5049B" w:rsidP="008F3623">
            <w:pPr>
              <w:ind w:left="142"/>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634EA">
              <w:rPr>
                <w:rFonts w:cstheme="minorHAnsi"/>
                <w:sz w:val="18"/>
                <w:szCs w:val="20"/>
              </w:rPr>
              <w:t>Regulatory oversight</w:t>
            </w:r>
          </w:p>
        </w:tc>
      </w:tr>
      <w:tr w:rsidR="00C5049B" w:rsidRPr="00D149CB" w14:paraId="27055696" w14:textId="77777777" w:rsidTr="007B5E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text1"/>
              <w:left w:val="nil"/>
              <w:bottom w:val="single" w:sz="4" w:space="0" w:color="FFFFFF" w:themeColor="text1"/>
              <w:right w:val="nil"/>
            </w:tcBorders>
            <w:shd w:val="clear" w:color="auto" w:fill="EFEFEF" w:themeFill="accent5" w:themeFillTint="33"/>
            <w:noWrap/>
          </w:tcPr>
          <w:p w14:paraId="3308E8C0" w14:textId="77777777" w:rsidR="00C5049B" w:rsidRDefault="00C5049B" w:rsidP="008F3623">
            <w:pPr>
              <w:ind w:left="142"/>
              <w:rPr>
                <w:rFonts w:cstheme="minorHAnsi"/>
                <w:b w:val="0"/>
                <w:bCs w:val="0"/>
                <w:sz w:val="18"/>
                <w:szCs w:val="20"/>
              </w:rPr>
            </w:pPr>
            <w:r>
              <w:rPr>
                <w:rFonts w:cstheme="minorHAnsi"/>
                <w:b w:val="0"/>
                <w:bCs w:val="0"/>
                <w:sz w:val="18"/>
                <w:szCs w:val="20"/>
              </w:rPr>
              <w:t xml:space="preserve">Accounting Standards Board </w:t>
            </w:r>
          </w:p>
        </w:tc>
        <w:tc>
          <w:tcPr>
            <w:tcW w:w="1667" w:type="pct"/>
            <w:tcBorders>
              <w:top w:val="single" w:sz="4" w:space="0" w:color="FFFFFF" w:themeColor="text1"/>
              <w:left w:val="nil"/>
              <w:bottom w:val="single" w:sz="4" w:space="0" w:color="FFFFFF" w:themeColor="text1"/>
              <w:right w:val="nil"/>
            </w:tcBorders>
            <w:shd w:val="clear" w:color="auto" w:fill="EFEFEF" w:themeFill="accent5" w:themeFillTint="33"/>
          </w:tcPr>
          <w:p w14:paraId="77D5EC62" w14:textId="77777777" w:rsidR="00C5049B" w:rsidRPr="00A90E79" w:rsidRDefault="00C5049B" w:rsidP="008F3623">
            <w:pPr>
              <w:ind w:left="142"/>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90E79">
              <w:rPr>
                <w:rFonts w:cstheme="minorHAnsi"/>
                <w:sz w:val="18"/>
                <w:szCs w:val="20"/>
              </w:rPr>
              <w:t>Chp. 11 PFMA entity</w:t>
            </w:r>
          </w:p>
        </w:tc>
        <w:tc>
          <w:tcPr>
            <w:tcW w:w="1666" w:type="pct"/>
            <w:tcBorders>
              <w:top w:val="single" w:sz="4" w:space="0" w:color="FFFFFF" w:themeColor="text1"/>
              <w:left w:val="nil"/>
              <w:bottom w:val="single" w:sz="4" w:space="0" w:color="FFFFFF" w:themeColor="text1"/>
              <w:right w:val="nil"/>
            </w:tcBorders>
            <w:shd w:val="clear" w:color="auto" w:fill="EFEFEF" w:themeFill="accent5" w:themeFillTint="33"/>
          </w:tcPr>
          <w:p w14:paraId="64DA5540" w14:textId="77777777" w:rsidR="00C5049B" w:rsidRPr="000634EA" w:rsidRDefault="00C5049B" w:rsidP="008F3623">
            <w:pPr>
              <w:ind w:left="142"/>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634EA">
              <w:rPr>
                <w:rFonts w:cstheme="minorHAnsi"/>
                <w:sz w:val="18"/>
                <w:szCs w:val="20"/>
              </w:rPr>
              <w:t>Standard Setter for GRAP</w:t>
            </w:r>
          </w:p>
        </w:tc>
      </w:tr>
      <w:tr w:rsidR="00C5049B" w:rsidRPr="00D149CB" w14:paraId="23C60E9E" w14:textId="77777777" w:rsidTr="007B5E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text1"/>
              <w:left w:val="nil"/>
              <w:bottom w:val="single" w:sz="4" w:space="0" w:color="FFFFFF" w:themeColor="text1"/>
              <w:right w:val="nil"/>
            </w:tcBorders>
            <w:shd w:val="clear" w:color="auto" w:fill="EFEFEF" w:themeFill="accent5" w:themeFillTint="33"/>
            <w:noWrap/>
          </w:tcPr>
          <w:p w14:paraId="12D78645" w14:textId="77777777" w:rsidR="00C5049B" w:rsidRDefault="00C5049B" w:rsidP="008F3623">
            <w:pPr>
              <w:ind w:left="142"/>
              <w:rPr>
                <w:rFonts w:cstheme="minorHAnsi"/>
                <w:b w:val="0"/>
                <w:bCs w:val="0"/>
                <w:sz w:val="18"/>
                <w:szCs w:val="20"/>
              </w:rPr>
            </w:pPr>
            <w:r>
              <w:rPr>
                <w:rFonts w:cstheme="minorHAnsi"/>
                <w:b w:val="0"/>
                <w:bCs w:val="0"/>
                <w:sz w:val="18"/>
                <w:szCs w:val="20"/>
              </w:rPr>
              <w:t>Auditor General South Africa</w:t>
            </w:r>
          </w:p>
        </w:tc>
        <w:tc>
          <w:tcPr>
            <w:tcW w:w="1667" w:type="pct"/>
            <w:tcBorders>
              <w:top w:val="single" w:sz="4" w:space="0" w:color="FFFFFF" w:themeColor="text1"/>
              <w:left w:val="nil"/>
              <w:bottom w:val="single" w:sz="4" w:space="0" w:color="FFFFFF" w:themeColor="text1"/>
              <w:right w:val="nil"/>
            </w:tcBorders>
            <w:shd w:val="clear" w:color="auto" w:fill="EFEFEF" w:themeFill="accent5" w:themeFillTint="33"/>
          </w:tcPr>
          <w:p w14:paraId="7146CD5F" w14:textId="77777777" w:rsidR="00C5049B" w:rsidRPr="00A90E79" w:rsidRDefault="00C5049B" w:rsidP="008F3623">
            <w:pPr>
              <w:ind w:left="142"/>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90E79">
              <w:rPr>
                <w:rFonts w:cstheme="minorHAnsi"/>
                <w:sz w:val="18"/>
                <w:szCs w:val="20"/>
              </w:rPr>
              <w:t>Government</w:t>
            </w:r>
          </w:p>
        </w:tc>
        <w:tc>
          <w:tcPr>
            <w:tcW w:w="1666" w:type="pct"/>
            <w:tcBorders>
              <w:top w:val="single" w:sz="4" w:space="0" w:color="FFFFFF" w:themeColor="text1"/>
              <w:left w:val="nil"/>
              <w:bottom w:val="single" w:sz="4" w:space="0" w:color="FFFFFF" w:themeColor="text1"/>
              <w:right w:val="nil"/>
            </w:tcBorders>
            <w:shd w:val="clear" w:color="auto" w:fill="EFEFEF" w:themeFill="accent5" w:themeFillTint="33"/>
          </w:tcPr>
          <w:p w14:paraId="44419A37" w14:textId="77777777" w:rsidR="00C5049B" w:rsidRPr="000634EA" w:rsidRDefault="00C5049B" w:rsidP="008F3623">
            <w:pPr>
              <w:ind w:left="142"/>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0634EA">
              <w:rPr>
                <w:rFonts w:cstheme="minorHAnsi"/>
                <w:sz w:val="18"/>
                <w:szCs w:val="20"/>
              </w:rPr>
              <w:t>Assurance oversight / Auditing</w:t>
            </w:r>
          </w:p>
        </w:tc>
      </w:tr>
      <w:tr w:rsidR="00C5049B" w:rsidRPr="00D149CB" w14:paraId="055DE59B" w14:textId="77777777" w:rsidTr="007B5E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FFFFFF" w:themeColor="text1"/>
              <w:left w:val="nil"/>
              <w:bottom w:val="nil"/>
              <w:right w:val="nil"/>
            </w:tcBorders>
            <w:shd w:val="clear" w:color="auto" w:fill="EFEFEF" w:themeFill="accent5" w:themeFillTint="33"/>
            <w:noWrap/>
          </w:tcPr>
          <w:p w14:paraId="002B86B0" w14:textId="77777777" w:rsidR="00C5049B" w:rsidRDefault="00C5049B" w:rsidP="008F3623">
            <w:pPr>
              <w:ind w:left="142"/>
              <w:rPr>
                <w:rFonts w:cstheme="minorHAnsi"/>
                <w:b w:val="0"/>
                <w:bCs w:val="0"/>
                <w:sz w:val="18"/>
                <w:szCs w:val="20"/>
              </w:rPr>
            </w:pPr>
            <w:r>
              <w:rPr>
                <w:rFonts w:cstheme="minorHAnsi"/>
                <w:b w:val="0"/>
                <w:bCs w:val="0"/>
                <w:sz w:val="18"/>
                <w:szCs w:val="20"/>
              </w:rPr>
              <w:lastRenderedPageBreak/>
              <w:t xml:space="preserve">Accounting Professional Bodies </w:t>
            </w:r>
          </w:p>
        </w:tc>
        <w:tc>
          <w:tcPr>
            <w:tcW w:w="1667" w:type="pct"/>
            <w:tcBorders>
              <w:top w:val="single" w:sz="4" w:space="0" w:color="FFFFFF" w:themeColor="text1"/>
              <w:left w:val="nil"/>
              <w:bottom w:val="nil"/>
              <w:right w:val="nil"/>
            </w:tcBorders>
            <w:shd w:val="clear" w:color="auto" w:fill="EFEFEF" w:themeFill="accent5" w:themeFillTint="33"/>
          </w:tcPr>
          <w:p w14:paraId="20DAC5C3" w14:textId="77777777" w:rsidR="00C5049B" w:rsidRPr="00A90E79" w:rsidRDefault="00C5049B" w:rsidP="008F3623">
            <w:pPr>
              <w:ind w:left="142"/>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90E79">
              <w:rPr>
                <w:rFonts w:cstheme="minorHAnsi"/>
                <w:sz w:val="18"/>
                <w:szCs w:val="20"/>
              </w:rPr>
              <w:t>Professional Bodies</w:t>
            </w:r>
          </w:p>
        </w:tc>
        <w:tc>
          <w:tcPr>
            <w:tcW w:w="1666" w:type="pct"/>
            <w:tcBorders>
              <w:top w:val="single" w:sz="4" w:space="0" w:color="FFFFFF" w:themeColor="text1"/>
              <w:left w:val="nil"/>
              <w:bottom w:val="nil"/>
              <w:right w:val="nil"/>
            </w:tcBorders>
            <w:shd w:val="clear" w:color="auto" w:fill="EFEFEF" w:themeFill="accent5" w:themeFillTint="33"/>
          </w:tcPr>
          <w:p w14:paraId="03E189AF" w14:textId="77777777" w:rsidR="00C5049B" w:rsidRPr="000634EA" w:rsidRDefault="00C5049B" w:rsidP="008F3623">
            <w:pPr>
              <w:ind w:left="142"/>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634EA">
              <w:rPr>
                <w:rFonts w:cstheme="minorHAnsi"/>
                <w:sz w:val="18"/>
                <w:szCs w:val="20"/>
              </w:rPr>
              <w:t xml:space="preserve">CIPC-expectation: </w:t>
            </w:r>
          </w:p>
          <w:p w14:paraId="7E6BB724" w14:textId="77777777" w:rsidR="00C5049B" w:rsidRPr="000634EA" w:rsidRDefault="00C5049B" w:rsidP="008F3623">
            <w:pPr>
              <w:ind w:left="142"/>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0634EA">
              <w:rPr>
                <w:rFonts w:cstheme="minorHAnsi"/>
                <w:sz w:val="18"/>
                <w:szCs w:val="20"/>
              </w:rPr>
              <w:t xml:space="preserve">Review of applicability of taxonomy for use in practice. Dissemination of info to members. </w:t>
            </w:r>
          </w:p>
        </w:tc>
      </w:tr>
    </w:tbl>
    <w:p w14:paraId="181940C9" w14:textId="77777777" w:rsidR="00C5049B" w:rsidRPr="000634EA" w:rsidRDefault="00C5049B" w:rsidP="007B5EC5"/>
    <w:p w14:paraId="02FA5E29" w14:textId="08FAA100" w:rsidR="008C42CF" w:rsidRDefault="005B160C" w:rsidP="008C42CF">
      <w:pPr>
        <w:pStyle w:val="Heading3"/>
        <w:ind w:left="120"/>
      </w:pPr>
      <w:bookmarkStart w:id="30" w:name="_Toc38443999"/>
      <w:r>
        <w:t>S</w:t>
      </w:r>
      <w:r w:rsidR="008C42CF">
        <w:t>takeholder engagement efforts</w:t>
      </w:r>
      <w:bookmarkEnd w:id="30"/>
    </w:p>
    <w:p w14:paraId="59FB0AF5" w14:textId="5BB314FD" w:rsidR="008C42CF" w:rsidRDefault="008C42CF" w:rsidP="008C42CF">
      <w:pPr>
        <w:pStyle w:val="MainBodyText"/>
        <w:spacing w:after="240"/>
        <w:ind w:right="-33"/>
        <w:jc w:val="both"/>
        <w:rPr>
          <w:lang w:val="en-GB"/>
        </w:rPr>
      </w:pPr>
      <w:r>
        <w:rPr>
          <w:lang w:val="en-GB"/>
        </w:rPr>
        <w:t>Prior to this year’s</w:t>
      </w:r>
      <w:r w:rsidR="000A6DC8">
        <w:rPr>
          <w:lang w:val="en-GB"/>
        </w:rPr>
        <w:t xml:space="preserve"> works, the following engagement efforts were undertaken by the CIPC </w:t>
      </w:r>
      <w:r w:rsidR="00646772">
        <w:rPr>
          <w:lang w:val="en-GB"/>
        </w:rPr>
        <w:t>over the course of last year:</w:t>
      </w:r>
      <w:r w:rsidR="00083BE8">
        <w:rPr>
          <w:lang w:val="en-GB"/>
        </w:rPr>
        <w:t xml:space="preserve"> </w:t>
      </w:r>
    </w:p>
    <w:tbl>
      <w:tblPr>
        <w:tblStyle w:val="TableGrid"/>
        <w:tblW w:w="90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1709"/>
        <w:gridCol w:w="1889"/>
        <w:gridCol w:w="2429"/>
        <w:gridCol w:w="1799"/>
      </w:tblGrid>
      <w:tr w:rsidR="003B471C" w14:paraId="323BE5B2" w14:textId="77777777" w:rsidTr="007B5EC5">
        <w:trPr>
          <w:trHeight w:val="208"/>
        </w:trPr>
        <w:tc>
          <w:tcPr>
            <w:tcW w:w="1170" w:type="dxa"/>
            <w:shd w:val="clear" w:color="auto" w:fill="3369A9" w:themeFill="background1"/>
          </w:tcPr>
          <w:p w14:paraId="35879A7A" w14:textId="5BC5B13F" w:rsidR="00083BE8" w:rsidRPr="007B5EC5" w:rsidRDefault="00083BE8" w:rsidP="007B5EC5">
            <w:pPr>
              <w:ind w:left="-39"/>
              <w:rPr>
                <w:rFonts w:asciiTheme="minorHAnsi" w:hAnsiTheme="minorHAnsi" w:cstheme="minorHAnsi"/>
                <w:b/>
                <w:bCs/>
                <w:color w:val="FFFFFF" w:themeColor="text1"/>
                <w:sz w:val="18"/>
                <w:szCs w:val="18"/>
              </w:rPr>
            </w:pPr>
            <w:r w:rsidRPr="007B5EC5">
              <w:rPr>
                <w:rFonts w:asciiTheme="minorHAnsi" w:hAnsiTheme="minorHAnsi" w:cstheme="minorHAnsi"/>
                <w:b/>
                <w:bCs/>
                <w:color w:val="FFFFFF" w:themeColor="text1"/>
                <w:sz w:val="18"/>
                <w:szCs w:val="18"/>
              </w:rPr>
              <w:t>Date(s)</w:t>
            </w:r>
          </w:p>
        </w:tc>
        <w:tc>
          <w:tcPr>
            <w:tcW w:w="1710" w:type="dxa"/>
            <w:shd w:val="clear" w:color="auto" w:fill="3369A9" w:themeFill="background1"/>
          </w:tcPr>
          <w:p w14:paraId="2E3E13DC" w14:textId="77777777" w:rsidR="00083BE8" w:rsidRPr="007B5EC5" w:rsidRDefault="00083BE8" w:rsidP="008F3623">
            <w:pPr>
              <w:rPr>
                <w:rFonts w:asciiTheme="minorHAnsi" w:hAnsiTheme="minorHAnsi" w:cstheme="minorHAnsi"/>
                <w:b/>
                <w:bCs/>
                <w:color w:val="FFFFFF" w:themeColor="text1"/>
                <w:sz w:val="18"/>
                <w:szCs w:val="18"/>
              </w:rPr>
            </w:pPr>
            <w:r w:rsidRPr="007B5EC5">
              <w:rPr>
                <w:rFonts w:asciiTheme="minorHAnsi" w:hAnsiTheme="minorHAnsi" w:cstheme="minorHAnsi"/>
                <w:b/>
                <w:bCs/>
                <w:color w:val="FFFFFF" w:themeColor="text1"/>
                <w:sz w:val="18"/>
                <w:szCs w:val="18"/>
              </w:rPr>
              <w:t>Stakeholder</w:t>
            </w:r>
          </w:p>
        </w:tc>
        <w:tc>
          <w:tcPr>
            <w:tcW w:w="1890" w:type="dxa"/>
            <w:shd w:val="clear" w:color="auto" w:fill="3369A9" w:themeFill="background1"/>
          </w:tcPr>
          <w:p w14:paraId="1E8CBB16" w14:textId="77777777" w:rsidR="00083BE8" w:rsidRPr="007B5EC5" w:rsidRDefault="00083BE8" w:rsidP="008F3623">
            <w:pPr>
              <w:rPr>
                <w:rFonts w:asciiTheme="minorHAnsi" w:hAnsiTheme="minorHAnsi" w:cstheme="minorHAnsi"/>
                <w:b/>
                <w:bCs/>
                <w:color w:val="FFFFFF" w:themeColor="text1"/>
                <w:sz w:val="18"/>
                <w:szCs w:val="18"/>
              </w:rPr>
            </w:pPr>
            <w:r w:rsidRPr="007B5EC5">
              <w:rPr>
                <w:rFonts w:asciiTheme="minorHAnsi" w:hAnsiTheme="minorHAnsi" w:cstheme="minorHAnsi"/>
                <w:b/>
                <w:bCs/>
                <w:color w:val="FFFFFF" w:themeColor="text1"/>
                <w:sz w:val="18"/>
                <w:szCs w:val="18"/>
              </w:rPr>
              <w:t xml:space="preserve">Subject </w:t>
            </w:r>
          </w:p>
        </w:tc>
        <w:tc>
          <w:tcPr>
            <w:tcW w:w="2430" w:type="dxa"/>
            <w:shd w:val="clear" w:color="auto" w:fill="3369A9" w:themeFill="background1"/>
          </w:tcPr>
          <w:p w14:paraId="17F1FE81" w14:textId="41734D5D" w:rsidR="00083BE8" w:rsidRPr="007B5EC5" w:rsidRDefault="00083BE8" w:rsidP="008F3623">
            <w:pPr>
              <w:rPr>
                <w:rFonts w:asciiTheme="minorHAnsi" w:hAnsiTheme="minorHAnsi" w:cstheme="minorHAnsi"/>
                <w:color w:val="FFFFFF" w:themeColor="text1"/>
                <w:sz w:val="18"/>
                <w:szCs w:val="18"/>
              </w:rPr>
            </w:pPr>
            <w:r w:rsidRPr="007B5EC5">
              <w:rPr>
                <w:rFonts w:asciiTheme="minorHAnsi" w:hAnsiTheme="minorHAnsi" w:cstheme="minorHAnsi"/>
                <w:b/>
                <w:bCs/>
                <w:color w:val="FFFFFF" w:themeColor="text1"/>
                <w:sz w:val="18"/>
                <w:szCs w:val="18"/>
              </w:rPr>
              <w:t xml:space="preserve">Response </w:t>
            </w:r>
          </w:p>
        </w:tc>
        <w:tc>
          <w:tcPr>
            <w:tcW w:w="1800" w:type="dxa"/>
            <w:shd w:val="clear" w:color="auto" w:fill="3369A9" w:themeFill="background1"/>
          </w:tcPr>
          <w:p w14:paraId="39BD6797" w14:textId="77777777" w:rsidR="00083BE8" w:rsidRPr="007B5EC5" w:rsidRDefault="00083BE8" w:rsidP="008F3623">
            <w:pPr>
              <w:rPr>
                <w:rFonts w:asciiTheme="minorHAnsi" w:hAnsiTheme="minorHAnsi" w:cstheme="minorHAnsi"/>
                <w:b/>
                <w:bCs/>
                <w:color w:val="FFFFFF" w:themeColor="text1"/>
                <w:sz w:val="18"/>
                <w:szCs w:val="18"/>
              </w:rPr>
            </w:pPr>
            <w:r w:rsidRPr="007B5EC5">
              <w:rPr>
                <w:rFonts w:asciiTheme="minorHAnsi" w:hAnsiTheme="minorHAnsi" w:cstheme="minorHAnsi"/>
                <w:b/>
                <w:bCs/>
                <w:color w:val="FFFFFF" w:themeColor="text1"/>
                <w:sz w:val="18"/>
                <w:szCs w:val="18"/>
              </w:rPr>
              <w:t>Outcome</w:t>
            </w:r>
          </w:p>
        </w:tc>
      </w:tr>
      <w:tr w:rsidR="003B471C" w14:paraId="4FC1B2C0" w14:textId="77777777" w:rsidTr="007B5EC5">
        <w:trPr>
          <w:trHeight w:val="208"/>
        </w:trPr>
        <w:tc>
          <w:tcPr>
            <w:tcW w:w="1170" w:type="dxa"/>
            <w:tcBorders>
              <w:bottom w:val="single" w:sz="4" w:space="0" w:color="FFFFFF" w:themeColor="text1"/>
            </w:tcBorders>
            <w:shd w:val="clear" w:color="auto" w:fill="EFEFEF" w:themeFill="accent5" w:themeFillTint="33"/>
          </w:tcPr>
          <w:p w14:paraId="3EE7AF56"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23.01.2019</w:t>
            </w:r>
          </w:p>
        </w:tc>
        <w:tc>
          <w:tcPr>
            <w:tcW w:w="1710" w:type="dxa"/>
            <w:tcBorders>
              <w:bottom w:val="single" w:sz="4" w:space="0" w:color="FFFFFF" w:themeColor="text1"/>
            </w:tcBorders>
            <w:shd w:val="clear" w:color="auto" w:fill="EFEFEF" w:themeFill="accent5" w:themeFillTint="33"/>
          </w:tcPr>
          <w:p w14:paraId="593E4FA1"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ASB, SAICA and National Treasury</w:t>
            </w:r>
          </w:p>
        </w:tc>
        <w:tc>
          <w:tcPr>
            <w:tcW w:w="1890" w:type="dxa"/>
            <w:tcBorders>
              <w:bottom w:val="single" w:sz="4" w:space="0" w:color="FFFFFF" w:themeColor="text1"/>
            </w:tcBorders>
            <w:shd w:val="clear" w:color="auto" w:fill="EFEFEF" w:themeFill="accent5" w:themeFillTint="33"/>
          </w:tcPr>
          <w:p w14:paraId="4681C814" w14:textId="3A3DB7DC"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Meeting with the Office of the Accountant-General on XBRL</w:t>
            </w:r>
          </w:p>
        </w:tc>
        <w:tc>
          <w:tcPr>
            <w:tcW w:w="2430" w:type="dxa"/>
            <w:tcBorders>
              <w:bottom w:val="single" w:sz="4" w:space="0" w:color="FFFFFF" w:themeColor="text1"/>
            </w:tcBorders>
            <w:shd w:val="clear" w:color="auto" w:fill="EFEFEF" w:themeFill="accent5" w:themeFillTint="33"/>
          </w:tcPr>
          <w:p w14:paraId="7BE57304" w14:textId="11487A3A"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Meeting attended</w:t>
            </w:r>
          </w:p>
        </w:tc>
        <w:tc>
          <w:tcPr>
            <w:tcW w:w="1800" w:type="dxa"/>
            <w:tcBorders>
              <w:bottom w:val="single" w:sz="4" w:space="0" w:color="FFFFFF" w:themeColor="text1"/>
            </w:tcBorders>
            <w:shd w:val="clear" w:color="auto" w:fill="EFEFEF" w:themeFill="accent5" w:themeFillTint="33"/>
          </w:tcPr>
          <w:p w14:paraId="2C7A52CC"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Action items tabled for way forward on development of GRAP taxonomy</w:t>
            </w:r>
          </w:p>
          <w:p w14:paraId="6BC716C7"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(See Annexure 1)</w:t>
            </w:r>
          </w:p>
        </w:tc>
      </w:tr>
      <w:tr w:rsidR="003B471C" w14:paraId="1D88ED71" w14:textId="77777777" w:rsidTr="007B5EC5">
        <w:trPr>
          <w:trHeight w:val="208"/>
        </w:trPr>
        <w:tc>
          <w:tcPr>
            <w:tcW w:w="1170" w:type="dxa"/>
            <w:tcBorders>
              <w:top w:val="single" w:sz="4" w:space="0" w:color="FFFFFF" w:themeColor="text1"/>
              <w:bottom w:val="single" w:sz="4" w:space="0" w:color="FFFFFF" w:themeColor="text1"/>
            </w:tcBorders>
            <w:shd w:val="clear" w:color="auto" w:fill="EFEFEF" w:themeFill="accent5" w:themeFillTint="33"/>
          </w:tcPr>
          <w:p w14:paraId="54F33D4D"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12.02.2019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12838CBD"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National Treasury Office of the Accountant-General</w:t>
            </w:r>
          </w:p>
        </w:tc>
        <w:tc>
          <w:tcPr>
            <w:tcW w:w="1890" w:type="dxa"/>
            <w:tcBorders>
              <w:top w:val="single" w:sz="4" w:space="0" w:color="FFFFFF" w:themeColor="text1"/>
              <w:bottom w:val="single" w:sz="4" w:space="0" w:color="FFFFFF" w:themeColor="text1"/>
            </w:tcBorders>
            <w:shd w:val="clear" w:color="auto" w:fill="EFEFEF" w:themeFill="accent5" w:themeFillTint="33"/>
          </w:tcPr>
          <w:p w14:paraId="5BBAF95D"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Follow-up meeting requested by National Treasury in relation to the development of GRAP XBRL</w:t>
            </w:r>
          </w:p>
          <w:p w14:paraId="2EFD424C" w14:textId="77777777" w:rsidR="00083BE8" w:rsidRPr="007B5EC5" w:rsidRDefault="00083BE8" w:rsidP="007B5EC5">
            <w:pPr>
              <w:rPr>
                <w:rFonts w:asciiTheme="minorHAnsi" w:hAnsiTheme="minorHAnsi" w:cstheme="minorHAnsi"/>
                <w:sz w:val="18"/>
                <w:szCs w:val="18"/>
              </w:rPr>
            </w:pPr>
          </w:p>
        </w:tc>
        <w:tc>
          <w:tcPr>
            <w:tcW w:w="2430" w:type="dxa"/>
            <w:tcBorders>
              <w:top w:val="single" w:sz="4" w:space="0" w:color="FFFFFF" w:themeColor="text1"/>
              <w:bottom w:val="single" w:sz="4" w:space="0" w:color="FFFFFF" w:themeColor="text1"/>
            </w:tcBorders>
            <w:shd w:val="clear" w:color="auto" w:fill="EFEFEF" w:themeFill="accent5" w:themeFillTint="33"/>
          </w:tcPr>
          <w:p w14:paraId="44E52B76" w14:textId="2485AD2F"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NT Agenda tabled for meeting to discuss development of GRAP taxonomy</w:t>
            </w:r>
          </w:p>
          <w:p w14:paraId="26C11D25" w14:textId="77777777" w:rsidR="00083BE8" w:rsidRPr="007B5EC5" w:rsidRDefault="00083BE8" w:rsidP="007B5EC5">
            <w:pPr>
              <w:numPr>
                <w:ilvl w:val="0"/>
                <w:numId w:val="43"/>
              </w:numPr>
              <w:ind w:left="343" w:hanging="270"/>
              <w:rPr>
                <w:rFonts w:asciiTheme="minorHAnsi" w:hAnsiTheme="minorHAnsi" w:cstheme="minorHAnsi"/>
                <w:sz w:val="18"/>
                <w:szCs w:val="18"/>
              </w:rPr>
            </w:pPr>
            <w:r w:rsidRPr="007B5EC5">
              <w:rPr>
                <w:rFonts w:asciiTheme="minorHAnsi" w:hAnsiTheme="minorHAnsi" w:cstheme="minorHAnsi"/>
                <w:sz w:val="18"/>
                <w:szCs w:val="18"/>
              </w:rPr>
              <w:t>Clarification on mandate and information requirements</w:t>
            </w:r>
          </w:p>
          <w:p w14:paraId="5987CEA9" w14:textId="77777777" w:rsidR="00083BE8" w:rsidRPr="007B5EC5" w:rsidRDefault="00083BE8" w:rsidP="007B5EC5">
            <w:pPr>
              <w:numPr>
                <w:ilvl w:val="0"/>
                <w:numId w:val="43"/>
              </w:numPr>
              <w:ind w:left="343" w:hanging="270"/>
              <w:rPr>
                <w:rFonts w:asciiTheme="minorHAnsi" w:hAnsiTheme="minorHAnsi" w:cstheme="minorHAnsi"/>
                <w:sz w:val="18"/>
                <w:szCs w:val="18"/>
              </w:rPr>
            </w:pPr>
            <w:r w:rsidRPr="007B5EC5">
              <w:rPr>
                <w:rFonts w:asciiTheme="minorHAnsi" w:hAnsiTheme="minorHAnsi" w:cstheme="minorHAnsi"/>
                <w:sz w:val="18"/>
                <w:szCs w:val="18"/>
              </w:rPr>
              <w:t>Key stakeholders and role players</w:t>
            </w:r>
          </w:p>
          <w:p w14:paraId="4A100867" w14:textId="77777777" w:rsidR="00083BE8" w:rsidRPr="007B5EC5" w:rsidRDefault="00083BE8" w:rsidP="007B5EC5">
            <w:pPr>
              <w:pStyle w:val="ListParagraph"/>
              <w:numPr>
                <w:ilvl w:val="0"/>
                <w:numId w:val="43"/>
              </w:numPr>
              <w:ind w:left="343" w:hanging="270"/>
              <w:contextualSpacing/>
              <w:rPr>
                <w:rFonts w:asciiTheme="minorHAnsi" w:hAnsiTheme="minorHAnsi" w:cstheme="minorHAnsi"/>
                <w:sz w:val="18"/>
                <w:szCs w:val="18"/>
              </w:rPr>
            </w:pPr>
            <w:r w:rsidRPr="007B5EC5">
              <w:rPr>
                <w:rFonts w:asciiTheme="minorHAnsi" w:hAnsiTheme="minorHAnsi" w:cstheme="minorHAnsi"/>
                <w:sz w:val="18"/>
                <w:szCs w:val="18"/>
              </w:rPr>
              <w:t>Timelines</w:t>
            </w:r>
          </w:p>
        </w:tc>
        <w:tc>
          <w:tcPr>
            <w:tcW w:w="1800" w:type="dxa"/>
            <w:tcBorders>
              <w:top w:val="single" w:sz="4" w:space="0" w:color="FFFFFF" w:themeColor="text1"/>
              <w:bottom w:val="single" w:sz="4" w:space="0" w:color="FFFFFF" w:themeColor="text1"/>
            </w:tcBorders>
            <w:shd w:val="clear" w:color="auto" w:fill="EFEFEF" w:themeFill="accent5" w:themeFillTint="33"/>
          </w:tcPr>
          <w:p w14:paraId="641F3D8B"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Meeting not held. Cancelled on day of meeting</w:t>
            </w:r>
          </w:p>
        </w:tc>
      </w:tr>
      <w:tr w:rsidR="003B471C" w14:paraId="708A9678" w14:textId="77777777" w:rsidTr="007B5EC5">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2909C9C4"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13.03.2019</w:t>
            </w:r>
          </w:p>
          <w:p w14:paraId="778E2324" w14:textId="77777777" w:rsidR="00083BE8" w:rsidRPr="007B5EC5" w:rsidRDefault="00083BE8" w:rsidP="007B5EC5">
            <w:pPr>
              <w:rPr>
                <w:rFonts w:asciiTheme="minorHAnsi" w:hAnsiTheme="minorHAnsi" w:cstheme="minorHAnsi"/>
                <w:sz w:val="18"/>
                <w:szCs w:val="18"/>
              </w:rPr>
            </w:pPr>
          </w:p>
          <w:p w14:paraId="22E70C19" w14:textId="77777777" w:rsidR="00083BE8" w:rsidRPr="007B5EC5" w:rsidRDefault="00083BE8" w:rsidP="007B5EC5">
            <w:pPr>
              <w:rPr>
                <w:rFonts w:asciiTheme="minorHAnsi" w:hAnsiTheme="minorHAnsi" w:cstheme="minorHAnsi"/>
                <w:sz w:val="18"/>
                <w:szCs w:val="18"/>
              </w:rPr>
            </w:pPr>
          </w:p>
          <w:p w14:paraId="14C7E3D7" w14:textId="77777777" w:rsidR="00083BE8" w:rsidRPr="007B5EC5" w:rsidRDefault="00083BE8" w:rsidP="007B5EC5">
            <w:pPr>
              <w:rPr>
                <w:rFonts w:asciiTheme="minorHAnsi" w:hAnsiTheme="minorHAnsi" w:cstheme="minorHAnsi"/>
                <w:sz w:val="18"/>
                <w:szCs w:val="18"/>
              </w:rPr>
            </w:pPr>
          </w:p>
          <w:p w14:paraId="537C70E4" w14:textId="77777777" w:rsidR="00083BE8" w:rsidRPr="007B5EC5" w:rsidRDefault="00083BE8" w:rsidP="007B5EC5">
            <w:pPr>
              <w:rPr>
                <w:rFonts w:asciiTheme="minorHAnsi" w:hAnsiTheme="minorHAnsi" w:cstheme="minorHAnsi"/>
                <w:sz w:val="18"/>
                <w:szCs w:val="18"/>
              </w:rPr>
            </w:pPr>
          </w:p>
          <w:p w14:paraId="6803C719" w14:textId="77777777" w:rsidR="00083BE8" w:rsidRPr="007B5EC5" w:rsidRDefault="00083BE8" w:rsidP="007B5EC5">
            <w:pPr>
              <w:rPr>
                <w:rFonts w:asciiTheme="minorHAnsi" w:hAnsiTheme="minorHAnsi" w:cstheme="minorHAnsi"/>
                <w:sz w:val="18"/>
                <w:szCs w:val="18"/>
              </w:rPr>
            </w:pPr>
          </w:p>
          <w:p w14:paraId="73F9F5FA" w14:textId="77777777" w:rsidR="00083BE8" w:rsidRPr="007B5EC5" w:rsidRDefault="00083BE8" w:rsidP="007B5EC5">
            <w:pPr>
              <w:rPr>
                <w:rFonts w:asciiTheme="minorHAnsi" w:hAnsiTheme="minorHAnsi" w:cstheme="minorHAnsi"/>
                <w:sz w:val="18"/>
                <w:szCs w:val="18"/>
              </w:rPr>
            </w:pPr>
          </w:p>
          <w:p w14:paraId="575E673D" w14:textId="77777777" w:rsidR="00083BE8" w:rsidRPr="007B5EC5" w:rsidRDefault="00083BE8" w:rsidP="00526AB6">
            <w:pPr>
              <w:rPr>
                <w:rFonts w:asciiTheme="minorHAnsi" w:hAnsiTheme="minorHAnsi" w:cstheme="minorHAnsi"/>
                <w:sz w:val="18"/>
                <w:szCs w:val="18"/>
              </w:rPr>
            </w:pPr>
          </w:p>
          <w:p w14:paraId="5BAB6CE5"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28.03.2019</w:t>
            </w:r>
          </w:p>
          <w:p w14:paraId="5A7D6FF2" w14:textId="77777777" w:rsidR="00083BE8" w:rsidRPr="007B5EC5" w:rsidRDefault="00083BE8" w:rsidP="0097324B">
            <w:pPr>
              <w:rPr>
                <w:rFonts w:asciiTheme="minorHAnsi" w:hAnsiTheme="minorHAnsi" w:cstheme="minorHAnsi"/>
                <w:sz w:val="18"/>
                <w:szCs w:val="18"/>
              </w:rPr>
            </w:pPr>
          </w:p>
        </w:tc>
        <w:tc>
          <w:tcPr>
            <w:tcW w:w="1710" w:type="dxa"/>
            <w:tcBorders>
              <w:top w:val="single" w:sz="4" w:space="0" w:color="FFFFFF" w:themeColor="text1"/>
              <w:bottom w:val="single" w:sz="4" w:space="0" w:color="FFFFFF" w:themeColor="text1"/>
            </w:tcBorders>
            <w:shd w:val="clear" w:color="auto" w:fill="EFEFEF" w:themeFill="accent5" w:themeFillTint="33"/>
          </w:tcPr>
          <w:p w14:paraId="193C8031"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ASB</w:t>
            </w:r>
          </w:p>
        </w:tc>
        <w:tc>
          <w:tcPr>
            <w:tcW w:w="1890" w:type="dxa"/>
            <w:tcBorders>
              <w:top w:val="single" w:sz="4" w:space="0" w:color="FFFFFF" w:themeColor="text1"/>
              <w:bottom w:val="single" w:sz="4" w:space="0" w:color="FFFFFF" w:themeColor="text1"/>
            </w:tcBorders>
            <w:shd w:val="clear" w:color="auto" w:fill="EFEFEF" w:themeFill="accent5" w:themeFillTint="33"/>
          </w:tcPr>
          <w:p w14:paraId="410E9325" w14:textId="77777777" w:rsidR="00083BE8" w:rsidRPr="007B5EC5" w:rsidRDefault="00083BE8" w:rsidP="008875D8">
            <w:pPr>
              <w:rPr>
                <w:rFonts w:asciiTheme="minorHAnsi" w:hAnsiTheme="minorHAnsi" w:cstheme="minorHAnsi"/>
                <w:sz w:val="18"/>
                <w:szCs w:val="18"/>
              </w:rPr>
            </w:pPr>
            <w:r w:rsidRPr="007B5EC5">
              <w:rPr>
                <w:rFonts w:asciiTheme="minorHAnsi" w:hAnsiTheme="minorHAnsi" w:cstheme="minorHAnsi"/>
                <w:sz w:val="18"/>
                <w:szCs w:val="18"/>
              </w:rPr>
              <w:t>Request for similarity/comparison summary of GRAP vs IFRS</w:t>
            </w:r>
          </w:p>
          <w:p w14:paraId="672FC6E2" w14:textId="77777777" w:rsidR="00083BE8" w:rsidRPr="007B5EC5" w:rsidRDefault="00083BE8" w:rsidP="007B5EC5">
            <w:pPr>
              <w:rPr>
                <w:rFonts w:asciiTheme="minorHAnsi" w:hAnsiTheme="minorHAnsi" w:cstheme="minorHAnsi"/>
                <w:sz w:val="18"/>
                <w:szCs w:val="18"/>
              </w:rPr>
            </w:pPr>
          </w:p>
          <w:p w14:paraId="2EEDC124" w14:textId="77777777" w:rsidR="00083BE8" w:rsidRPr="007B5EC5" w:rsidRDefault="00083BE8" w:rsidP="007B5EC5">
            <w:pPr>
              <w:rPr>
                <w:rFonts w:asciiTheme="minorHAnsi" w:hAnsiTheme="minorHAnsi" w:cstheme="minorHAnsi"/>
                <w:sz w:val="18"/>
                <w:szCs w:val="18"/>
              </w:rPr>
            </w:pPr>
          </w:p>
          <w:p w14:paraId="72175146" w14:textId="77777777" w:rsidR="00083BE8" w:rsidRPr="007B5EC5" w:rsidRDefault="00083BE8" w:rsidP="007B5EC5">
            <w:pPr>
              <w:rPr>
                <w:rFonts w:asciiTheme="minorHAnsi" w:hAnsiTheme="minorHAnsi" w:cstheme="minorHAnsi"/>
                <w:sz w:val="18"/>
                <w:szCs w:val="18"/>
              </w:rPr>
            </w:pPr>
          </w:p>
          <w:p w14:paraId="0395EA69" w14:textId="77777777" w:rsidR="00083BE8" w:rsidRPr="007B5EC5" w:rsidRDefault="00083BE8" w:rsidP="007B5EC5">
            <w:pPr>
              <w:rPr>
                <w:rFonts w:asciiTheme="minorHAnsi" w:hAnsiTheme="minorHAnsi" w:cstheme="minorHAnsi"/>
                <w:sz w:val="18"/>
                <w:szCs w:val="18"/>
              </w:rPr>
            </w:pPr>
          </w:p>
          <w:p w14:paraId="294E7AEA" w14:textId="77777777" w:rsidR="00083BE8" w:rsidRPr="007B5EC5" w:rsidRDefault="00083BE8" w:rsidP="007B5EC5">
            <w:pPr>
              <w:rPr>
                <w:rFonts w:asciiTheme="minorHAnsi" w:hAnsiTheme="minorHAnsi" w:cstheme="minorHAnsi"/>
                <w:sz w:val="18"/>
                <w:szCs w:val="18"/>
              </w:rPr>
            </w:pPr>
            <w:r w:rsidRPr="007B5EC5">
              <w:rPr>
                <w:rFonts w:asciiTheme="minorHAnsi" w:hAnsiTheme="minorHAnsi" w:cstheme="minorHAnsi"/>
                <w:sz w:val="18"/>
                <w:szCs w:val="18"/>
              </w:rPr>
              <w:t>Chart of accounts for local government</w:t>
            </w:r>
          </w:p>
          <w:p w14:paraId="42CE2266" w14:textId="77777777" w:rsidR="00083BE8" w:rsidRPr="007B5EC5" w:rsidRDefault="00083BE8" w:rsidP="007B5EC5">
            <w:pPr>
              <w:rPr>
                <w:rFonts w:asciiTheme="minorHAnsi" w:hAnsiTheme="minorHAnsi" w:cstheme="minorHAnsi"/>
                <w:sz w:val="18"/>
                <w:szCs w:val="18"/>
              </w:rPr>
            </w:pPr>
          </w:p>
        </w:tc>
        <w:tc>
          <w:tcPr>
            <w:tcW w:w="2430" w:type="dxa"/>
            <w:tcBorders>
              <w:top w:val="single" w:sz="4" w:space="0" w:color="FFFFFF" w:themeColor="text1"/>
              <w:bottom w:val="single" w:sz="4" w:space="0" w:color="FFFFFF" w:themeColor="text1"/>
            </w:tcBorders>
            <w:shd w:val="clear" w:color="auto" w:fill="EFEFEF" w:themeFill="accent5" w:themeFillTint="33"/>
          </w:tcPr>
          <w:p w14:paraId="790A7027" w14:textId="77777777" w:rsidR="00083BE8" w:rsidRPr="007B5EC5" w:rsidRDefault="00083BE8" w:rsidP="00526AB6">
            <w:pPr>
              <w:rPr>
                <w:rFonts w:asciiTheme="minorHAnsi" w:hAnsiTheme="minorHAnsi" w:cstheme="minorHAnsi"/>
                <w:sz w:val="18"/>
                <w:szCs w:val="18"/>
              </w:rPr>
            </w:pPr>
            <w:r w:rsidRPr="007B5EC5">
              <w:rPr>
                <w:rFonts w:asciiTheme="minorHAnsi" w:hAnsiTheme="minorHAnsi" w:cstheme="minorHAnsi"/>
                <w:sz w:val="18"/>
                <w:szCs w:val="18"/>
              </w:rPr>
              <w:t>Referred to MFMA chart of accounts link in NT website.</w:t>
            </w:r>
          </w:p>
          <w:p w14:paraId="207D84DA" w14:textId="77777777" w:rsidR="00083BE8" w:rsidRPr="007B5EC5" w:rsidRDefault="00083BE8" w:rsidP="0097324B">
            <w:pPr>
              <w:rPr>
                <w:rFonts w:asciiTheme="minorHAnsi" w:hAnsiTheme="minorHAnsi" w:cstheme="minorHAnsi"/>
                <w:sz w:val="18"/>
                <w:szCs w:val="18"/>
              </w:rPr>
            </w:pPr>
          </w:p>
          <w:p w14:paraId="0A5E5C44"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Referred to IPSASB website</w:t>
            </w:r>
          </w:p>
          <w:p w14:paraId="6106519A" w14:textId="77777777" w:rsidR="00083BE8" w:rsidRPr="007B5EC5" w:rsidRDefault="00083BE8" w:rsidP="0097324B">
            <w:pPr>
              <w:rPr>
                <w:rFonts w:asciiTheme="minorHAnsi" w:hAnsiTheme="minorHAnsi" w:cstheme="minorHAnsi"/>
                <w:sz w:val="18"/>
                <w:szCs w:val="18"/>
              </w:rPr>
            </w:pPr>
          </w:p>
          <w:p w14:paraId="4A7563ED" w14:textId="77777777" w:rsidR="00083BE8" w:rsidRPr="007B5EC5" w:rsidRDefault="00083BE8" w:rsidP="0097324B">
            <w:pPr>
              <w:rPr>
                <w:rFonts w:asciiTheme="minorHAnsi" w:hAnsiTheme="minorHAnsi" w:cstheme="minorHAnsi"/>
                <w:sz w:val="18"/>
                <w:szCs w:val="18"/>
              </w:rPr>
            </w:pPr>
          </w:p>
          <w:p w14:paraId="5FF0EED0"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Referred to National Treasury</w:t>
            </w:r>
          </w:p>
        </w:tc>
        <w:tc>
          <w:tcPr>
            <w:tcW w:w="1800" w:type="dxa"/>
            <w:tcBorders>
              <w:top w:val="single" w:sz="4" w:space="0" w:color="FFFFFF" w:themeColor="text1"/>
              <w:bottom w:val="single" w:sz="4" w:space="0" w:color="FFFFFF" w:themeColor="text1"/>
            </w:tcBorders>
            <w:shd w:val="clear" w:color="auto" w:fill="EFEFEF" w:themeFill="accent5" w:themeFillTint="33"/>
          </w:tcPr>
          <w:p w14:paraId="39067FAC"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Pursued. Draft of Chart of accounts obtained.</w:t>
            </w:r>
          </w:p>
          <w:p w14:paraId="495CC8B8"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IPSASB handbook downloaded and used as reference</w:t>
            </w:r>
          </w:p>
          <w:p w14:paraId="078D0F84" w14:textId="77777777" w:rsidR="00083BE8" w:rsidRPr="007B5EC5" w:rsidRDefault="00083BE8" w:rsidP="0097324B">
            <w:pPr>
              <w:rPr>
                <w:rFonts w:asciiTheme="minorHAnsi" w:hAnsiTheme="minorHAnsi" w:cstheme="minorHAnsi"/>
                <w:sz w:val="18"/>
                <w:szCs w:val="18"/>
              </w:rPr>
            </w:pPr>
          </w:p>
          <w:p w14:paraId="4998F82B" w14:textId="77777777" w:rsidR="00083BE8" w:rsidRPr="007B5EC5" w:rsidRDefault="00083BE8" w:rsidP="0097324B">
            <w:pPr>
              <w:rPr>
                <w:rFonts w:asciiTheme="minorHAnsi" w:hAnsiTheme="minorHAnsi" w:cstheme="minorHAnsi"/>
                <w:sz w:val="18"/>
                <w:szCs w:val="18"/>
              </w:rPr>
            </w:pPr>
          </w:p>
          <w:p w14:paraId="19DA8E1C" w14:textId="77777777" w:rsidR="00083BE8" w:rsidRPr="007B5EC5" w:rsidRDefault="00083BE8" w:rsidP="0097324B">
            <w:pPr>
              <w:rPr>
                <w:rFonts w:asciiTheme="minorHAnsi" w:hAnsiTheme="minorHAnsi" w:cstheme="minorHAnsi"/>
                <w:sz w:val="18"/>
                <w:szCs w:val="18"/>
              </w:rPr>
            </w:pPr>
            <w:r w:rsidRPr="007B5EC5">
              <w:rPr>
                <w:rFonts w:asciiTheme="minorHAnsi" w:hAnsiTheme="minorHAnsi" w:cstheme="minorHAnsi"/>
                <w:sz w:val="18"/>
                <w:szCs w:val="18"/>
              </w:rPr>
              <w:t>Pursued. No response from National Treasury</w:t>
            </w:r>
          </w:p>
        </w:tc>
      </w:tr>
      <w:tr w:rsidR="003B471C" w14:paraId="2D3947EF" w14:textId="77777777" w:rsidTr="005F732E">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1FED949F" w14:textId="73DBAD8E" w:rsidR="00360B2E" w:rsidRPr="008875D8" w:rsidRDefault="00360B2E" w:rsidP="005F732E">
            <w:pPr>
              <w:rPr>
                <w:rFonts w:asciiTheme="minorHAnsi" w:hAnsiTheme="minorHAnsi" w:cstheme="minorHAnsi"/>
                <w:sz w:val="18"/>
                <w:szCs w:val="18"/>
              </w:rPr>
            </w:pPr>
            <w:r>
              <w:rPr>
                <w:rFonts w:asciiTheme="minorHAnsi" w:hAnsiTheme="minorHAnsi" w:cstheme="minorHAnsi"/>
                <w:sz w:val="18"/>
                <w:szCs w:val="18"/>
              </w:rPr>
              <w:t>29.04.2019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2778EDAB" w14:textId="77777777" w:rsidR="00923662" w:rsidRPr="00923662" w:rsidRDefault="00923662" w:rsidP="00923662">
            <w:pPr>
              <w:rPr>
                <w:rFonts w:asciiTheme="minorHAnsi" w:hAnsiTheme="minorHAnsi" w:cstheme="minorHAnsi"/>
                <w:sz w:val="18"/>
                <w:szCs w:val="18"/>
              </w:rPr>
            </w:pPr>
            <w:r w:rsidRPr="00923662">
              <w:rPr>
                <w:rFonts w:asciiTheme="minorHAnsi" w:hAnsiTheme="minorHAnsi" w:cstheme="minorHAnsi"/>
                <w:sz w:val="18"/>
                <w:szCs w:val="18"/>
              </w:rPr>
              <w:t>National Treasury</w:t>
            </w:r>
          </w:p>
          <w:p w14:paraId="6542926F" w14:textId="77777777" w:rsidR="00923662" w:rsidRPr="00923662" w:rsidRDefault="00923662" w:rsidP="00923662">
            <w:pPr>
              <w:rPr>
                <w:rFonts w:asciiTheme="minorHAnsi" w:hAnsiTheme="minorHAnsi" w:cstheme="minorHAnsi"/>
                <w:sz w:val="18"/>
                <w:szCs w:val="18"/>
              </w:rPr>
            </w:pPr>
            <w:r w:rsidRPr="00923662">
              <w:rPr>
                <w:rFonts w:asciiTheme="minorHAnsi" w:hAnsiTheme="minorHAnsi" w:cstheme="minorHAnsi"/>
                <w:sz w:val="18"/>
                <w:szCs w:val="18"/>
              </w:rPr>
              <w:t xml:space="preserve">Accounting Standards Board </w:t>
            </w:r>
          </w:p>
          <w:p w14:paraId="786B6216" w14:textId="6D36A8C9" w:rsidR="00360B2E" w:rsidRPr="008875D8" w:rsidRDefault="00923662" w:rsidP="00923662">
            <w:pPr>
              <w:rPr>
                <w:rFonts w:asciiTheme="minorHAnsi" w:hAnsiTheme="minorHAnsi" w:cstheme="minorHAnsi"/>
                <w:sz w:val="18"/>
                <w:szCs w:val="18"/>
              </w:rPr>
            </w:pPr>
            <w:r w:rsidRPr="00923662">
              <w:rPr>
                <w:rFonts w:asciiTheme="minorHAnsi" w:hAnsiTheme="minorHAnsi" w:cstheme="minorHAnsi"/>
                <w:sz w:val="18"/>
                <w:szCs w:val="18"/>
              </w:rPr>
              <w:t>Accounting Professional Bodies</w:t>
            </w:r>
          </w:p>
        </w:tc>
        <w:tc>
          <w:tcPr>
            <w:tcW w:w="1890" w:type="dxa"/>
            <w:tcBorders>
              <w:top w:val="single" w:sz="4" w:space="0" w:color="FFFFFF" w:themeColor="text1"/>
              <w:bottom w:val="single" w:sz="4" w:space="0" w:color="FFFFFF" w:themeColor="text1"/>
            </w:tcBorders>
            <w:shd w:val="clear" w:color="auto" w:fill="EFEFEF" w:themeFill="accent5" w:themeFillTint="33"/>
          </w:tcPr>
          <w:p w14:paraId="4A9EED63" w14:textId="4A8E97A1" w:rsidR="00360B2E" w:rsidRPr="008875D8" w:rsidRDefault="00923662" w:rsidP="005F732E">
            <w:pPr>
              <w:rPr>
                <w:rFonts w:asciiTheme="minorHAnsi" w:hAnsiTheme="minorHAnsi" w:cstheme="minorHAnsi"/>
                <w:sz w:val="18"/>
                <w:szCs w:val="18"/>
              </w:rPr>
            </w:pPr>
            <w:r>
              <w:rPr>
                <w:rFonts w:asciiTheme="minorHAnsi" w:hAnsiTheme="minorHAnsi" w:cstheme="minorHAnsi"/>
                <w:sz w:val="18"/>
                <w:szCs w:val="18"/>
              </w:rPr>
              <w:t>Presentation of the draft gap analysis report at CIPC premises</w:t>
            </w:r>
          </w:p>
        </w:tc>
        <w:tc>
          <w:tcPr>
            <w:tcW w:w="2430" w:type="dxa"/>
            <w:tcBorders>
              <w:top w:val="single" w:sz="4" w:space="0" w:color="FFFFFF" w:themeColor="text1"/>
              <w:bottom w:val="single" w:sz="4" w:space="0" w:color="FFFFFF" w:themeColor="text1"/>
            </w:tcBorders>
            <w:shd w:val="clear" w:color="auto" w:fill="EFEFEF" w:themeFill="accent5" w:themeFillTint="33"/>
          </w:tcPr>
          <w:p w14:paraId="4E05D17F" w14:textId="757FA6BE" w:rsidR="00360B2E" w:rsidRPr="008875D8" w:rsidRDefault="005B160C" w:rsidP="005F732E">
            <w:pPr>
              <w:rPr>
                <w:rFonts w:asciiTheme="minorHAnsi" w:hAnsiTheme="minorHAnsi" w:cstheme="minorHAnsi"/>
                <w:sz w:val="18"/>
                <w:szCs w:val="18"/>
              </w:rPr>
            </w:pPr>
            <w:r>
              <w:rPr>
                <w:rFonts w:asciiTheme="minorHAnsi" w:hAnsiTheme="minorHAnsi" w:cstheme="minorHAnsi"/>
                <w:sz w:val="18"/>
                <w:szCs w:val="18"/>
              </w:rPr>
              <w:t xml:space="preserve">Accepted </w:t>
            </w:r>
          </w:p>
        </w:tc>
        <w:tc>
          <w:tcPr>
            <w:tcW w:w="1800" w:type="dxa"/>
            <w:tcBorders>
              <w:top w:val="single" w:sz="4" w:space="0" w:color="FFFFFF" w:themeColor="text1"/>
              <w:bottom w:val="single" w:sz="4" w:space="0" w:color="FFFFFF" w:themeColor="text1"/>
            </w:tcBorders>
            <w:shd w:val="clear" w:color="auto" w:fill="EFEFEF" w:themeFill="accent5" w:themeFillTint="33"/>
          </w:tcPr>
          <w:p w14:paraId="5042C981" w14:textId="0CCA1984" w:rsidR="00360B2E" w:rsidRPr="008875D8" w:rsidRDefault="005B160C" w:rsidP="005F732E">
            <w:pPr>
              <w:rPr>
                <w:rFonts w:asciiTheme="minorHAnsi" w:hAnsiTheme="minorHAnsi" w:cstheme="minorHAnsi"/>
                <w:sz w:val="18"/>
                <w:szCs w:val="18"/>
              </w:rPr>
            </w:pPr>
            <w:r>
              <w:rPr>
                <w:rFonts w:asciiTheme="minorHAnsi" w:hAnsiTheme="minorHAnsi" w:cstheme="minorHAnsi"/>
                <w:sz w:val="18"/>
                <w:szCs w:val="18"/>
              </w:rPr>
              <w:t>Feedback provided on the gap analysis report. Decision to postpone the implementation in the taxonomy for next year</w:t>
            </w:r>
          </w:p>
        </w:tc>
      </w:tr>
      <w:tr w:rsidR="00A44B43" w14:paraId="08057E70" w14:textId="77777777" w:rsidTr="00A7225F">
        <w:trPr>
          <w:trHeight w:val="200"/>
        </w:trPr>
        <w:tc>
          <w:tcPr>
            <w:tcW w:w="1175" w:type="dxa"/>
            <w:tcBorders>
              <w:top w:val="single" w:sz="4" w:space="0" w:color="FFFFFF" w:themeColor="text1"/>
              <w:bottom w:val="single" w:sz="4" w:space="0" w:color="FFFFFF" w:themeColor="text1"/>
            </w:tcBorders>
            <w:shd w:val="clear" w:color="auto" w:fill="3369A9" w:themeFill="background1"/>
          </w:tcPr>
          <w:p w14:paraId="0FBB72AE" w14:textId="77777777" w:rsidR="00083BE8" w:rsidRPr="00A7225F" w:rsidRDefault="00083BE8" w:rsidP="008875D8">
            <w:pPr>
              <w:rPr>
                <w:rFonts w:asciiTheme="minorHAnsi" w:hAnsiTheme="minorHAnsi" w:cstheme="minorHAnsi"/>
                <w:b/>
                <w:bCs/>
                <w:i/>
                <w:iCs/>
                <w:color w:val="FFFFFF" w:themeColor="text1"/>
                <w:sz w:val="18"/>
                <w:szCs w:val="18"/>
              </w:rPr>
            </w:pPr>
            <w:r w:rsidRPr="00A7225F">
              <w:rPr>
                <w:rFonts w:asciiTheme="minorHAnsi" w:hAnsiTheme="minorHAnsi" w:cstheme="minorHAnsi"/>
                <w:b/>
                <w:bCs/>
                <w:i/>
                <w:iCs/>
                <w:color w:val="FFFFFF" w:themeColor="text1"/>
                <w:sz w:val="18"/>
                <w:szCs w:val="18"/>
              </w:rPr>
              <w:t>May 2019</w:t>
            </w:r>
          </w:p>
        </w:tc>
        <w:tc>
          <w:tcPr>
            <w:tcW w:w="7825" w:type="dxa"/>
            <w:gridSpan w:val="4"/>
            <w:tcBorders>
              <w:top w:val="single" w:sz="4" w:space="0" w:color="FFFFFF" w:themeColor="text1"/>
              <w:bottom w:val="single" w:sz="4" w:space="0" w:color="FFFFFF" w:themeColor="text1"/>
            </w:tcBorders>
            <w:shd w:val="clear" w:color="auto" w:fill="3369A9" w:themeFill="background1"/>
          </w:tcPr>
          <w:p w14:paraId="252B4512" w14:textId="25A6BBE0" w:rsidR="00083BE8" w:rsidRPr="00A7225F" w:rsidRDefault="005478A4" w:rsidP="00A7225F">
            <w:pPr>
              <w:rPr>
                <w:rFonts w:asciiTheme="minorHAnsi" w:hAnsiTheme="minorHAnsi" w:cstheme="minorHAnsi"/>
                <w:b/>
                <w:bCs/>
                <w:i/>
                <w:iCs/>
                <w:color w:val="FFFFFF" w:themeColor="text1"/>
                <w:sz w:val="18"/>
                <w:szCs w:val="18"/>
              </w:rPr>
            </w:pPr>
            <w:r>
              <w:rPr>
                <w:rFonts w:asciiTheme="minorHAnsi" w:hAnsiTheme="minorHAnsi" w:cstheme="minorHAnsi"/>
                <w:b/>
                <w:bCs/>
                <w:i/>
                <w:iCs/>
                <w:color w:val="FFFFFF" w:themeColor="text1"/>
                <w:sz w:val="18"/>
                <w:szCs w:val="18"/>
              </w:rPr>
              <w:t>First Gap</w:t>
            </w:r>
            <w:r w:rsidR="00083BE8" w:rsidRPr="00A7225F">
              <w:rPr>
                <w:rFonts w:asciiTheme="minorHAnsi" w:hAnsiTheme="minorHAnsi" w:cstheme="minorHAnsi"/>
                <w:b/>
                <w:bCs/>
                <w:i/>
                <w:iCs/>
                <w:color w:val="FFFFFF" w:themeColor="text1"/>
                <w:sz w:val="18"/>
                <w:szCs w:val="18"/>
              </w:rPr>
              <w:t xml:space="preserve"> Analysis Document finalised </w:t>
            </w:r>
          </w:p>
        </w:tc>
      </w:tr>
      <w:tr w:rsidR="003B471C" w14:paraId="0C4EBB80"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55D03952"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22.05.2019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3033E631"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ASB</w:t>
            </w:r>
          </w:p>
        </w:tc>
        <w:tc>
          <w:tcPr>
            <w:tcW w:w="1890" w:type="dxa"/>
            <w:tcBorders>
              <w:top w:val="single" w:sz="4" w:space="0" w:color="FFFFFF" w:themeColor="text1"/>
              <w:bottom w:val="single" w:sz="4" w:space="0" w:color="FFFFFF" w:themeColor="text1"/>
            </w:tcBorders>
            <w:shd w:val="clear" w:color="auto" w:fill="EFEFEF" w:themeFill="accent5" w:themeFillTint="33"/>
          </w:tcPr>
          <w:p w14:paraId="5212B2C0"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List of SOCs using GRAP or IFRS</w:t>
            </w:r>
          </w:p>
          <w:p w14:paraId="32605E7F" w14:textId="77777777" w:rsidR="00083BE8" w:rsidRPr="00A7225F" w:rsidRDefault="00083BE8" w:rsidP="007B5EC5">
            <w:pPr>
              <w:rPr>
                <w:rFonts w:asciiTheme="minorHAnsi" w:hAnsiTheme="minorHAnsi" w:cstheme="minorHAnsi"/>
                <w:sz w:val="18"/>
                <w:szCs w:val="18"/>
              </w:rPr>
            </w:pPr>
          </w:p>
          <w:p w14:paraId="3615F372" w14:textId="77777777" w:rsidR="00083BE8" w:rsidRPr="00A7225F" w:rsidRDefault="00083BE8" w:rsidP="00A7225F">
            <w:pPr>
              <w:rPr>
                <w:rFonts w:asciiTheme="minorHAnsi" w:hAnsiTheme="minorHAnsi" w:cstheme="minorHAnsi"/>
                <w:sz w:val="18"/>
                <w:szCs w:val="18"/>
              </w:rPr>
            </w:pPr>
          </w:p>
          <w:p w14:paraId="032936EE" w14:textId="77777777" w:rsidR="00083BE8" w:rsidRPr="00A7225F" w:rsidRDefault="00083BE8" w:rsidP="00A7225F">
            <w:pPr>
              <w:rPr>
                <w:rFonts w:asciiTheme="minorHAnsi" w:hAnsiTheme="minorHAnsi" w:cstheme="minorHAnsi"/>
                <w:sz w:val="18"/>
                <w:szCs w:val="18"/>
              </w:rPr>
            </w:pPr>
          </w:p>
          <w:p w14:paraId="5F2D0C1F"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Request for slot for Commissioner to </w:t>
            </w:r>
            <w:r w:rsidRPr="00A7225F">
              <w:rPr>
                <w:rFonts w:asciiTheme="minorHAnsi" w:hAnsiTheme="minorHAnsi" w:cstheme="minorHAnsi"/>
                <w:sz w:val="18"/>
                <w:szCs w:val="18"/>
              </w:rPr>
              <w:lastRenderedPageBreak/>
              <w:t xml:space="preserve">address preparers of GRAP AFS  </w:t>
            </w:r>
          </w:p>
        </w:tc>
        <w:tc>
          <w:tcPr>
            <w:tcW w:w="2430" w:type="dxa"/>
            <w:tcBorders>
              <w:top w:val="single" w:sz="4" w:space="0" w:color="FFFFFF" w:themeColor="text1"/>
              <w:bottom w:val="single" w:sz="4" w:space="0" w:color="FFFFFF" w:themeColor="text1"/>
            </w:tcBorders>
            <w:shd w:val="clear" w:color="auto" w:fill="EFEFEF" w:themeFill="accent5" w:themeFillTint="33"/>
          </w:tcPr>
          <w:p w14:paraId="5E36DBED"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lastRenderedPageBreak/>
              <w:t>Referred to National Treasury</w:t>
            </w:r>
          </w:p>
          <w:p w14:paraId="799FFBB2" w14:textId="77777777" w:rsidR="00083BE8" w:rsidRPr="00A7225F" w:rsidRDefault="00083BE8" w:rsidP="00A7225F">
            <w:pPr>
              <w:rPr>
                <w:rFonts w:asciiTheme="minorHAnsi" w:hAnsiTheme="minorHAnsi" w:cstheme="minorHAnsi"/>
                <w:sz w:val="18"/>
                <w:szCs w:val="18"/>
              </w:rPr>
            </w:pPr>
          </w:p>
          <w:p w14:paraId="0987CB63" w14:textId="77777777" w:rsidR="00083BE8" w:rsidRPr="00A7225F" w:rsidRDefault="00083BE8" w:rsidP="00526AB6">
            <w:pPr>
              <w:rPr>
                <w:rFonts w:asciiTheme="minorHAnsi" w:hAnsiTheme="minorHAnsi" w:cstheme="minorHAnsi"/>
                <w:sz w:val="18"/>
                <w:szCs w:val="18"/>
              </w:rPr>
            </w:pPr>
          </w:p>
          <w:p w14:paraId="399241D9" w14:textId="77777777" w:rsidR="00083BE8" w:rsidRPr="00A7225F" w:rsidRDefault="00083BE8" w:rsidP="0097324B">
            <w:pPr>
              <w:rPr>
                <w:rFonts w:asciiTheme="minorHAnsi" w:hAnsiTheme="minorHAnsi" w:cstheme="minorHAnsi"/>
                <w:sz w:val="18"/>
                <w:szCs w:val="18"/>
              </w:rPr>
            </w:pPr>
          </w:p>
          <w:p w14:paraId="3AF4F41B"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t>Referred to National Treasury.</w:t>
            </w:r>
          </w:p>
          <w:p w14:paraId="62457437" w14:textId="77777777" w:rsidR="00083BE8" w:rsidRPr="00A7225F" w:rsidRDefault="00083BE8" w:rsidP="0097324B">
            <w:pPr>
              <w:rPr>
                <w:rFonts w:asciiTheme="minorHAnsi" w:hAnsiTheme="minorHAnsi" w:cstheme="minorHAnsi"/>
                <w:sz w:val="18"/>
                <w:szCs w:val="18"/>
              </w:rPr>
            </w:pPr>
          </w:p>
          <w:p w14:paraId="1D885BF7"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lastRenderedPageBreak/>
              <w:t>Accounting Forum possible, but applicability of audience very limited</w:t>
            </w:r>
          </w:p>
        </w:tc>
        <w:tc>
          <w:tcPr>
            <w:tcW w:w="1800" w:type="dxa"/>
            <w:tcBorders>
              <w:top w:val="single" w:sz="4" w:space="0" w:color="FFFFFF" w:themeColor="text1"/>
              <w:bottom w:val="single" w:sz="4" w:space="0" w:color="FFFFFF" w:themeColor="text1"/>
            </w:tcBorders>
            <w:shd w:val="clear" w:color="auto" w:fill="EFEFEF" w:themeFill="accent5" w:themeFillTint="33"/>
          </w:tcPr>
          <w:p w14:paraId="133CE17C"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lastRenderedPageBreak/>
              <w:t xml:space="preserve">Pursued </w:t>
            </w:r>
          </w:p>
          <w:p w14:paraId="21A301DA" w14:textId="77777777" w:rsidR="00083BE8" w:rsidRPr="00A7225F" w:rsidRDefault="00083BE8" w:rsidP="0097324B">
            <w:pPr>
              <w:rPr>
                <w:rFonts w:asciiTheme="minorHAnsi" w:hAnsiTheme="minorHAnsi" w:cstheme="minorHAnsi"/>
                <w:sz w:val="18"/>
                <w:szCs w:val="18"/>
              </w:rPr>
            </w:pPr>
          </w:p>
          <w:p w14:paraId="058ADDB1" w14:textId="77777777" w:rsidR="00083BE8" w:rsidRPr="00A7225F" w:rsidRDefault="00083BE8" w:rsidP="0097324B">
            <w:pPr>
              <w:rPr>
                <w:rFonts w:asciiTheme="minorHAnsi" w:hAnsiTheme="minorHAnsi" w:cstheme="minorHAnsi"/>
                <w:sz w:val="18"/>
                <w:szCs w:val="18"/>
              </w:rPr>
            </w:pPr>
          </w:p>
          <w:p w14:paraId="3B678C71" w14:textId="77777777" w:rsidR="00083BE8" w:rsidRPr="00A7225F" w:rsidRDefault="00083BE8" w:rsidP="0097324B">
            <w:pPr>
              <w:rPr>
                <w:rFonts w:asciiTheme="minorHAnsi" w:hAnsiTheme="minorHAnsi" w:cstheme="minorHAnsi"/>
                <w:sz w:val="18"/>
                <w:szCs w:val="18"/>
              </w:rPr>
            </w:pPr>
          </w:p>
          <w:p w14:paraId="0E83AD49" w14:textId="77777777" w:rsidR="00083BE8" w:rsidRPr="00A7225F" w:rsidRDefault="00083BE8" w:rsidP="0097324B">
            <w:pPr>
              <w:rPr>
                <w:rFonts w:asciiTheme="minorHAnsi" w:hAnsiTheme="minorHAnsi" w:cstheme="minorHAnsi"/>
                <w:sz w:val="18"/>
                <w:szCs w:val="18"/>
              </w:rPr>
            </w:pPr>
          </w:p>
          <w:p w14:paraId="6C9B8203"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t>Pursued</w:t>
            </w:r>
          </w:p>
          <w:p w14:paraId="24D7ABA5" w14:textId="77777777" w:rsidR="00083BE8" w:rsidRPr="00A7225F" w:rsidRDefault="00083BE8" w:rsidP="0097324B">
            <w:pPr>
              <w:rPr>
                <w:rFonts w:asciiTheme="minorHAnsi" w:hAnsiTheme="minorHAnsi" w:cstheme="minorHAnsi"/>
                <w:sz w:val="18"/>
                <w:szCs w:val="18"/>
              </w:rPr>
            </w:pPr>
          </w:p>
          <w:p w14:paraId="00E0AAD8" w14:textId="77777777" w:rsidR="00083BE8" w:rsidRPr="00A7225F" w:rsidRDefault="00083BE8" w:rsidP="0097324B">
            <w:pPr>
              <w:rPr>
                <w:rFonts w:asciiTheme="minorHAnsi" w:hAnsiTheme="minorHAnsi" w:cstheme="minorHAnsi"/>
                <w:sz w:val="18"/>
                <w:szCs w:val="18"/>
              </w:rPr>
            </w:pPr>
          </w:p>
          <w:p w14:paraId="4606C209"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lastRenderedPageBreak/>
              <w:t>Not pursued</w:t>
            </w:r>
          </w:p>
        </w:tc>
      </w:tr>
      <w:tr w:rsidR="003B471C" w14:paraId="1B387E82"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437BCF7A"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lastRenderedPageBreak/>
              <w:t>22.05.2019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7FD35B13"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National Treasury</w:t>
            </w:r>
          </w:p>
        </w:tc>
        <w:tc>
          <w:tcPr>
            <w:tcW w:w="1890" w:type="dxa"/>
            <w:tcBorders>
              <w:top w:val="single" w:sz="4" w:space="0" w:color="FFFFFF" w:themeColor="text1"/>
              <w:bottom w:val="single" w:sz="4" w:space="0" w:color="FFFFFF" w:themeColor="text1"/>
            </w:tcBorders>
            <w:shd w:val="clear" w:color="auto" w:fill="EFEFEF" w:themeFill="accent5" w:themeFillTint="33"/>
          </w:tcPr>
          <w:p w14:paraId="6A59ED59"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List of SOCs using GRAP or IFRS</w:t>
            </w:r>
          </w:p>
          <w:p w14:paraId="16F35C81" w14:textId="77777777" w:rsidR="00083BE8" w:rsidRPr="00A7225F" w:rsidRDefault="00083BE8" w:rsidP="007B5EC5">
            <w:pPr>
              <w:rPr>
                <w:rFonts w:asciiTheme="minorHAnsi" w:hAnsiTheme="minorHAnsi" w:cstheme="minorHAnsi"/>
                <w:sz w:val="18"/>
                <w:szCs w:val="18"/>
              </w:rPr>
            </w:pPr>
          </w:p>
          <w:p w14:paraId="11308D4B" w14:textId="77777777" w:rsidR="00083BE8" w:rsidRPr="00A7225F" w:rsidRDefault="00083BE8" w:rsidP="00A7225F">
            <w:pPr>
              <w:rPr>
                <w:rFonts w:asciiTheme="minorHAnsi" w:hAnsiTheme="minorHAnsi" w:cstheme="minorHAnsi"/>
                <w:sz w:val="18"/>
                <w:szCs w:val="18"/>
              </w:rPr>
            </w:pPr>
          </w:p>
          <w:p w14:paraId="0EA93437"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Request for slot for Commissioner to address preparers of GRAP AFS  </w:t>
            </w:r>
          </w:p>
        </w:tc>
        <w:tc>
          <w:tcPr>
            <w:tcW w:w="2430" w:type="dxa"/>
            <w:tcBorders>
              <w:top w:val="single" w:sz="4" w:space="0" w:color="FFFFFF" w:themeColor="text1"/>
              <w:bottom w:val="single" w:sz="4" w:space="0" w:color="FFFFFF" w:themeColor="text1"/>
            </w:tcBorders>
            <w:shd w:val="clear" w:color="auto" w:fill="EFEFEF" w:themeFill="accent5" w:themeFillTint="33"/>
          </w:tcPr>
          <w:p w14:paraId="0C44DDC7" w14:textId="77777777" w:rsidR="00083BE8" w:rsidRPr="00A7225F" w:rsidRDefault="00083BE8" w:rsidP="00A7225F">
            <w:pPr>
              <w:rPr>
                <w:rFonts w:asciiTheme="minorHAnsi" w:hAnsiTheme="minorHAnsi" w:cstheme="minorHAnsi"/>
                <w:sz w:val="18"/>
                <w:szCs w:val="18"/>
              </w:rPr>
            </w:pPr>
          </w:p>
          <w:p w14:paraId="48FCCCD2" w14:textId="77777777" w:rsidR="00083BE8" w:rsidRPr="00A7225F" w:rsidRDefault="00083BE8" w:rsidP="00A7225F">
            <w:pPr>
              <w:rPr>
                <w:rFonts w:asciiTheme="minorHAnsi" w:hAnsiTheme="minorHAnsi" w:cstheme="minorHAnsi"/>
                <w:sz w:val="18"/>
                <w:szCs w:val="18"/>
              </w:rPr>
            </w:pPr>
          </w:p>
          <w:p w14:paraId="254A709A"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No response. </w:t>
            </w:r>
          </w:p>
          <w:p w14:paraId="33CE9565" w14:textId="77777777" w:rsidR="00083BE8" w:rsidRPr="00A7225F" w:rsidRDefault="00083BE8" w:rsidP="00526AB6">
            <w:pPr>
              <w:rPr>
                <w:rFonts w:asciiTheme="minorHAnsi" w:hAnsiTheme="minorHAnsi" w:cstheme="minorHAnsi"/>
                <w:sz w:val="18"/>
                <w:szCs w:val="18"/>
              </w:rPr>
            </w:pPr>
          </w:p>
        </w:tc>
        <w:tc>
          <w:tcPr>
            <w:tcW w:w="1800" w:type="dxa"/>
            <w:tcBorders>
              <w:top w:val="single" w:sz="4" w:space="0" w:color="FFFFFF" w:themeColor="text1"/>
              <w:bottom w:val="single" w:sz="4" w:space="0" w:color="FFFFFF" w:themeColor="text1"/>
            </w:tcBorders>
            <w:shd w:val="clear" w:color="auto" w:fill="EFEFEF" w:themeFill="accent5" w:themeFillTint="33"/>
          </w:tcPr>
          <w:p w14:paraId="1746082E"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t xml:space="preserve">Pursued, but no response received. </w:t>
            </w:r>
          </w:p>
          <w:p w14:paraId="74B480EF" w14:textId="77777777" w:rsidR="00083BE8" w:rsidRPr="00A7225F" w:rsidRDefault="00083BE8" w:rsidP="0097324B">
            <w:pPr>
              <w:rPr>
                <w:rFonts w:asciiTheme="minorHAnsi" w:hAnsiTheme="minorHAnsi" w:cstheme="minorHAnsi"/>
                <w:sz w:val="18"/>
                <w:szCs w:val="18"/>
              </w:rPr>
            </w:pPr>
          </w:p>
          <w:p w14:paraId="4BC341D1" w14:textId="77777777" w:rsidR="00083BE8" w:rsidRPr="00A7225F" w:rsidRDefault="00083BE8" w:rsidP="0097324B">
            <w:pPr>
              <w:rPr>
                <w:rFonts w:asciiTheme="minorHAnsi" w:hAnsiTheme="minorHAnsi" w:cstheme="minorHAnsi"/>
                <w:sz w:val="18"/>
                <w:szCs w:val="18"/>
              </w:rPr>
            </w:pPr>
          </w:p>
          <w:p w14:paraId="1CC0C578" w14:textId="77777777" w:rsidR="00083BE8" w:rsidRPr="00A7225F" w:rsidRDefault="00083BE8" w:rsidP="0097324B">
            <w:pPr>
              <w:rPr>
                <w:rFonts w:asciiTheme="minorHAnsi" w:hAnsiTheme="minorHAnsi" w:cstheme="minorHAnsi"/>
                <w:sz w:val="18"/>
                <w:szCs w:val="18"/>
              </w:rPr>
            </w:pPr>
          </w:p>
          <w:p w14:paraId="2A645E91" w14:textId="77777777" w:rsidR="00083BE8" w:rsidRPr="00A7225F" w:rsidRDefault="00083BE8" w:rsidP="0097324B">
            <w:pPr>
              <w:rPr>
                <w:rFonts w:asciiTheme="minorHAnsi" w:hAnsiTheme="minorHAnsi" w:cstheme="minorHAnsi"/>
                <w:sz w:val="18"/>
                <w:szCs w:val="18"/>
              </w:rPr>
            </w:pPr>
            <w:r w:rsidRPr="00A7225F">
              <w:rPr>
                <w:rFonts w:asciiTheme="minorHAnsi" w:hAnsiTheme="minorHAnsi" w:cstheme="minorHAnsi"/>
                <w:sz w:val="18"/>
                <w:szCs w:val="18"/>
              </w:rPr>
              <w:t>Pursued, but no response received.</w:t>
            </w:r>
          </w:p>
          <w:p w14:paraId="678CAF93" w14:textId="77777777" w:rsidR="00083BE8" w:rsidRPr="00A7225F" w:rsidRDefault="00083BE8" w:rsidP="0097324B">
            <w:pPr>
              <w:rPr>
                <w:rFonts w:asciiTheme="minorHAnsi" w:hAnsiTheme="minorHAnsi" w:cstheme="minorHAnsi"/>
                <w:sz w:val="18"/>
                <w:szCs w:val="18"/>
              </w:rPr>
            </w:pPr>
          </w:p>
        </w:tc>
      </w:tr>
      <w:tr w:rsidR="003B471C" w14:paraId="39D462F5"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615A0E7A"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02.07.2019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56EA4293"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IASB</w:t>
            </w:r>
          </w:p>
        </w:tc>
        <w:tc>
          <w:tcPr>
            <w:tcW w:w="1890" w:type="dxa"/>
            <w:tcBorders>
              <w:top w:val="single" w:sz="4" w:space="0" w:color="FFFFFF" w:themeColor="text1"/>
              <w:bottom w:val="single" w:sz="4" w:space="0" w:color="FFFFFF" w:themeColor="text1"/>
            </w:tcBorders>
            <w:shd w:val="clear" w:color="auto" w:fill="EFEFEF" w:themeFill="accent5" w:themeFillTint="33"/>
          </w:tcPr>
          <w:p w14:paraId="7408DC96"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 xml:space="preserve">IPSASB contact for enquiry on GRAP taxonomy or development thereof </w:t>
            </w:r>
          </w:p>
          <w:p w14:paraId="130368DF" w14:textId="77777777" w:rsidR="00083BE8" w:rsidRPr="00A7225F" w:rsidRDefault="00083BE8" w:rsidP="008875D8">
            <w:pPr>
              <w:rPr>
                <w:rFonts w:asciiTheme="minorHAnsi" w:hAnsiTheme="minorHAnsi" w:cstheme="minorHAnsi"/>
                <w:sz w:val="18"/>
                <w:szCs w:val="18"/>
              </w:rPr>
            </w:pPr>
          </w:p>
        </w:tc>
        <w:tc>
          <w:tcPr>
            <w:tcW w:w="2430" w:type="dxa"/>
            <w:tcBorders>
              <w:top w:val="single" w:sz="4" w:space="0" w:color="FFFFFF" w:themeColor="text1"/>
              <w:bottom w:val="single" w:sz="4" w:space="0" w:color="FFFFFF" w:themeColor="text1"/>
            </w:tcBorders>
            <w:shd w:val="clear" w:color="auto" w:fill="EFEFEF" w:themeFill="accent5" w:themeFillTint="33"/>
          </w:tcPr>
          <w:p w14:paraId="04DAE897" w14:textId="37C15338"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 xml:space="preserve">Referred to </w:t>
            </w:r>
            <w:r w:rsidR="00226E4D">
              <w:rPr>
                <w:rFonts w:asciiTheme="minorHAnsi" w:hAnsiTheme="minorHAnsi" w:cstheme="minorHAnsi"/>
                <w:sz w:val="18"/>
                <w:szCs w:val="18"/>
              </w:rPr>
              <w:t xml:space="preserve">Technical Director of </w:t>
            </w:r>
            <w:r w:rsidR="0044599B">
              <w:rPr>
                <w:rFonts w:asciiTheme="minorHAnsi" w:hAnsiTheme="minorHAnsi" w:cstheme="minorHAnsi"/>
                <w:sz w:val="18"/>
                <w:szCs w:val="18"/>
              </w:rPr>
              <w:t>IPSASB</w:t>
            </w:r>
          </w:p>
        </w:tc>
        <w:tc>
          <w:tcPr>
            <w:tcW w:w="1800" w:type="dxa"/>
            <w:tcBorders>
              <w:top w:val="single" w:sz="4" w:space="0" w:color="FFFFFF" w:themeColor="text1"/>
              <w:bottom w:val="single" w:sz="4" w:space="0" w:color="FFFFFF" w:themeColor="text1"/>
            </w:tcBorders>
            <w:shd w:val="clear" w:color="auto" w:fill="EFEFEF" w:themeFill="accent5" w:themeFillTint="33"/>
          </w:tcPr>
          <w:p w14:paraId="5D199776" w14:textId="0EA262A3"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No contact details received. Pursuit </w:t>
            </w:r>
            <w:r w:rsidR="009977E3">
              <w:rPr>
                <w:rFonts w:asciiTheme="minorHAnsi" w:hAnsiTheme="minorHAnsi" w:cstheme="minorHAnsi"/>
                <w:sz w:val="18"/>
                <w:szCs w:val="18"/>
              </w:rPr>
              <w:t>abandoned</w:t>
            </w:r>
            <w:r w:rsidRPr="00A7225F">
              <w:rPr>
                <w:rFonts w:asciiTheme="minorHAnsi" w:hAnsiTheme="minorHAnsi" w:cstheme="minorHAnsi"/>
                <w:sz w:val="18"/>
                <w:szCs w:val="18"/>
              </w:rPr>
              <w:t xml:space="preserve">. </w:t>
            </w:r>
          </w:p>
        </w:tc>
      </w:tr>
      <w:tr w:rsidR="00A44B43" w14:paraId="6E6C741B" w14:textId="77777777" w:rsidTr="00A7225F">
        <w:trPr>
          <w:trHeight w:val="200"/>
        </w:trPr>
        <w:tc>
          <w:tcPr>
            <w:tcW w:w="1175" w:type="dxa"/>
            <w:tcBorders>
              <w:top w:val="single" w:sz="4" w:space="0" w:color="FFFFFF" w:themeColor="text1"/>
              <w:bottom w:val="single" w:sz="4" w:space="0" w:color="FFFFFF" w:themeColor="text1"/>
            </w:tcBorders>
            <w:shd w:val="clear" w:color="auto" w:fill="3369A9" w:themeFill="background1"/>
          </w:tcPr>
          <w:p w14:paraId="23E529B9" w14:textId="77777777" w:rsidR="00083BE8" w:rsidRPr="00A7225F" w:rsidRDefault="00083BE8" w:rsidP="008875D8">
            <w:pPr>
              <w:rPr>
                <w:rFonts w:asciiTheme="minorHAnsi" w:hAnsiTheme="minorHAnsi" w:cstheme="minorHAnsi"/>
                <w:b/>
                <w:bCs/>
                <w:i/>
                <w:iCs/>
                <w:color w:val="FFFFFF" w:themeColor="text1"/>
                <w:sz w:val="18"/>
                <w:szCs w:val="18"/>
              </w:rPr>
            </w:pPr>
            <w:r w:rsidRPr="00A7225F">
              <w:rPr>
                <w:rFonts w:asciiTheme="minorHAnsi" w:hAnsiTheme="minorHAnsi" w:cstheme="minorHAnsi"/>
                <w:b/>
                <w:bCs/>
                <w:i/>
                <w:iCs/>
                <w:color w:val="FFFFFF" w:themeColor="text1"/>
                <w:sz w:val="18"/>
                <w:szCs w:val="18"/>
              </w:rPr>
              <w:t>01.10.2019</w:t>
            </w:r>
          </w:p>
        </w:tc>
        <w:tc>
          <w:tcPr>
            <w:tcW w:w="7825" w:type="dxa"/>
            <w:gridSpan w:val="4"/>
            <w:tcBorders>
              <w:top w:val="single" w:sz="4" w:space="0" w:color="FFFFFF" w:themeColor="text1"/>
              <w:bottom w:val="single" w:sz="4" w:space="0" w:color="FFFFFF" w:themeColor="text1"/>
            </w:tcBorders>
            <w:shd w:val="clear" w:color="auto" w:fill="3369A9" w:themeFill="background1"/>
            <w:vAlign w:val="center"/>
          </w:tcPr>
          <w:p w14:paraId="297E5415" w14:textId="77777777" w:rsidR="00083BE8" w:rsidRPr="00A7225F" w:rsidRDefault="00083BE8" w:rsidP="00A7225F">
            <w:pPr>
              <w:rPr>
                <w:rFonts w:asciiTheme="minorHAnsi" w:hAnsiTheme="minorHAnsi" w:cstheme="minorHAnsi"/>
                <w:b/>
                <w:bCs/>
                <w:i/>
                <w:iCs/>
                <w:color w:val="FFFFFF" w:themeColor="text1"/>
                <w:sz w:val="18"/>
                <w:szCs w:val="18"/>
              </w:rPr>
            </w:pPr>
            <w:r w:rsidRPr="00A7225F">
              <w:rPr>
                <w:rFonts w:asciiTheme="minorHAnsi" w:hAnsiTheme="minorHAnsi" w:cstheme="minorHAnsi"/>
                <w:b/>
                <w:bCs/>
                <w:i/>
                <w:iCs/>
                <w:color w:val="FFFFFF" w:themeColor="text1"/>
                <w:sz w:val="18"/>
                <w:szCs w:val="18"/>
              </w:rPr>
              <w:t>2019 Updated IFRS Taxonomy rolled-out</w:t>
            </w:r>
          </w:p>
        </w:tc>
      </w:tr>
      <w:tr w:rsidR="003B471C" w14:paraId="012C4247"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51AF1EC7"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18.10.2019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463C9295"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National Treasury</w:t>
            </w:r>
          </w:p>
        </w:tc>
        <w:tc>
          <w:tcPr>
            <w:tcW w:w="1890" w:type="dxa"/>
            <w:tcBorders>
              <w:top w:val="single" w:sz="4" w:space="0" w:color="FFFFFF" w:themeColor="text1"/>
              <w:bottom w:val="single" w:sz="4" w:space="0" w:color="FFFFFF" w:themeColor="text1"/>
            </w:tcBorders>
            <w:shd w:val="clear" w:color="auto" w:fill="EFEFEF" w:themeFill="accent5" w:themeFillTint="33"/>
          </w:tcPr>
          <w:p w14:paraId="1CD03340"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Development of GRAP taxonomy for submissions of AFS in iXBRL</w:t>
            </w:r>
          </w:p>
        </w:tc>
        <w:tc>
          <w:tcPr>
            <w:tcW w:w="2430" w:type="dxa"/>
            <w:tcBorders>
              <w:top w:val="single" w:sz="4" w:space="0" w:color="FFFFFF" w:themeColor="text1"/>
              <w:bottom w:val="single" w:sz="4" w:space="0" w:color="FFFFFF" w:themeColor="text1"/>
            </w:tcBorders>
            <w:shd w:val="clear" w:color="auto" w:fill="EFEFEF" w:themeFill="accent5" w:themeFillTint="33"/>
          </w:tcPr>
          <w:p w14:paraId="7A4ADEE9" w14:textId="77777777"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 xml:space="preserve">Committed to availing the relevant resources  </w:t>
            </w:r>
          </w:p>
        </w:tc>
        <w:tc>
          <w:tcPr>
            <w:tcW w:w="1800" w:type="dxa"/>
            <w:tcBorders>
              <w:top w:val="single" w:sz="4" w:space="0" w:color="FFFFFF" w:themeColor="text1"/>
              <w:bottom w:val="single" w:sz="4" w:space="0" w:color="FFFFFF" w:themeColor="text1"/>
            </w:tcBorders>
            <w:shd w:val="clear" w:color="auto" w:fill="EFEFEF" w:themeFill="accent5" w:themeFillTint="33"/>
          </w:tcPr>
          <w:p w14:paraId="2556877C" w14:textId="06AED226"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Meeting held with </w:t>
            </w:r>
            <w:r w:rsidR="00CF1083">
              <w:rPr>
                <w:rFonts w:asciiTheme="minorHAnsi" w:hAnsiTheme="minorHAnsi" w:cstheme="minorHAnsi"/>
                <w:sz w:val="18"/>
                <w:szCs w:val="18"/>
              </w:rPr>
              <w:t>a</w:t>
            </w:r>
          </w:p>
          <w:p w14:paraId="039856D3" w14:textId="280046A0"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DDG: Tax and Financial Sector Policy</w:t>
            </w:r>
          </w:p>
          <w:p w14:paraId="064787AA" w14:textId="77777777" w:rsidR="00083BE8" w:rsidRPr="00A7225F" w:rsidRDefault="00083BE8" w:rsidP="00A7225F">
            <w:pPr>
              <w:rPr>
                <w:rFonts w:asciiTheme="minorHAnsi" w:hAnsiTheme="minorHAnsi" w:cstheme="minorHAnsi"/>
                <w:sz w:val="18"/>
                <w:szCs w:val="18"/>
              </w:rPr>
            </w:pPr>
          </w:p>
        </w:tc>
      </w:tr>
      <w:tr w:rsidR="003B471C" w14:paraId="2DFCBCFC"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19F75624"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17.12.2019</w:t>
            </w:r>
          </w:p>
        </w:tc>
        <w:tc>
          <w:tcPr>
            <w:tcW w:w="1710" w:type="dxa"/>
            <w:tcBorders>
              <w:top w:val="single" w:sz="4" w:space="0" w:color="FFFFFF" w:themeColor="text1"/>
              <w:bottom w:val="single" w:sz="4" w:space="0" w:color="FFFFFF" w:themeColor="text1"/>
            </w:tcBorders>
            <w:shd w:val="clear" w:color="auto" w:fill="EFEFEF" w:themeFill="accent5" w:themeFillTint="33"/>
          </w:tcPr>
          <w:p w14:paraId="40B06D55"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National Treasury</w:t>
            </w:r>
          </w:p>
        </w:tc>
        <w:tc>
          <w:tcPr>
            <w:tcW w:w="1890" w:type="dxa"/>
            <w:tcBorders>
              <w:top w:val="single" w:sz="4" w:space="0" w:color="FFFFFF" w:themeColor="text1"/>
              <w:bottom w:val="single" w:sz="4" w:space="0" w:color="FFFFFF" w:themeColor="text1"/>
            </w:tcBorders>
            <w:shd w:val="clear" w:color="auto" w:fill="EFEFEF" w:themeFill="accent5" w:themeFillTint="33"/>
          </w:tcPr>
          <w:p w14:paraId="4B5F3B72" w14:textId="77777777" w:rsidR="00083BE8" w:rsidRPr="00A7225F" w:rsidRDefault="00083BE8" w:rsidP="008875D8">
            <w:pPr>
              <w:rPr>
                <w:rFonts w:asciiTheme="minorHAnsi" w:hAnsiTheme="minorHAnsi" w:cstheme="minorHAnsi"/>
                <w:b/>
                <w:bCs/>
                <w:sz w:val="18"/>
                <w:szCs w:val="18"/>
              </w:rPr>
            </w:pPr>
            <w:r w:rsidRPr="00A7225F">
              <w:rPr>
                <w:rFonts w:asciiTheme="minorHAnsi" w:hAnsiTheme="minorHAnsi" w:cstheme="minorHAnsi"/>
                <w:sz w:val="18"/>
                <w:szCs w:val="18"/>
              </w:rPr>
              <w:t>Development of GRAP taxonomy for submissions of AFS in iXBRL (follow-up)</w:t>
            </w:r>
          </w:p>
        </w:tc>
        <w:tc>
          <w:tcPr>
            <w:tcW w:w="2430" w:type="dxa"/>
            <w:tcBorders>
              <w:top w:val="single" w:sz="4" w:space="0" w:color="FFFFFF" w:themeColor="text1"/>
              <w:bottom w:val="single" w:sz="4" w:space="0" w:color="FFFFFF" w:themeColor="text1"/>
            </w:tcBorders>
            <w:shd w:val="clear" w:color="auto" w:fill="EFEFEF" w:themeFill="accent5" w:themeFillTint="33"/>
          </w:tcPr>
          <w:p w14:paraId="1F78533E" w14:textId="151B685E"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 xml:space="preserve">Confirmation of availability of </w:t>
            </w:r>
            <w:r w:rsidR="00836E61">
              <w:rPr>
                <w:rFonts w:asciiTheme="minorHAnsi" w:hAnsiTheme="minorHAnsi" w:cstheme="minorHAnsi"/>
                <w:sz w:val="18"/>
                <w:szCs w:val="18"/>
              </w:rPr>
              <w:t xml:space="preserve">NT </w:t>
            </w:r>
            <w:r w:rsidRPr="00A7225F">
              <w:rPr>
                <w:rFonts w:asciiTheme="minorHAnsi" w:hAnsiTheme="minorHAnsi" w:cstheme="minorHAnsi"/>
                <w:sz w:val="18"/>
                <w:szCs w:val="18"/>
              </w:rPr>
              <w:t>and hand-over of request</w:t>
            </w:r>
          </w:p>
        </w:tc>
        <w:tc>
          <w:tcPr>
            <w:tcW w:w="1800" w:type="dxa"/>
            <w:tcBorders>
              <w:top w:val="single" w:sz="4" w:space="0" w:color="FFFFFF" w:themeColor="text1"/>
              <w:bottom w:val="single" w:sz="4" w:space="0" w:color="FFFFFF" w:themeColor="text1"/>
            </w:tcBorders>
            <w:shd w:val="clear" w:color="auto" w:fill="EFEFEF" w:themeFill="accent5" w:themeFillTint="33"/>
          </w:tcPr>
          <w:p w14:paraId="661E284B" w14:textId="577FA448"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Response received from  </w:t>
            </w:r>
            <w:r w:rsidR="00836E61">
              <w:rPr>
                <w:rFonts w:asciiTheme="minorHAnsi" w:hAnsiTheme="minorHAnsi" w:cstheme="minorHAnsi"/>
                <w:sz w:val="18"/>
                <w:szCs w:val="18"/>
              </w:rPr>
              <w:t>NT</w:t>
            </w:r>
            <w:r w:rsidRPr="00A7225F">
              <w:rPr>
                <w:rFonts w:asciiTheme="minorHAnsi" w:hAnsiTheme="minorHAnsi" w:cstheme="minorHAnsi"/>
                <w:sz w:val="18"/>
                <w:szCs w:val="18"/>
              </w:rPr>
              <w:t xml:space="preserve"> on 15.01.2020</w:t>
            </w:r>
          </w:p>
        </w:tc>
      </w:tr>
      <w:tr w:rsidR="003B471C" w14:paraId="5CCC58E9"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53EACD10"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22.01.2020</w:t>
            </w:r>
          </w:p>
        </w:tc>
        <w:tc>
          <w:tcPr>
            <w:tcW w:w="1710" w:type="dxa"/>
            <w:tcBorders>
              <w:top w:val="single" w:sz="4" w:space="0" w:color="FFFFFF" w:themeColor="text1"/>
              <w:bottom w:val="single" w:sz="4" w:space="0" w:color="FFFFFF" w:themeColor="text1"/>
            </w:tcBorders>
            <w:shd w:val="clear" w:color="auto" w:fill="EFEFEF" w:themeFill="accent5" w:themeFillTint="33"/>
          </w:tcPr>
          <w:p w14:paraId="71C9BD85"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National Treasury</w:t>
            </w:r>
          </w:p>
        </w:tc>
        <w:tc>
          <w:tcPr>
            <w:tcW w:w="1890" w:type="dxa"/>
            <w:tcBorders>
              <w:top w:val="single" w:sz="4" w:space="0" w:color="FFFFFF" w:themeColor="text1"/>
              <w:bottom w:val="single" w:sz="4" w:space="0" w:color="FFFFFF" w:themeColor="text1"/>
            </w:tcBorders>
            <w:shd w:val="clear" w:color="auto" w:fill="EFEFEF" w:themeFill="accent5" w:themeFillTint="33"/>
          </w:tcPr>
          <w:p w14:paraId="637887EF" w14:textId="77777777" w:rsidR="00083BE8" w:rsidRPr="00A7225F" w:rsidRDefault="00083BE8" w:rsidP="008875D8">
            <w:pPr>
              <w:rPr>
                <w:rFonts w:asciiTheme="minorHAnsi" w:hAnsiTheme="minorHAnsi" w:cstheme="minorHAnsi"/>
                <w:b/>
                <w:bCs/>
                <w:sz w:val="18"/>
                <w:szCs w:val="18"/>
              </w:rPr>
            </w:pPr>
            <w:r w:rsidRPr="00A7225F">
              <w:rPr>
                <w:rFonts w:asciiTheme="minorHAnsi" w:hAnsiTheme="minorHAnsi" w:cstheme="minorHAnsi"/>
                <w:sz w:val="18"/>
                <w:szCs w:val="18"/>
              </w:rPr>
              <w:t>GRAP Taxonomy Development Kick-off Meeting</w:t>
            </w:r>
          </w:p>
        </w:tc>
        <w:tc>
          <w:tcPr>
            <w:tcW w:w="2430" w:type="dxa"/>
            <w:tcBorders>
              <w:top w:val="single" w:sz="4" w:space="0" w:color="FFFFFF" w:themeColor="text1"/>
              <w:bottom w:val="single" w:sz="4" w:space="0" w:color="FFFFFF" w:themeColor="text1"/>
            </w:tcBorders>
            <w:shd w:val="clear" w:color="auto" w:fill="EFEFEF" w:themeFill="accent5" w:themeFillTint="33"/>
          </w:tcPr>
          <w:p w14:paraId="2203B5F7" w14:textId="77777777"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 xml:space="preserve">Attended meeting </w:t>
            </w:r>
          </w:p>
        </w:tc>
        <w:tc>
          <w:tcPr>
            <w:tcW w:w="1800" w:type="dxa"/>
            <w:tcBorders>
              <w:top w:val="single" w:sz="4" w:space="0" w:color="FFFFFF" w:themeColor="text1"/>
              <w:bottom w:val="single" w:sz="4" w:space="0" w:color="FFFFFF" w:themeColor="text1"/>
            </w:tcBorders>
            <w:shd w:val="clear" w:color="auto" w:fill="EFEFEF" w:themeFill="accent5" w:themeFillTint="33"/>
          </w:tcPr>
          <w:p w14:paraId="03688BEB"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Meeting held to discuss approach and kick-start the project</w:t>
            </w:r>
          </w:p>
        </w:tc>
      </w:tr>
      <w:tr w:rsidR="003B471C" w14:paraId="6FC1DF4F"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267BD8BC"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28.02.2020</w:t>
            </w:r>
          </w:p>
        </w:tc>
        <w:tc>
          <w:tcPr>
            <w:tcW w:w="1710" w:type="dxa"/>
            <w:tcBorders>
              <w:top w:val="single" w:sz="4" w:space="0" w:color="FFFFFF" w:themeColor="text1"/>
              <w:bottom w:val="single" w:sz="4" w:space="0" w:color="FFFFFF" w:themeColor="text1"/>
            </w:tcBorders>
            <w:shd w:val="clear" w:color="auto" w:fill="EFEFEF" w:themeFill="accent5" w:themeFillTint="33"/>
          </w:tcPr>
          <w:p w14:paraId="783661F6"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National Treasury, AGSA, BR-AG, CIPC</w:t>
            </w:r>
          </w:p>
        </w:tc>
        <w:tc>
          <w:tcPr>
            <w:tcW w:w="1890" w:type="dxa"/>
            <w:tcBorders>
              <w:top w:val="single" w:sz="4" w:space="0" w:color="FFFFFF" w:themeColor="text1"/>
              <w:bottom w:val="single" w:sz="4" w:space="0" w:color="FFFFFF" w:themeColor="text1"/>
            </w:tcBorders>
            <w:shd w:val="clear" w:color="auto" w:fill="EFEFEF" w:themeFill="accent5" w:themeFillTint="33"/>
          </w:tcPr>
          <w:p w14:paraId="59590703"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Teleconference to assess GRAP elements/line items for draft data model</w:t>
            </w:r>
          </w:p>
        </w:tc>
        <w:tc>
          <w:tcPr>
            <w:tcW w:w="2430" w:type="dxa"/>
            <w:tcBorders>
              <w:top w:val="single" w:sz="4" w:space="0" w:color="FFFFFF" w:themeColor="text1"/>
              <w:bottom w:val="single" w:sz="4" w:space="0" w:color="FFFFFF" w:themeColor="text1"/>
            </w:tcBorders>
            <w:shd w:val="clear" w:color="auto" w:fill="EFEFEF" w:themeFill="accent5" w:themeFillTint="33"/>
          </w:tcPr>
          <w:p w14:paraId="476EE69D" w14:textId="77777777"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Attended meeting</w:t>
            </w:r>
          </w:p>
        </w:tc>
        <w:tc>
          <w:tcPr>
            <w:tcW w:w="1800" w:type="dxa"/>
            <w:tcBorders>
              <w:top w:val="single" w:sz="4" w:space="0" w:color="FFFFFF" w:themeColor="text1"/>
              <w:bottom w:val="single" w:sz="4" w:space="0" w:color="FFFFFF" w:themeColor="text1"/>
            </w:tcBorders>
            <w:shd w:val="clear" w:color="auto" w:fill="EFEFEF" w:themeFill="accent5" w:themeFillTint="33"/>
          </w:tcPr>
          <w:p w14:paraId="0491FDCA"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Most recurring line items assessed </w:t>
            </w:r>
          </w:p>
        </w:tc>
      </w:tr>
      <w:tr w:rsidR="003B471C" w14:paraId="6F1BA1AE" w14:textId="77777777" w:rsidTr="00A7225F">
        <w:trPr>
          <w:trHeight w:val="200"/>
        </w:trPr>
        <w:tc>
          <w:tcPr>
            <w:tcW w:w="1170" w:type="dxa"/>
            <w:tcBorders>
              <w:top w:val="single" w:sz="4" w:space="0" w:color="FFFFFF" w:themeColor="text1"/>
              <w:bottom w:val="single" w:sz="4" w:space="0" w:color="FFFFFF" w:themeColor="text1"/>
            </w:tcBorders>
            <w:shd w:val="clear" w:color="auto" w:fill="EFEFEF" w:themeFill="accent5" w:themeFillTint="33"/>
          </w:tcPr>
          <w:p w14:paraId="7BA0CAFD"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04.03.2020</w:t>
            </w:r>
          </w:p>
        </w:tc>
        <w:tc>
          <w:tcPr>
            <w:tcW w:w="1710" w:type="dxa"/>
            <w:tcBorders>
              <w:top w:val="single" w:sz="4" w:space="0" w:color="FFFFFF" w:themeColor="text1"/>
              <w:bottom w:val="single" w:sz="4" w:space="0" w:color="FFFFFF" w:themeColor="text1"/>
            </w:tcBorders>
            <w:shd w:val="clear" w:color="auto" w:fill="EFEFEF" w:themeFill="accent5" w:themeFillTint="33"/>
          </w:tcPr>
          <w:p w14:paraId="62983E53"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Brazil National Treasury</w:t>
            </w:r>
          </w:p>
        </w:tc>
        <w:tc>
          <w:tcPr>
            <w:tcW w:w="1890" w:type="dxa"/>
            <w:tcBorders>
              <w:top w:val="single" w:sz="4" w:space="0" w:color="FFFFFF" w:themeColor="text1"/>
              <w:bottom w:val="single" w:sz="4" w:space="0" w:color="FFFFFF" w:themeColor="text1"/>
            </w:tcBorders>
            <w:shd w:val="clear" w:color="auto" w:fill="EFEFEF" w:themeFill="accent5" w:themeFillTint="33"/>
          </w:tcPr>
          <w:p w14:paraId="059BDE15"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GRAP taxonomy for South Africa</w:t>
            </w:r>
          </w:p>
        </w:tc>
        <w:tc>
          <w:tcPr>
            <w:tcW w:w="2430" w:type="dxa"/>
            <w:tcBorders>
              <w:top w:val="single" w:sz="4" w:space="0" w:color="FFFFFF" w:themeColor="text1"/>
              <w:bottom w:val="single" w:sz="4" w:space="0" w:color="FFFFFF" w:themeColor="text1"/>
            </w:tcBorders>
            <w:shd w:val="clear" w:color="auto" w:fill="EFEFEF" w:themeFill="accent5" w:themeFillTint="33"/>
          </w:tcPr>
          <w:p w14:paraId="47A37CA2" w14:textId="77777777"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 xml:space="preserve">Siconfi taxonomy only in Portuguese and not linked to IPSAS. </w:t>
            </w:r>
          </w:p>
        </w:tc>
        <w:tc>
          <w:tcPr>
            <w:tcW w:w="1800" w:type="dxa"/>
            <w:tcBorders>
              <w:top w:val="single" w:sz="4" w:space="0" w:color="FFFFFF" w:themeColor="text1"/>
              <w:bottom w:val="single" w:sz="4" w:space="0" w:color="FFFFFF" w:themeColor="text1"/>
            </w:tcBorders>
            <w:shd w:val="clear" w:color="auto" w:fill="EFEFEF" w:themeFill="accent5" w:themeFillTint="33"/>
          </w:tcPr>
          <w:p w14:paraId="65F124BF"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 xml:space="preserve">Attempted to translate Portuguese version of Brazil’s taxonomy to English. Unsuccessful. </w:t>
            </w:r>
          </w:p>
        </w:tc>
      </w:tr>
      <w:tr w:rsidR="003B471C" w14:paraId="71565082" w14:textId="77777777" w:rsidTr="00A7225F">
        <w:trPr>
          <w:trHeight w:val="200"/>
        </w:trPr>
        <w:tc>
          <w:tcPr>
            <w:tcW w:w="1170" w:type="dxa"/>
            <w:tcBorders>
              <w:top w:val="single" w:sz="4" w:space="0" w:color="FFFFFF" w:themeColor="text1"/>
            </w:tcBorders>
            <w:shd w:val="clear" w:color="auto" w:fill="EFEFEF" w:themeFill="accent5" w:themeFillTint="33"/>
          </w:tcPr>
          <w:p w14:paraId="12167870" w14:textId="3AF9EE00"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19.03.20</w:t>
            </w:r>
            <w:r w:rsidR="005478A4">
              <w:rPr>
                <w:rFonts w:asciiTheme="minorHAnsi" w:hAnsiTheme="minorHAnsi" w:cstheme="minorHAnsi"/>
                <w:sz w:val="18"/>
                <w:szCs w:val="18"/>
              </w:rPr>
              <w:t>20</w:t>
            </w:r>
          </w:p>
        </w:tc>
        <w:tc>
          <w:tcPr>
            <w:tcW w:w="1710" w:type="dxa"/>
            <w:tcBorders>
              <w:top w:val="single" w:sz="4" w:space="0" w:color="FFFFFF" w:themeColor="text1"/>
            </w:tcBorders>
            <w:shd w:val="clear" w:color="auto" w:fill="EFEFEF" w:themeFill="accent5" w:themeFillTint="33"/>
          </w:tcPr>
          <w:p w14:paraId="03172DA5"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AGSA</w:t>
            </w:r>
          </w:p>
        </w:tc>
        <w:tc>
          <w:tcPr>
            <w:tcW w:w="1890" w:type="dxa"/>
            <w:tcBorders>
              <w:top w:val="single" w:sz="4" w:space="0" w:color="FFFFFF" w:themeColor="text1"/>
            </w:tcBorders>
            <w:shd w:val="clear" w:color="auto" w:fill="EFEFEF" w:themeFill="accent5" w:themeFillTint="33"/>
          </w:tcPr>
          <w:p w14:paraId="2B3EB4F6" w14:textId="77777777" w:rsidR="00083BE8" w:rsidRPr="00A7225F" w:rsidRDefault="00083BE8" w:rsidP="008875D8">
            <w:pPr>
              <w:rPr>
                <w:rFonts w:asciiTheme="minorHAnsi" w:hAnsiTheme="minorHAnsi" w:cstheme="minorHAnsi"/>
                <w:sz w:val="18"/>
                <w:szCs w:val="18"/>
              </w:rPr>
            </w:pPr>
            <w:r w:rsidRPr="00A7225F">
              <w:rPr>
                <w:rFonts w:asciiTheme="minorHAnsi" w:hAnsiTheme="minorHAnsi" w:cstheme="minorHAnsi"/>
                <w:sz w:val="18"/>
                <w:szCs w:val="18"/>
              </w:rPr>
              <w:t>List of SOCs using GRAP to determine exact population of expected filers and mapping of disclosure line items</w:t>
            </w:r>
          </w:p>
        </w:tc>
        <w:tc>
          <w:tcPr>
            <w:tcW w:w="2430" w:type="dxa"/>
            <w:tcBorders>
              <w:top w:val="single" w:sz="4" w:space="0" w:color="FFFFFF" w:themeColor="text1"/>
            </w:tcBorders>
            <w:shd w:val="clear" w:color="auto" w:fill="EFEFEF" w:themeFill="accent5" w:themeFillTint="33"/>
          </w:tcPr>
          <w:p w14:paraId="1FB106AE" w14:textId="77777777" w:rsidR="00083BE8" w:rsidRPr="00A7225F" w:rsidRDefault="00083BE8" w:rsidP="007B5EC5">
            <w:pPr>
              <w:rPr>
                <w:rFonts w:asciiTheme="minorHAnsi" w:hAnsiTheme="minorHAnsi" w:cstheme="minorHAnsi"/>
                <w:sz w:val="18"/>
                <w:szCs w:val="18"/>
              </w:rPr>
            </w:pPr>
            <w:r w:rsidRPr="00A7225F">
              <w:rPr>
                <w:rFonts w:asciiTheme="minorHAnsi" w:hAnsiTheme="minorHAnsi" w:cstheme="minorHAnsi"/>
                <w:sz w:val="18"/>
                <w:szCs w:val="18"/>
              </w:rPr>
              <w:t>None. Possible COVID-19 disruption</w:t>
            </w:r>
          </w:p>
        </w:tc>
        <w:tc>
          <w:tcPr>
            <w:tcW w:w="1800" w:type="dxa"/>
            <w:tcBorders>
              <w:top w:val="single" w:sz="4" w:space="0" w:color="FFFFFF" w:themeColor="text1"/>
            </w:tcBorders>
            <w:shd w:val="clear" w:color="auto" w:fill="EFEFEF" w:themeFill="accent5" w:themeFillTint="33"/>
          </w:tcPr>
          <w:p w14:paraId="655A0C5D"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Awaiting feedback</w:t>
            </w:r>
          </w:p>
          <w:p w14:paraId="4A992CBE" w14:textId="77777777" w:rsidR="00083BE8" w:rsidRPr="00A7225F" w:rsidRDefault="00083BE8" w:rsidP="00A7225F">
            <w:pPr>
              <w:rPr>
                <w:rFonts w:asciiTheme="minorHAnsi" w:hAnsiTheme="minorHAnsi" w:cstheme="minorHAnsi"/>
                <w:sz w:val="18"/>
                <w:szCs w:val="18"/>
              </w:rPr>
            </w:pPr>
            <w:r w:rsidRPr="00A7225F">
              <w:rPr>
                <w:rFonts w:asciiTheme="minorHAnsi" w:hAnsiTheme="minorHAnsi" w:cstheme="minorHAnsi"/>
                <w:sz w:val="18"/>
                <w:szCs w:val="18"/>
              </w:rPr>
              <w:t>(see annexure 2)</w:t>
            </w:r>
          </w:p>
        </w:tc>
      </w:tr>
    </w:tbl>
    <w:p w14:paraId="2B743C58" w14:textId="253BCFBE" w:rsidR="00E20046" w:rsidRDefault="00E20046" w:rsidP="00E20046"/>
    <w:p w14:paraId="029D625A" w14:textId="6AD2BE41" w:rsidR="00E20046" w:rsidRDefault="00E20046" w:rsidP="00E20046"/>
    <w:p w14:paraId="31D9C039" w14:textId="09B017D0" w:rsidR="00E20046" w:rsidRDefault="00E20046" w:rsidP="00E20046"/>
    <w:p w14:paraId="438E3684" w14:textId="41CE4962" w:rsidR="00E20046" w:rsidRDefault="00E20046" w:rsidP="00E20046"/>
    <w:p w14:paraId="21E20FDE" w14:textId="77777777" w:rsidR="00E20046" w:rsidRPr="00E20046" w:rsidRDefault="00E20046" w:rsidP="00A7225F"/>
    <w:p w14:paraId="36DCD965" w14:textId="3EBB4E64" w:rsidR="00B2683D" w:rsidRPr="009772B5" w:rsidRDefault="009772B5" w:rsidP="009772B5">
      <w:pPr>
        <w:pStyle w:val="Heading2"/>
        <w:rPr>
          <w:lang w:val="en-GB"/>
        </w:rPr>
      </w:pPr>
      <w:bookmarkStart w:id="31" w:name="_Toc38444000"/>
      <w:r>
        <w:rPr>
          <w:lang w:val="en-GB"/>
        </w:rPr>
        <w:lastRenderedPageBreak/>
        <w:t>Scope of analysis</w:t>
      </w:r>
      <w:bookmarkEnd w:id="31"/>
    </w:p>
    <w:p w14:paraId="4563A6F4" w14:textId="56345596" w:rsidR="005B160C" w:rsidRPr="005802D2" w:rsidRDefault="005B160C" w:rsidP="00151C2D">
      <w:pPr>
        <w:pStyle w:val="MainBodyText"/>
        <w:ind w:right="-33"/>
        <w:jc w:val="both"/>
        <w:rPr>
          <w:lang w:val="en-GB"/>
        </w:rPr>
      </w:pPr>
      <w:r>
        <w:rPr>
          <w:lang w:val="en-GB"/>
        </w:rPr>
        <w:t>As decided during the 2019 workshops with the members of professional bodies in South Africa, the implementation of the GRAP requirements into CIPC taxonomy was postpone</w:t>
      </w:r>
      <w:r w:rsidR="00B96ED6">
        <w:rPr>
          <w:lang w:val="en-GB"/>
        </w:rPr>
        <w:t>d</w:t>
      </w:r>
      <w:r>
        <w:rPr>
          <w:lang w:val="en-GB"/>
        </w:rPr>
        <w:t xml:space="preserve"> to ensure sufficient time </w:t>
      </w:r>
      <w:r w:rsidR="00B96ED6">
        <w:rPr>
          <w:lang w:val="en-GB"/>
        </w:rPr>
        <w:t>is secured to further evaluate the requirements</w:t>
      </w:r>
      <w:r w:rsidR="00F52EDA">
        <w:rPr>
          <w:lang w:val="en-GB"/>
        </w:rPr>
        <w:t xml:space="preserve">. CIPC has continued the work </w:t>
      </w:r>
      <w:r w:rsidR="00990656">
        <w:rPr>
          <w:lang w:val="en-GB"/>
        </w:rPr>
        <w:t xml:space="preserve">in the following months and </w:t>
      </w:r>
      <w:r w:rsidR="00031E2F">
        <w:rPr>
          <w:lang w:val="en-GB"/>
        </w:rPr>
        <w:t xml:space="preserve">conduced a second round of the gap analysis, taking account the feedback gathered so far. </w:t>
      </w:r>
      <w:r w:rsidR="00B96ED6">
        <w:rPr>
          <w:lang w:val="en-GB"/>
        </w:rPr>
        <w:t xml:space="preserve"> </w:t>
      </w:r>
    </w:p>
    <w:p w14:paraId="5AFA5C01" w14:textId="62E69DD3" w:rsidR="00151C2D" w:rsidRPr="005802D2" w:rsidRDefault="00151C2D" w:rsidP="009772B5">
      <w:pPr>
        <w:pStyle w:val="MainBodyText"/>
        <w:spacing w:after="240"/>
        <w:ind w:right="-33"/>
        <w:jc w:val="both"/>
        <w:rPr>
          <w:lang w:val="en-GB"/>
        </w:rPr>
      </w:pPr>
      <w:r w:rsidRPr="005802D2">
        <w:rPr>
          <w:lang w:val="en-GB"/>
        </w:rPr>
        <w:t>For the purposes of this</w:t>
      </w:r>
      <w:r w:rsidR="00FA7018">
        <w:rPr>
          <w:lang w:val="en-GB"/>
        </w:rPr>
        <w:t xml:space="preserve"> year’s gap</w:t>
      </w:r>
      <w:r w:rsidRPr="005802D2">
        <w:rPr>
          <w:lang w:val="en-GB"/>
        </w:rPr>
        <w:t xml:space="preserve"> analysis, </w:t>
      </w:r>
      <w:r w:rsidR="0048073B">
        <w:rPr>
          <w:lang w:val="en-GB"/>
        </w:rPr>
        <w:t xml:space="preserve">CIPC focused on GRAP standards that are approved and effective as at end of </w:t>
      </w:r>
      <w:r w:rsidR="00DE05C5">
        <w:rPr>
          <w:lang w:val="en-GB"/>
        </w:rPr>
        <w:t xml:space="preserve">2019. </w:t>
      </w:r>
      <w:r w:rsidR="00CE19AA">
        <w:rPr>
          <w:lang w:val="en-GB"/>
        </w:rPr>
        <w:t xml:space="preserve">The table below presents the list of base materials </w:t>
      </w:r>
      <w:r w:rsidR="00526AB6">
        <w:rPr>
          <w:rStyle w:val="FootnoteReference"/>
          <w:lang w:val="en-GB"/>
        </w:rPr>
        <w:footnoteReference w:id="3"/>
      </w:r>
      <w:r w:rsidR="00CE19AA">
        <w:rPr>
          <w:lang w:val="en-GB"/>
        </w:rPr>
        <w:t xml:space="preserve">that were selected as </w:t>
      </w:r>
      <w:r w:rsidR="00D7356A">
        <w:rPr>
          <w:lang w:val="en-GB"/>
        </w:rPr>
        <w:t xml:space="preserve">most relevant from the perspective of updating the CIPC taxonomy. </w:t>
      </w:r>
      <w:r w:rsidR="00CB1E04">
        <w:rPr>
          <w:lang w:val="en-GB"/>
        </w:rPr>
        <w:t xml:space="preserve">There are other directives, interpretations and/or guidelines that are maintained by the ASB, </w:t>
      </w:r>
      <w:r w:rsidR="007E0EBF">
        <w:rPr>
          <w:lang w:val="en-GB"/>
        </w:rPr>
        <w:t xml:space="preserve">however these were considered as less probable to provide </w:t>
      </w:r>
      <w:r w:rsidR="00DE05C5">
        <w:rPr>
          <w:lang w:val="en-GB"/>
        </w:rPr>
        <w:t xml:space="preserve">input on relevant new elements to be added to the taxonomy, and therefore not included in the list. </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9034"/>
      </w:tblGrid>
      <w:tr w:rsidR="00520C5B" w:rsidRPr="00EB62FA" w14:paraId="747C66EA" w14:textId="77777777" w:rsidTr="009101C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nil"/>
            </w:tcBorders>
            <w:noWrap/>
            <w:vAlign w:val="center"/>
            <w:hideMark/>
          </w:tcPr>
          <w:p w14:paraId="04E8DD3F" w14:textId="6519EFA0" w:rsidR="00520C5B" w:rsidRPr="009772B5" w:rsidRDefault="009772B5" w:rsidP="009772B5">
            <w:pPr>
              <w:ind w:left="142"/>
              <w:rPr>
                <w:rFonts w:eastAsia="Times New Roman"/>
                <w:color w:val="FFFFFF"/>
                <w:sz w:val="20"/>
                <w:szCs w:val="20"/>
                <w:lang w:eastAsia="ja-JP"/>
              </w:rPr>
            </w:pPr>
            <w:r w:rsidRPr="009772B5">
              <w:rPr>
                <w:rFonts w:eastAsia="Times New Roman"/>
                <w:color w:val="FFFFFF"/>
                <w:sz w:val="18"/>
                <w:szCs w:val="20"/>
                <w:lang w:eastAsia="ja-JP"/>
              </w:rPr>
              <w:t>Approved and effective</w:t>
            </w:r>
            <w:r w:rsidR="005802D2">
              <w:rPr>
                <w:rFonts w:eastAsia="Times New Roman"/>
                <w:color w:val="FFFFFF"/>
                <w:sz w:val="18"/>
                <w:szCs w:val="20"/>
                <w:lang w:eastAsia="ja-JP"/>
              </w:rPr>
              <w:t xml:space="preserve"> GRAP</w:t>
            </w:r>
            <w:r w:rsidRPr="009772B5">
              <w:rPr>
                <w:rFonts w:eastAsia="Times New Roman"/>
                <w:color w:val="FFFFFF"/>
                <w:sz w:val="18"/>
                <w:szCs w:val="20"/>
                <w:lang w:eastAsia="ja-JP"/>
              </w:rPr>
              <w:t xml:space="preserve"> standards</w:t>
            </w:r>
          </w:p>
        </w:tc>
      </w:tr>
      <w:tr w:rsidR="00520C5B" w:rsidRPr="00A331EF" w14:paraId="05FF814D"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vAlign w:val="center"/>
            <w:hideMark/>
          </w:tcPr>
          <w:p w14:paraId="63852594" w14:textId="2F0ABA4C"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w:t>
            </w:r>
            <w:r w:rsidR="005802D2">
              <w:rPr>
                <w:rFonts w:cstheme="minorHAnsi"/>
                <w:b w:val="0"/>
                <w:sz w:val="18"/>
                <w:szCs w:val="20"/>
              </w:rPr>
              <w:t>:</w:t>
            </w:r>
            <w:r w:rsidRPr="004E31BB">
              <w:rPr>
                <w:rFonts w:cstheme="minorHAnsi"/>
                <w:b w:val="0"/>
                <w:sz w:val="18"/>
                <w:szCs w:val="20"/>
              </w:rPr>
              <w:t xml:space="preserve"> Presentation of Financial Statements </w:t>
            </w:r>
          </w:p>
        </w:tc>
      </w:tr>
      <w:tr w:rsidR="00520C5B" w:rsidRPr="00A331EF" w14:paraId="2201A8E4"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361014FB" w14:textId="4999C209"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2</w:t>
            </w:r>
            <w:r w:rsidR="005802D2">
              <w:rPr>
                <w:rFonts w:cstheme="minorHAnsi"/>
                <w:b w:val="0"/>
                <w:sz w:val="18"/>
                <w:szCs w:val="20"/>
              </w:rPr>
              <w:t>:</w:t>
            </w:r>
            <w:r w:rsidRPr="004E31BB">
              <w:rPr>
                <w:rFonts w:cstheme="minorHAnsi"/>
                <w:b w:val="0"/>
                <w:sz w:val="18"/>
                <w:szCs w:val="20"/>
              </w:rPr>
              <w:t xml:space="preserve"> Cash Flow Statements </w:t>
            </w:r>
          </w:p>
        </w:tc>
      </w:tr>
      <w:tr w:rsidR="00520C5B" w:rsidRPr="00A331EF" w14:paraId="392DB90C"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34B90626" w14:textId="01AD0C8E"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3</w:t>
            </w:r>
            <w:r w:rsidR="005802D2">
              <w:rPr>
                <w:rFonts w:cstheme="minorHAnsi"/>
                <w:b w:val="0"/>
                <w:sz w:val="18"/>
                <w:szCs w:val="20"/>
              </w:rPr>
              <w:t>:</w:t>
            </w:r>
            <w:r w:rsidRPr="004E31BB">
              <w:rPr>
                <w:rFonts w:cstheme="minorHAnsi"/>
                <w:b w:val="0"/>
                <w:sz w:val="18"/>
                <w:szCs w:val="20"/>
              </w:rPr>
              <w:t xml:space="preserve"> Accounting Policies, Changes in Accounting Estimates and Errors </w:t>
            </w:r>
          </w:p>
        </w:tc>
      </w:tr>
      <w:tr w:rsidR="00520C5B" w:rsidRPr="00A331EF" w14:paraId="45B1D14D"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2A20C1A6" w14:textId="66C75988"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4</w:t>
            </w:r>
            <w:r w:rsidR="005802D2">
              <w:rPr>
                <w:rFonts w:cstheme="minorHAnsi"/>
                <w:b w:val="0"/>
                <w:sz w:val="18"/>
                <w:szCs w:val="20"/>
              </w:rPr>
              <w:t>:</w:t>
            </w:r>
            <w:r w:rsidRPr="004E31BB">
              <w:rPr>
                <w:rFonts w:cstheme="minorHAnsi"/>
                <w:b w:val="0"/>
                <w:sz w:val="18"/>
                <w:szCs w:val="20"/>
              </w:rPr>
              <w:t xml:space="preserve"> The Effects of Changes in Foreign Exchange Rates </w:t>
            </w:r>
          </w:p>
        </w:tc>
      </w:tr>
      <w:tr w:rsidR="00520C5B" w:rsidRPr="00A331EF" w14:paraId="7E73867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51B74233" w14:textId="068F3DE8"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5</w:t>
            </w:r>
            <w:r w:rsidR="005802D2">
              <w:rPr>
                <w:rFonts w:cstheme="minorHAnsi"/>
                <w:b w:val="0"/>
                <w:sz w:val="18"/>
                <w:szCs w:val="20"/>
              </w:rPr>
              <w:t>:</w:t>
            </w:r>
            <w:r w:rsidRPr="004E31BB">
              <w:rPr>
                <w:rFonts w:cstheme="minorHAnsi"/>
                <w:b w:val="0"/>
                <w:sz w:val="18"/>
                <w:szCs w:val="20"/>
              </w:rPr>
              <w:t xml:space="preserve"> Borrowing Costs </w:t>
            </w:r>
          </w:p>
        </w:tc>
      </w:tr>
      <w:tr w:rsidR="00520C5B" w:rsidRPr="00A331EF" w14:paraId="7E333845"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30F9E782" w14:textId="4046925F"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6</w:t>
            </w:r>
            <w:r w:rsidR="005802D2">
              <w:rPr>
                <w:rFonts w:cstheme="minorHAnsi"/>
                <w:b w:val="0"/>
                <w:sz w:val="18"/>
                <w:szCs w:val="20"/>
              </w:rPr>
              <w:t>:</w:t>
            </w:r>
            <w:r w:rsidRPr="004E31BB">
              <w:rPr>
                <w:rFonts w:cstheme="minorHAnsi"/>
                <w:b w:val="0"/>
                <w:sz w:val="18"/>
                <w:szCs w:val="20"/>
              </w:rPr>
              <w:t xml:space="preserve"> Consolidated and Separate Financial Statements </w:t>
            </w:r>
          </w:p>
        </w:tc>
      </w:tr>
      <w:tr w:rsidR="00520C5B" w:rsidRPr="00A331EF" w14:paraId="177262BF"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0E02AB4D" w14:textId="6E6A1CFA"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7</w:t>
            </w:r>
            <w:r w:rsidR="005802D2">
              <w:rPr>
                <w:rFonts w:cstheme="minorHAnsi"/>
                <w:b w:val="0"/>
                <w:sz w:val="18"/>
                <w:szCs w:val="20"/>
              </w:rPr>
              <w:t>:</w:t>
            </w:r>
            <w:r w:rsidRPr="004E31BB">
              <w:rPr>
                <w:rFonts w:cstheme="minorHAnsi"/>
                <w:b w:val="0"/>
                <w:sz w:val="18"/>
                <w:szCs w:val="20"/>
              </w:rPr>
              <w:t xml:space="preserve"> Investments in Associates </w:t>
            </w:r>
          </w:p>
        </w:tc>
      </w:tr>
      <w:tr w:rsidR="00520C5B" w:rsidRPr="00A331EF" w14:paraId="14C7C8FC"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1A42EE97" w14:textId="77E6942F" w:rsidR="00520C5B" w:rsidRPr="004E31BB" w:rsidRDefault="00520C5B" w:rsidP="009772B5">
            <w:pPr>
              <w:ind w:left="142"/>
              <w:rPr>
                <w:rFonts w:asciiTheme="minorHAnsi" w:eastAsia="Times New Roman" w:hAnsiTheme="minorHAnsi"/>
                <w:b w:val="0"/>
                <w:color w:val="575756"/>
                <w:sz w:val="18"/>
                <w:szCs w:val="18"/>
                <w:lang w:eastAsia="ja-JP"/>
              </w:rPr>
            </w:pPr>
            <w:r w:rsidRPr="004E31BB">
              <w:rPr>
                <w:rFonts w:asciiTheme="minorHAnsi" w:hAnsiTheme="minorHAnsi" w:cstheme="minorHAnsi"/>
                <w:b w:val="0"/>
                <w:sz w:val="18"/>
                <w:szCs w:val="20"/>
              </w:rPr>
              <w:t>GRAP 8</w:t>
            </w:r>
            <w:r w:rsidR="005802D2">
              <w:rPr>
                <w:rFonts w:cstheme="minorHAnsi"/>
                <w:b w:val="0"/>
                <w:sz w:val="18"/>
                <w:szCs w:val="20"/>
              </w:rPr>
              <w:t>:</w:t>
            </w:r>
            <w:r w:rsidRPr="004E31BB">
              <w:rPr>
                <w:rFonts w:asciiTheme="minorHAnsi" w:hAnsiTheme="minorHAnsi" w:cstheme="minorHAnsi"/>
                <w:b w:val="0"/>
                <w:sz w:val="18"/>
                <w:szCs w:val="20"/>
              </w:rPr>
              <w:t xml:space="preserve"> Interest in Joint Ventures </w:t>
            </w:r>
          </w:p>
        </w:tc>
      </w:tr>
      <w:tr w:rsidR="00520C5B" w:rsidRPr="00A331EF" w14:paraId="048AB896"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4F7632E1" w14:textId="63CFC888" w:rsidR="00520C5B" w:rsidRPr="004E31BB" w:rsidRDefault="00520C5B" w:rsidP="009772B5">
            <w:pPr>
              <w:ind w:left="142"/>
              <w:rPr>
                <w:rFonts w:asciiTheme="minorHAnsi" w:eastAsia="Times New Roman" w:hAnsiTheme="minorHAnsi"/>
                <w:b w:val="0"/>
                <w:color w:val="575756"/>
                <w:sz w:val="18"/>
                <w:szCs w:val="18"/>
                <w:lang w:eastAsia="ja-JP"/>
              </w:rPr>
            </w:pPr>
            <w:r w:rsidRPr="004E31BB">
              <w:rPr>
                <w:rFonts w:asciiTheme="minorHAnsi" w:hAnsiTheme="minorHAnsi" w:cstheme="minorHAnsi"/>
                <w:b w:val="0"/>
                <w:sz w:val="18"/>
                <w:szCs w:val="20"/>
              </w:rPr>
              <w:t>GRAP 9</w:t>
            </w:r>
            <w:r w:rsidR="005802D2">
              <w:rPr>
                <w:rFonts w:cstheme="minorHAnsi"/>
                <w:b w:val="0"/>
                <w:sz w:val="18"/>
                <w:szCs w:val="20"/>
              </w:rPr>
              <w:t>:</w:t>
            </w:r>
            <w:r w:rsidRPr="004E31BB">
              <w:rPr>
                <w:rFonts w:asciiTheme="minorHAnsi" w:hAnsiTheme="minorHAnsi" w:cstheme="minorHAnsi"/>
                <w:b w:val="0"/>
                <w:sz w:val="18"/>
                <w:szCs w:val="20"/>
              </w:rPr>
              <w:t xml:space="preserve"> Revenue from Exchange Transactions </w:t>
            </w:r>
          </w:p>
        </w:tc>
      </w:tr>
      <w:tr w:rsidR="00520C5B" w:rsidRPr="00A331EF" w14:paraId="6FA98C7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58D7F39C" w14:textId="354CF42E"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10</w:t>
            </w:r>
            <w:r w:rsidR="005802D2">
              <w:rPr>
                <w:rFonts w:cstheme="minorHAnsi"/>
                <w:b w:val="0"/>
                <w:sz w:val="18"/>
                <w:szCs w:val="20"/>
              </w:rPr>
              <w:t>:</w:t>
            </w:r>
            <w:r w:rsidRPr="004E31BB">
              <w:rPr>
                <w:rFonts w:cstheme="minorHAnsi"/>
                <w:b w:val="0"/>
                <w:sz w:val="18"/>
                <w:szCs w:val="20"/>
              </w:rPr>
              <w:t xml:space="preserve"> Financial Reporting in Hyperinflationary Economies </w:t>
            </w:r>
          </w:p>
        </w:tc>
      </w:tr>
      <w:tr w:rsidR="00520C5B" w:rsidRPr="00A331EF" w14:paraId="3A6E57C4"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567DFD61" w14:textId="64405C54"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11</w:t>
            </w:r>
            <w:r w:rsidR="005802D2">
              <w:rPr>
                <w:rFonts w:cstheme="minorHAnsi"/>
                <w:b w:val="0"/>
                <w:sz w:val="18"/>
                <w:szCs w:val="20"/>
              </w:rPr>
              <w:t>:</w:t>
            </w:r>
            <w:r w:rsidRPr="004E31BB">
              <w:rPr>
                <w:rFonts w:cstheme="minorHAnsi"/>
                <w:b w:val="0"/>
                <w:sz w:val="18"/>
                <w:szCs w:val="20"/>
              </w:rPr>
              <w:t xml:space="preserve"> Construction Contracts </w:t>
            </w:r>
          </w:p>
        </w:tc>
      </w:tr>
      <w:tr w:rsidR="00520C5B" w:rsidRPr="00A331EF" w14:paraId="7E6D9384"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3629D8C3" w14:textId="1422F7A2"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12</w:t>
            </w:r>
            <w:r w:rsidR="005802D2">
              <w:rPr>
                <w:rFonts w:cstheme="minorHAnsi"/>
                <w:b w:val="0"/>
                <w:sz w:val="18"/>
                <w:szCs w:val="20"/>
              </w:rPr>
              <w:t>:</w:t>
            </w:r>
            <w:r w:rsidRPr="004E31BB">
              <w:rPr>
                <w:rFonts w:cstheme="minorHAnsi"/>
                <w:b w:val="0"/>
                <w:sz w:val="18"/>
                <w:szCs w:val="20"/>
              </w:rPr>
              <w:t xml:space="preserve"> Inventories </w:t>
            </w:r>
          </w:p>
        </w:tc>
      </w:tr>
      <w:tr w:rsidR="00520C5B" w:rsidRPr="00A331EF" w14:paraId="2B7FB497"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4CC1379F" w14:textId="47B7557D"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13</w:t>
            </w:r>
            <w:r w:rsidR="005802D2">
              <w:rPr>
                <w:rFonts w:cstheme="minorHAnsi"/>
                <w:b w:val="0"/>
                <w:sz w:val="18"/>
                <w:szCs w:val="20"/>
              </w:rPr>
              <w:t>:</w:t>
            </w:r>
            <w:r w:rsidRPr="004E31BB">
              <w:rPr>
                <w:rFonts w:cstheme="minorHAnsi"/>
                <w:b w:val="0"/>
                <w:sz w:val="18"/>
                <w:szCs w:val="20"/>
              </w:rPr>
              <w:t xml:space="preserve"> Leases </w:t>
            </w:r>
          </w:p>
        </w:tc>
      </w:tr>
      <w:tr w:rsidR="00520C5B" w:rsidRPr="00A331EF" w14:paraId="7571CE4B"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5D3FD8EC" w14:textId="5F57848F"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14</w:t>
            </w:r>
            <w:r w:rsidR="005802D2">
              <w:rPr>
                <w:rFonts w:cstheme="minorHAnsi"/>
                <w:b w:val="0"/>
                <w:sz w:val="18"/>
                <w:szCs w:val="20"/>
              </w:rPr>
              <w:t>:</w:t>
            </w:r>
            <w:r w:rsidRPr="004E31BB">
              <w:rPr>
                <w:rFonts w:cstheme="minorHAnsi"/>
                <w:b w:val="0"/>
                <w:sz w:val="18"/>
                <w:szCs w:val="20"/>
              </w:rPr>
              <w:t xml:space="preserve"> Events After the Reporting Date </w:t>
            </w:r>
          </w:p>
        </w:tc>
      </w:tr>
      <w:tr w:rsidR="00520C5B" w:rsidRPr="00A331EF" w14:paraId="75298576"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2A03F70D" w14:textId="3B854E39"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16</w:t>
            </w:r>
            <w:r w:rsidR="005802D2">
              <w:rPr>
                <w:rFonts w:cstheme="minorHAnsi"/>
                <w:b w:val="0"/>
                <w:sz w:val="18"/>
                <w:szCs w:val="20"/>
              </w:rPr>
              <w:t>:</w:t>
            </w:r>
            <w:r w:rsidRPr="004E31BB">
              <w:rPr>
                <w:rFonts w:cstheme="minorHAnsi"/>
                <w:b w:val="0"/>
                <w:sz w:val="18"/>
                <w:szCs w:val="20"/>
              </w:rPr>
              <w:t xml:space="preserve"> Investment Property </w:t>
            </w:r>
          </w:p>
        </w:tc>
      </w:tr>
      <w:tr w:rsidR="00520C5B" w:rsidRPr="00A331EF" w14:paraId="6141B825"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54F1F49B" w14:textId="0416A63F" w:rsidR="00520C5B" w:rsidRPr="004E31BB" w:rsidRDefault="00520C5B" w:rsidP="009772B5">
            <w:pPr>
              <w:ind w:left="142"/>
              <w:rPr>
                <w:rFonts w:eastAsia="Times New Roman"/>
                <w:b w:val="0"/>
                <w:color w:val="575756"/>
                <w:sz w:val="18"/>
                <w:szCs w:val="18"/>
                <w:lang w:eastAsia="ja-JP"/>
              </w:rPr>
            </w:pPr>
            <w:r w:rsidRPr="004E31BB">
              <w:rPr>
                <w:rFonts w:cstheme="minorHAnsi"/>
                <w:b w:val="0"/>
                <w:sz w:val="18"/>
                <w:szCs w:val="20"/>
              </w:rPr>
              <w:t>GRAP 17</w:t>
            </w:r>
            <w:r w:rsidR="005802D2">
              <w:rPr>
                <w:rFonts w:cstheme="minorHAnsi"/>
                <w:b w:val="0"/>
                <w:sz w:val="18"/>
                <w:szCs w:val="20"/>
              </w:rPr>
              <w:t>:</w:t>
            </w:r>
            <w:r w:rsidRPr="004E31BB">
              <w:rPr>
                <w:rFonts w:cstheme="minorHAnsi"/>
                <w:b w:val="0"/>
                <w:sz w:val="18"/>
                <w:szCs w:val="20"/>
              </w:rPr>
              <w:t xml:space="preserve"> Property Plant and Equipment </w:t>
            </w:r>
          </w:p>
        </w:tc>
      </w:tr>
      <w:tr w:rsidR="00520C5B" w:rsidRPr="00A331EF" w14:paraId="59BC30B5"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31425B7A" w14:textId="34B1F4BE" w:rsidR="00520C5B" w:rsidRPr="004E31BB" w:rsidRDefault="004C4C98" w:rsidP="009772B5">
            <w:pPr>
              <w:ind w:left="142"/>
              <w:rPr>
                <w:rFonts w:eastAsia="Times New Roman"/>
                <w:b w:val="0"/>
                <w:color w:val="575756"/>
                <w:sz w:val="18"/>
                <w:szCs w:val="18"/>
                <w:lang w:eastAsia="ja-JP"/>
              </w:rPr>
            </w:pPr>
            <w:r w:rsidRPr="004E31BB">
              <w:rPr>
                <w:rFonts w:cstheme="minorHAnsi"/>
                <w:b w:val="0"/>
                <w:sz w:val="18"/>
                <w:szCs w:val="20"/>
              </w:rPr>
              <w:t>GRAP 18</w:t>
            </w:r>
            <w:r>
              <w:rPr>
                <w:rFonts w:cstheme="minorHAnsi"/>
                <w:b w:val="0"/>
                <w:sz w:val="18"/>
                <w:szCs w:val="20"/>
              </w:rPr>
              <w:t>:</w:t>
            </w:r>
            <w:r w:rsidRPr="004E31BB">
              <w:rPr>
                <w:rFonts w:cstheme="minorHAnsi"/>
                <w:b w:val="0"/>
                <w:sz w:val="18"/>
                <w:szCs w:val="20"/>
              </w:rPr>
              <w:t xml:space="preserve"> Segment Reporting</w:t>
            </w:r>
          </w:p>
        </w:tc>
      </w:tr>
      <w:tr w:rsidR="004C4C98" w:rsidRPr="00A331EF" w14:paraId="1FD2EFB9"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23A58458" w14:textId="7E4DEA95"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19</w:t>
            </w:r>
            <w:r>
              <w:rPr>
                <w:rFonts w:cstheme="minorHAnsi"/>
                <w:b w:val="0"/>
                <w:sz w:val="18"/>
                <w:szCs w:val="20"/>
              </w:rPr>
              <w:t>:</w:t>
            </w:r>
            <w:r w:rsidRPr="004E31BB">
              <w:rPr>
                <w:rFonts w:cstheme="minorHAnsi"/>
                <w:b w:val="0"/>
                <w:sz w:val="18"/>
                <w:szCs w:val="20"/>
              </w:rPr>
              <w:t xml:space="preserve"> Provisions, Contingent Liabilities and Contingent Assets </w:t>
            </w:r>
          </w:p>
        </w:tc>
      </w:tr>
      <w:tr w:rsidR="004C4C98" w:rsidRPr="00A331EF" w14:paraId="503E6ABE"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27FA8148" w14:textId="2ED0EC5C" w:rsidR="004C4C98" w:rsidRPr="004E31BB" w:rsidRDefault="004C4C98" w:rsidP="004C4C98">
            <w:pPr>
              <w:ind w:left="142"/>
              <w:rPr>
                <w:rFonts w:cstheme="minorHAnsi"/>
                <w:b w:val="0"/>
                <w:sz w:val="18"/>
                <w:szCs w:val="20"/>
              </w:rPr>
            </w:pPr>
            <w:r w:rsidRPr="004E31BB">
              <w:rPr>
                <w:rFonts w:cstheme="minorHAnsi"/>
                <w:b w:val="0"/>
                <w:sz w:val="18"/>
                <w:szCs w:val="20"/>
              </w:rPr>
              <w:t>GRAP 20</w:t>
            </w:r>
            <w:r>
              <w:rPr>
                <w:rFonts w:cstheme="minorHAnsi"/>
                <w:b w:val="0"/>
                <w:sz w:val="18"/>
                <w:szCs w:val="20"/>
              </w:rPr>
              <w:t>:</w:t>
            </w:r>
            <w:r w:rsidRPr="004E31BB">
              <w:rPr>
                <w:rFonts w:cstheme="minorHAnsi"/>
                <w:b w:val="0"/>
                <w:sz w:val="18"/>
                <w:szCs w:val="20"/>
              </w:rPr>
              <w:t xml:space="preserve"> Related Party Disclosures</w:t>
            </w:r>
          </w:p>
        </w:tc>
      </w:tr>
      <w:tr w:rsidR="004C4C98" w:rsidRPr="00A331EF" w14:paraId="049AE3F6"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7A43582E" w14:textId="0E2D5536"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21</w:t>
            </w:r>
            <w:r>
              <w:rPr>
                <w:rFonts w:cstheme="minorHAnsi"/>
                <w:b w:val="0"/>
                <w:sz w:val="18"/>
                <w:szCs w:val="20"/>
              </w:rPr>
              <w:t>:</w:t>
            </w:r>
            <w:r w:rsidRPr="004E31BB">
              <w:rPr>
                <w:rFonts w:cstheme="minorHAnsi"/>
                <w:b w:val="0"/>
                <w:sz w:val="18"/>
                <w:szCs w:val="20"/>
              </w:rPr>
              <w:t xml:space="preserve"> Impairment of Non-cash-generating Assets </w:t>
            </w:r>
          </w:p>
        </w:tc>
      </w:tr>
      <w:tr w:rsidR="004C4C98" w:rsidRPr="00A331EF" w14:paraId="2AF88432"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45280299" w14:textId="7C2AAE7D"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23</w:t>
            </w:r>
            <w:r>
              <w:rPr>
                <w:rFonts w:cstheme="minorHAnsi"/>
                <w:b w:val="0"/>
                <w:sz w:val="18"/>
                <w:szCs w:val="20"/>
              </w:rPr>
              <w:t>:</w:t>
            </w:r>
            <w:r w:rsidRPr="004E31BB">
              <w:rPr>
                <w:rFonts w:cstheme="minorHAnsi"/>
                <w:b w:val="0"/>
                <w:sz w:val="18"/>
                <w:szCs w:val="20"/>
              </w:rPr>
              <w:t xml:space="preserve"> Revenue from Non-exchange Transactions (Taxes and Transfers) </w:t>
            </w:r>
          </w:p>
        </w:tc>
      </w:tr>
      <w:tr w:rsidR="004C4C98" w:rsidRPr="00A331EF" w14:paraId="264034A1"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1AF43920" w14:textId="0C74E241"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24</w:t>
            </w:r>
            <w:r>
              <w:rPr>
                <w:rFonts w:cstheme="minorHAnsi"/>
                <w:b w:val="0"/>
                <w:sz w:val="18"/>
                <w:szCs w:val="20"/>
              </w:rPr>
              <w:t>:</w:t>
            </w:r>
            <w:r w:rsidRPr="004E31BB">
              <w:rPr>
                <w:rFonts w:cstheme="minorHAnsi"/>
                <w:b w:val="0"/>
                <w:sz w:val="18"/>
                <w:szCs w:val="20"/>
              </w:rPr>
              <w:t xml:space="preserve"> Presentation of Budget Information in Financial Statements </w:t>
            </w:r>
          </w:p>
        </w:tc>
      </w:tr>
      <w:tr w:rsidR="004C4C98" w:rsidRPr="00A331EF" w14:paraId="2A078C86"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082FBA37" w14:textId="7B18A05E"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25</w:t>
            </w:r>
            <w:r>
              <w:rPr>
                <w:rFonts w:cstheme="minorHAnsi"/>
                <w:b w:val="0"/>
                <w:sz w:val="18"/>
                <w:szCs w:val="20"/>
              </w:rPr>
              <w:t>:</w:t>
            </w:r>
            <w:r w:rsidRPr="004E31BB">
              <w:rPr>
                <w:rFonts w:cstheme="minorHAnsi"/>
                <w:b w:val="0"/>
                <w:sz w:val="18"/>
                <w:szCs w:val="20"/>
              </w:rPr>
              <w:t xml:space="preserve"> Employee Benefits </w:t>
            </w:r>
          </w:p>
        </w:tc>
      </w:tr>
      <w:tr w:rsidR="004C4C98" w:rsidRPr="00A331EF" w14:paraId="5E5B3181"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7EA6C186" w14:textId="7ACD1E4C"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26</w:t>
            </w:r>
            <w:r>
              <w:rPr>
                <w:rFonts w:cstheme="minorHAnsi"/>
                <w:b w:val="0"/>
                <w:sz w:val="18"/>
                <w:szCs w:val="20"/>
              </w:rPr>
              <w:t>:</w:t>
            </w:r>
            <w:r w:rsidRPr="004E31BB">
              <w:rPr>
                <w:rFonts w:cstheme="minorHAnsi"/>
                <w:b w:val="0"/>
                <w:sz w:val="18"/>
                <w:szCs w:val="20"/>
              </w:rPr>
              <w:t xml:space="preserve"> Impairment of Cash-generating assets </w:t>
            </w:r>
          </w:p>
        </w:tc>
      </w:tr>
      <w:tr w:rsidR="004C4C98" w:rsidRPr="00A331EF" w14:paraId="39863F9C"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6B871D91" w14:textId="2A103608"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27</w:t>
            </w:r>
            <w:r>
              <w:rPr>
                <w:rFonts w:cstheme="minorHAnsi"/>
                <w:b w:val="0"/>
                <w:sz w:val="18"/>
                <w:szCs w:val="20"/>
              </w:rPr>
              <w:t>:</w:t>
            </w:r>
            <w:r w:rsidRPr="004E31BB">
              <w:rPr>
                <w:rFonts w:cstheme="minorHAnsi"/>
                <w:b w:val="0"/>
                <w:sz w:val="18"/>
                <w:szCs w:val="20"/>
              </w:rPr>
              <w:t xml:space="preserve"> Agriculture </w:t>
            </w:r>
          </w:p>
        </w:tc>
      </w:tr>
      <w:tr w:rsidR="004C4C98" w:rsidRPr="00A331EF" w14:paraId="1C94218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6E4307EE" w14:textId="4AF5A473"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31</w:t>
            </w:r>
            <w:r>
              <w:rPr>
                <w:rFonts w:cstheme="minorHAnsi"/>
                <w:b w:val="0"/>
                <w:sz w:val="18"/>
                <w:szCs w:val="20"/>
              </w:rPr>
              <w:t>:</w:t>
            </w:r>
            <w:r w:rsidRPr="004E31BB">
              <w:rPr>
                <w:rFonts w:cstheme="minorHAnsi"/>
                <w:b w:val="0"/>
                <w:sz w:val="18"/>
                <w:szCs w:val="20"/>
              </w:rPr>
              <w:t xml:space="preserve"> Intangible Assets </w:t>
            </w:r>
          </w:p>
        </w:tc>
      </w:tr>
      <w:tr w:rsidR="004C4C98" w:rsidRPr="00A331EF" w14:paraId="72F74F54"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28A592A3" w14:textId="77066C14" w:rsidR="004C4C98" w:rsidRPr="004E31BB" w:rsidRDefault="004C4C98" w:rsidP="004C4C98">
            <w:pPr>
              <w:ind w:left="142"/>
              <w:rPr>
                <w:rFonts w:cstheme="minorHAnsi"/>
                <w:b w:val="0"/>
                <w:sz w:val="18"/>
                <w:szCs w:val="20"/>
              </w:rPr>
            </w:pPr>
            <w:r w:rsidRPr="004E31BB">
              <w:rPr>
                <w:rFonts w:cstheme="minorHAnsi"/>
                <w:b w:val="0"/>
                <w:sz w:val="18"/>
                <w:szCs w:val="20"/>
              </w:rPr>
              <w:t>GRAP 32</w:t>
            </w:r>
            <w:r>
              <w:rPr>
                <w:rFonts w:cstheme="minorHAnsi"/>
                <w:b w:val="0"/>
                <w:sz w:val="18"/>
                <w:szCs w:val="20"/>
              </w:rPr>
              <w:t>:</w:t>
            </w:r>
            <w:r w:rsidRPr="004E31BB">
              <w:rPr>
                <w:rFonts w:cstheme="minorHAnsi"/>
                <w:b w:val="0"/>
                <w:sz w:val="18"/>
                <w:szCs w:val="20"/>
              </w:rPr>
              <w:t xml:space="preserve"> Service Concession Arrangements: Grantor</w:t>
            </w:r>
          </w:p>
        </w:tc>
      </w:tr>
      <w:tr w:rsidR="004C4C98" w:rsidRPr="00A331EF" w14:paraId="6B31FCCC"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11EA7909" w14:textId="16B2ECC8" w:rsidR="004C4C98" w:rsidRPr="004E31BB" w:rsidRDefault="004C4C98" w:rsidP="004C4C98">
            <w:pPr>
              <w:ind w:left="142"/>
              <w:rPr>
                <w:rFonts w:cstheme="minorHAnsi"/>
                <w:b w:val="0"/>
                <w:sz w:val="18"/>
                <w:szCs w:val="20"/>
              </w:rPr>
            </w:pPr>
            <w:r w:rsidRPr="004C4C98">
              <w:rPr>
                <w:rFonts w:cstheme="minorHAnsi"/>
                <w:b w:val="0"/>
                <w:sz w:val="18"/>
                <w:szCs w:val="20"/>
              </w:rPr>
              <w:t>GRAP 34</w:t>
            </w:r>
            <w:r w:rsidR="001A43B0">
              <w:rPr>
                <w:rFonts w:cstheme="minorHAnsi"/>
                <w:b w:val="0"/>
                <w:sz w:val="18"/>
                <w:szCs w:val="20"/>
              </w:rPr>
              <w:t xml:space="preserve">: </w:t>
            </w:r>
            <w:r w:rsidRPr="004C4C98">
              <w:rPr>
                <w:rFonts w:cstheme="minorHAnsi"/>
                <w:b w:val="0"/>
                <w:sz w:val="18"/>
                <w:szCs w:val="20"/>
              </w:rPr>
              <w:t>Separate Financial Statements</w:t>
            </w:r>
          </w:p>
        </w:tc>
      </w:tr>
      <w:tr w:rsidR="004C4C98" w:rsidRPr="00A331EF" w14:paraId="294E29E9"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46AB00E5" w14:textId="69327325" w:rsidR="004C4C98" w:rsidRPr="004E31BB" w:rsidRDefault="004C4C98" w:rsidP="004C4C98">
            <w:pPr>
              <w:ind w:left="142"/>
              <w:rPr>
                <w:rFonts w:cstheme="minorHAnsi"/>
                <w:b w:val="0"/>
                <w:sz w:val="18"/>
                <w:szCs w:val="20"/>
              </w:rPr>
            </w:pPr>
            <w:r w:rsidRPr="004C4C98">
              <w:rPr>
                <w:rFonts w:cstheme="minorHAnsi"/>
                <w:b w:val="0"/>
                <w:sz w:val="18"/>
                <w:szCs w:val="20"/>
              </w:rPr>
              <w:t>GRAP 35</w:t>
            </w:r>
            <w:r w:rsidR="001A43B0">
              <w:rPr>
                <w:rFonts w:cstheme="minorHAnsi"/>
                <w:b w:val="0"/>
                <w:sz w:val="18"/>
                <w:szCs w:val="20"/>
              </w:rPr>
              <w:t xml:space="preserve">: </w:t>
            </w:r>
            <w:r w:rsidRPr="004C4C98">
              <w:rPr>
                <w:rFonts w:cstheme="minorHAnsi"/>
                <w:b w:val="0"/>
                <w:sz w:val="18"/>
                <w:szCs w:val="20"/>
              </w:rPr>
              <w:t>Consolidated Financial Statements</w:t>
            </w:r>
          </w:p>
        </w:tc>
      </w:tr>
      <w:tr w:rsidR="004C4C98" w:rsidRPr="00A331EF" w14:paraId="0A44CF07"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05BBA20F" w14:textId="4F783F03" w:rsidR="004C4C98" w:rsidRPr="004E31BB" w:rsidRDefault="004C4C98" w:rsidP="004C4C98">
            <w:pPr>
              <w:ind w:left="142"/>
              <w:rPr>
                <w:rFonts w:cstheme="minorHAnsi"/>
                <w:b w:val="0"/>
                <w:sz w:val="18"/>
                <w:szCs w:val="20"/>
              </w:rPr>
            </w:pPr>
            <w:r w:rsidRPr="004C4C98">
              <w:rPr>
                <w:rFonts w:cstheme="minorHAnsi"/>
                <w:b w:val="0"/>
                <w:sz w:val="18"/>
                <w:szCs w:val="20"/>
              </w:rPr>
              <w:t>GRAP 36</w:t>
            </w:r>
            <w:r w:rsidR="001A43B0">
              <w:rPr>
                <w:rFonts w:cstheme="minorHAnsi"/>
                <w:b w:val="0"/>
                <w:sz w:val="18"/>
                <w:szCs w:val="20"/>
              </w:rPr>
              <w:t xml:space="preserve">: </w:t>
            </w:r>
            <w:r w:rsidRPr="004C4C98">
              <w:rPr>
                <w:rFonts w:cstheme="minorHAnsi"/>
                <w:b w:val="0"/>
                <w:sz w:val="18"/>
                <w:szCs w:val="20"/>
              </w:rPr>
              <w:t>Investments in Associates and Joint Ventures</w:t>
            </w:r>
          </w:p>
        </w:tc>
      </w:tr>
      <w:tr w:rsidR="004C4C98" w:rsidRPr="00A331EF" w14:paraId="2ABDAD0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5DFC14FA" w14:textId="5316377F" w:rsidR="004C4C98" w:rsidRPr="004E31BB" w:rsidRDefault="004C4C98" w:rsidP="004C4C98">
            <w:pPr>
              <w:ind w:left="142"/>
              <w:rPr>
                <w:rFonts w:cstheme="minorHAnsi"/>
                <w:b w:val="0"/>
                <w:sz w:val="18"/>
                <w:szCs w:val="20"/>
              </w:rPr>
            </w:pPr>
            <w:r w:rsidRPr="004C4C98">
              <w:rPr>
                <w:rFonts w:cstheme="minorHAnsi"/>
                <w:b w:val="0"/>
                <w:sz w:val="18"/>
                <w:szCs w:val="20"/>
              </w:rPr>
              <w:t>GRAP 37</w:t>
            </w:r>
            <w:r w:rsidR="001A43B0">
              <w:rPr>
                <w:rFonts w:cstheme="minorHAnsi"/>
                <w:b w:val="0"/>
                <w:sz w:val="18"/>
                <w:szCs w:val="20"/>
              </w:rPr>
              <w:t xml:space="preserve">: </w:t>
            </w:r>
            <w:r w:rsidRPr="004C4C98">
              <w:rPr>
                <w:rFonts w:cstheme="minorHAnsi"/>
                <w:b w:val="0"/>
                <w:sz w:val="18"/>
                <w:szCs w:val="20"/>
              </w:rPr>
              <w:t>Joint Arrangements</w:t>
            </w:r>
          </w:p>
        </w:tc>
      </w:tr>
      <w:tr w:rsidR="004C4C98" w:rsidRPr="00A331EF" w14:paraId="0F7489FC"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2AA17790" w14:textId="64EBCDC8" w:rsidR="004C4C98" w:rsidRPr="004E31BB" w:rsidRDefault="004C4C98" w:rsidP="004C4C98">
            <w:pPr>
              <w:ind w:left="142"/>
              <w:rPr>
                <w:rFonts w:cstheme="minorHAnsi"/>
                <w:b w:val="0"/>
                <w:sz w:val="18"/>
                <w:szCs w:val="20"/>
              </w:rPr>
            </w:pPr>
            <w:r w:rsidRPr="004C4C98">
              <w:rPr>
                <w:rFonts w:cstheme="minorHAnsi"/>
                <w:b w:val="0"/>
                <w:sz w:val="18"/>
                <w:szCs w:val="20"/>
              </w:rPr>
              <w:t>GRAP 38</w:t>
            </w:r>
            <w:r w:rsidR="001A43B0">
              <w:rPr>
                <w:rFonts w:cstheme="minorHAnsi"/>
                <w:b w:val="0"/>
                <w:sz w:val="18"/>
                <w:szCs w:val="20"/>
              </w:rPr>
              <w:t xml:space="preserve">: </w:t>
            </w:r>
            <w:r w:rsidRPr="004C4C98">
              <w:rPr>
                <w:rFonts w:cstheme="minorHAnsi"/>
                <w:b w:val="0"/>
                <w:sz w:val="18"/>
                <w:szCs w:val="20"/>
              </w:rPr>
              <w:t>Disclosure of Interests in Other Entities</w:t>
            </w:r>
          </w:p>
        </w:tc>
      </w:tr>
      <w:tr w:rsidR="004C4C98" w:rsidRPr="00A331EF" w14:paraId="2DAFAC81"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79D64F5D" w14:textId="4CB2BDEC"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lastRenderedPageBreak/>
              <w:t>GRAP 100</w:t>
            </w:r>
            <w:r>
              <w:rPr>
                <w:rFonts w:cstheme="minorHAnsi"/>
                <w:b w:val="0"/>
                <w:sz w:val="18"/>
                <w:szCs w:val="20"/>
              </w:rPr>
              <w:t>:</w:t>
            </w:r>
            <w:r w:rsidRPr="004E31BB">
              <w:rPr>
                <w:rFonts w:cstheme="minorHAnsi"/>
                <w:b w:val="0"/>
                <w:sz w:val="18"/>
                <w:szCs w:val="20"/>
              </w:rPr>
              <w:t xml:space="preserve"> Discontinued Operations </w:t>
            </w:r>
          </w:p>
        </w:tc>
      </w:tr>
      <w:tr w:rsidR="004C4C98" w:rsidRPr="00A331EF" w14:paraId="20C79660"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4779A54F" w14:textId="002CE107"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103</w:t>
            </w:r>
            <w:r>
              <w:rPr>
                <w:rFonts w:cstheme="minorHAnsi"/>
                <w:b w:val="0"/>
                <w:sz w:val="18"/>
                <w:szCs w:val="20"/>
              </w:rPr>
              <w:t>:</w:t>
            </w:r>
            <w:r w:rsidRPr="004E31BB">
              <w:rPr>
                <w:rFonts w:cstheme="minorHAnsi"/>
                <w:b w:val="0"/>
                <w:sz w:val="18"/>
                <w:szCs w:val="20"/>
              </w:rPr>
              <w:t xml:space="preserve"> Heritage Assets </w:t>
            </w:r>
          </w:p>
        </w:tc>
      </w:tr>
      <w:tr w:rsidR="004C4C98" w:rsidRPr="00A331EF" w14:paraId="127A2E4E"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72C1DE4D" w14:textId="54C1784C" w:rsidR="004C4C98" w:rsidRPr="004E31BB" w:rsidRDefault="004C4C98" w:rsidP="004C4C98">
            <w:pPr>
              <w:ind w:left="142"/>
              <w:rPr>
                <w:rFonts w:cstheme="minorHAnsi"/>
                <w:b w:val="0"/>
                <w:sz w:val="18"/>
                <w:szCs w:val="20"/>
              </w:rPr>
            </w:pPr>
            <w:r w:rsidRPr="004E31BB">
              <w:rPr>
                <w:rFonts w:cstheme="minorHAnsi"/>
                <w:b w:val="0"/>
                <w:sz w:val="18"/>
                <w:szCs w:val="20"/>
              </w:rPr>
              <w:t>GRAP 104</w:t>
            </w:r>
            <w:r>
              <w:rPr>
                <w:rFonts w:cstheme="minorHAnsi"/>
                <w:b w:val="0"/>
                <w:sz w:val="18"/>
                <w:szCs w:val="20"/>
              </w:rPr>
              <w:t>:</w:t>
            </w:r>
            <w:r w:rsidRPr="004E31BB">
              <w:rPr>
                <w:rFonts w:cstheme="minorHAnsi"/>
                <w:b w:val="0"/>
                <w:sz w:val="18"/>
                <w:szCs w:val="20"/>
              </w:rPr>
              <w:t xml:space="preserve"> Financial Instruments </w:t>
            </w:r>
          </w:p>
        </w:tc>
      </w:tr>
      <w:tr w:rsidR="004C4C98" w:rsidRPr="00A331EF" w14:paraId="211FBF18"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77736612" w14:textId="458403F0" w:rsidR="004C4C98" w:rsidRPr="004E31BB" w:rsidRDefault="004C4C98" w:rsidP="004C4C98">
            <w:pPr>
              <w:ind w:left="142"/>
              <w:rPr>
                <w:rFonts w:cstheme="minorHAnsi"/>
                <w:b w:val="0"/>
                <w:sz w:val="18"/>
                <w:szCs w:val="20"/>
              </w:rPr>
            </w:pPr>
            <w:r w:rsidRPr="004E31BB">
              <w:rPr>
                <w:rFonts w:cstheme="minorHAnsi"/>
                <w:b w:val="0"/>
                <w:sz w:val="18"/>
                <w:szCs w:val="20"/>
              </w:rPr>
              <w:t>GRAP 105</w:t>
            </w:r>
            <w:r>
              <w:rPr>
                <w:rFonts w:cstheme="minorHAnsi"/>
                <w:b w:val="0"/>
                <w:sz w:val="18"/>
                <w:szCs w:val="20"/>
              </w:rPr>
              <w:t>:</w:t>
            </w:r>
            <w:r w:rsidRPr="004E31BB">
              <w:rPr>
                <w:rFonts w:cstheme="minorHAnsi"/>
                <w:b w:val="0"/>
                <w:sz w:val="18"/>
                <w:szCs w:val="20"/>
              </w:rPr>
              <w:t xml:space="preserve"> Transfer of Functions Between Entities Under Common</w:t>
            </w:r>
          </w:p>
        </w:tc>
      </w:tr>
      <w:tr w:rsidR="004C4C98" w:rsidRPr="00EB62FA" w14:paraId="1DA69168"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vAlign w:val="center"/>
            <w:hideMark/>
          </w:tcPr>
          <w:p w14:paraId="7524BE54" w14:textId="7497ED91"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106</w:t>
            </w:r>
            <w:r>
              <w:rPr>
                <w:rFonts w:cstheme="minorHAnsi"/>
                <w:b w:val="0"/>
                <w:sz w:val="18"/>
                <w:szCs w:val="20"/>
              </w:rPr>
              <w:t>:</w:t>
            </w:r>
            <w:r w:rsidRPr="004E31BB">
              <w:rPr>
                <w:rFonts w:cstheme="minorHAnsi"/>
                <w:b w:val="0"/>
                <w:sz w:val="18"/>
                <w:szCs w:val="20"/>
              </w:rPr>
              <w:t xml:space="preserve"> Transfer of Functions Between Entities Not Under Common Control</w:t>
            </w:r>
          </w:p>
        </w:tc>
      </w:tr>
      <w:tr w:rsidR="004C4C98" w:rsidRPr="00EB62FA" w14:paraId="1918FBDB"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1A25040C" w14:textId="713749BB"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107</w:t>
            </w:r>
            <w:r>
              <w:rPr>
                <w:rFonts w:cstheme="minorHAnsi"/>
                <w:b w:val="0"/>
                <w:sz w:val="18"/>
                <w:szCs w:val="20"/>
              </w:rPr>
              <w:t>:</w:t>
            </w:r>
            <w:r w:rsidRPr="004E31BB">
              <w:rPr>
                <w:rFonts w:cstheme="minorHAnsi"/>
                <w:b w:val="0"/>
                <w:sz w:val="18"/>
                <w:szCs w:val="20"/>
              </w:rPr>
              <w:t xml:space="preserve"> Mergers</w:t>
            </w:r>
          </w:p>
        </w:tc>
      </w:tr>
      <w:tr w:rsidR="004C4C98" w:rsidRPr="00EB62FA" w14:paraId="2889403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hideMark/>
          </w:tcPr>
          <w:p w14:paraId="6E82BC93" w14:textId="71147D32"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108</w:t>
            </w:r>
            <w:r>
              <w:rPr>
                <w:rFonts w:cstheme="minorHAnsi"/>
                <w:b w:val="0"/>
                <w:sz w:val="18"/>
                <w:szCs w:val="20"/>
              </w:rPr>
              <w:t>:</w:t>
            </w:r>
            <w:r w:rsidRPr="004E31BB">
              <w:rPr>
                <w:rFonts w:cstheme="minorHAnsi"/>
                <w:b w:val="0"/>
                <w:sz w:val="18"/>
                <w:szCs w:val="20"/>
              </w:rPr>
              <w:t xml:space="preserve"> Statutory Receivables </w:t>
            </w:r>
          </w:p>
        </w:tc>
      </w:tr>
      <w:tr w:rsidR="004C4C98" w:rsidRPr="00EB62FA" w14:paraId="62C87EE4"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3470B47A" w14:textId="4595F3A4" w:rsidR="004C4C98" w:rsidRPr="004E31BB" w:rsidRDefault="004C4C98" w:rsidP="004C4C98">
            <w:pPr>
              <w:ind w:left="142"/>
              <w:rPr>
                <w:rFonts w:eastAsia="Times New Roman"/>
                <w:b w:val="0"/>
                <w:color w:val="575756"/>
                <w:sz w:val="18"/>
                <w:szCs w:val="18"/>
                <w:lang w:eastAsia="ja-JP"/>
              </w:rPr>
            </w:pPr>
            <w:r w:rsidRPr="004E31BB">
              <w:rPr>
                <w:rFonts w:cstheme="minorHAnsi"/>
                <w:b w:val="0"/>
                <w:sz w:val="18"/>
                <w:szCs w:val="20"/>
              </w:rPr>
              <w:t>GRAP 109</w:t>
            </w:r>
            <w:r>
              <w:rPr>
                <w:rFonts w:cstheme="minorHAnsi"/>
                <w:b w:val="0"/>
                <w:sz w:val="18"/>
                <w:szCs w:val="20"/>
              </w:rPr>
              <w:t>:</w:t>
            </w:r>
            <w:r w:rsidRPr="004E31BB">
              <w:rPr>
                <w:rFonts w:cstheme="minorHAnsi"/>
                <w:b w:val="0"/>
                <w:sz w:val="18"/>
                <w:szCs w:val="20"/>
              </w:rPr>
              <w:t xml:space="preserve"> Accounting by Principals and Agents</w:t>
            </w:r>
          </w:p>
        </w:tc>
      </w:tr>
      <w:tr w:rsidR="001A43B0" w:rsidRPr="00EB62FA" w14:paraId="6567C643" w14:textId="77777777" w:rsidTr="009101C5">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single" w:sz="2" w:space="0" w:color="CECCCE"/>
              <w:bottom w:val="single" w:sz="2" w:space="0" w:color="CECCCE"/>
            </w:tcBorders>
            <w:shd w:val="clear" w:color="auto" w:fill="F4F4F4"/>
            <w:noWrap/>
            <w:vAlign w:val="center"/>
          </w:tcPr>
          <w:p w14:paraId="1CCFA7DF" w14:textId="7FD462D8" w:rsidR="001A43B0" w:rsidRPr="004E31BB" w:rsidRDefault="001A43B0" w:rsidP="004C4C98">
            <w:pPr>
              <w:ind w:left="142"/>
              <w:rPr>
                <w:rFonts w:cstheme="minorHAnsi"/>
                <w:b w:val="0"/>
                <w:sz w:val="18"/>
                <w:szCs w:val="20"/>
              </w:rPr>
            </w:pPr>
            <w:r w:rsidRPr="001A43B0">
              <w:rPr>
                <w:rFonts w:cstheme="minorHAnsi"/>
                <w:b w:val="0"/>
                <w:sz w:val="18"/>
                <w:szCs w:val="20"/>
              </w:rPr>
              <w:t>GRAP 110</w:t>
            </w:r>
            <w:r>
              <w:rPr>
                <w:rFonts w:cstheme="minorHAnsi"/>
                <w:b w:val="0"/>
                <w:sz w:val="18"/>
                <w:szCs w:val="20"/>
              </w:rPr>
              <w:t xml:space="preserve">: </w:t>
            </w:r>
            <w:r w:rsidRPr="001A43B0">
              <w:rPr>
                <w:rFonts w:cstheme="minorHAnsi"/>
                <w:b w:val="0"/>
                <w:sz w:val="18"/>
                <w:szCs w:val="20"/>
              </w:rPr>
              <w:t>Living and Non-living Resources</w:t>
            </w:r>
          </w:p>
        </w:tc>
      </w:tr>
      <w:tr w:rsidR="004C4C98" w:rsidRPr="00EB62FA" w14:paraId="3008869F" w14:textId="77777777" w:rsidTr="009101C5">
        <w:trPr>
          <w:trHeight w:val="296"/>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nil"/>
            </w:tcBorders>
            <w:shd w:val="clear" w:color="auto" w:fill="3369A9" w:themeFill="background1"/>
            <w:noWrap/>
            <w:vAlign w:val="center"/>
            <w:hideMark/>
          </w:tcPr>
          <w:p w14:paraId="2633E5ED" w14:textId="7DC64A17" w:rsidR="004C4C98" w:rsidRPr="009772B5" w:rsidRDefault="004C4C98" w:rsidP="004C4C98">
            <w:pPr>
              <w:ind w:left="142"/>
              <w:rPr>
                <w:rFonts w:eastAsia="Times New Roman"/>
                <w:color w:val="FFFFFF"/>
                <w:sz w:val="18"/>
                <w:szCs w:val="20"/>
                <w:lang w:eastAsia="ja-JP"/>
              </w:rPr>
            </w:pPr>
            <w:r w:rsidRPr="009772B5">
              <w:rPr>
                <w:rFonts w:eastAsia="Times New Roman"/>
                <w:color w:val="FFFFFF"/>
                <w:sz w:val="18"/>
                <w:szCs w:val="20"/>
                <w:lang w:eastAsia="ja-JP"/>
              </w:rPr>
              <w:t>ASB directives</w:t>
            </w:r>
          </w:p>
        </w:tc>
      </w:tr>
      <w:tr w:rsidR="00526AB6" w:rsidRPr="007E2D29" w14:paraId="629C0D72" w14:textId="77777777" w:rsidTr="00526AB6">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hideMark/>
          </w:tcPr>
          <w:p w14:paraId="52214D37" w14:textId="186AB0EB" w:rsidR="00526AB6" w:rsidRPr="00526AB6" w:rsidRDefault="00526AB6" w:rsidP="00526AB6">
            <w:pPr>
              <w:ind w:left="142"/>
              <w:rPr>
                <w:rFonts w:cstheme="minorHAnsi"/>
                <w:b w:val="0"/>
                <w:sz w:val="18"/>
                <w:szCs w:val="20"/>
              </w:rPr>
            </w:pPr>
            <w:r w:rsidRPr="00E962F6">
              <w:rPr>
                <w:rFonts w:cstheme="minorHAnsi"/>
                <w:b w:val="0"/>
                <w:sz w:val="18"/>
                <w:szCs w:val="20"/>
              </w:rPr>
              <w:t>Directive 2: Amended Transitional Provisions for Public Entities</w:t>
            </w:r>
          </w:p>
        </w:tc>
      </w:tr>
      <w:tr w:rsidR="00526AB6" w:rsidRPr="007E2D29" w14:paraId="4B873210" w14:textId="77777777" w:rsidTr="00526AB6">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tcPr>
          <w:p w14:paraId="0F65B2C0" w14:textId="64119D61" w:rsidR="00526AB6" w:rsidRPr="00526AB6" w:rsidRDefault="00526AB6" w:rsidP="00526AB6">
            <w:pPr>
              <w:ind w:left="142"/>
              <w:rPr>
                <w:rFonts w:cstheme="minorHAnsi"/>
                <w:b w:val="0"/>
                <w:sz w:val="18"/>
                <w:szCs w:val="20"/>
              </w:rPr>
            </w:pPr>
            <w:r w:rsidRPr="00E962F6">
              <w:rPr>
                <w:rFonts w:cstheme="minorHAnsi"/>
                <w:b w:val="0"/>
                <w:sz w:val="18"/>
                <w:szCs w:val="20"/>
              </w:rPr>
              <w:t>Directive 3: Amended Transitional Provisions for High Capacity Municipalities</w:t>
            </w:r>
          </w:p>
        </w:tc>
      </w:tr>
      <w:tr w:rsidR="00526AB6" w:rsidRPr="007E2D29" w14:paraId="312A43E2" w14:textId="77777777" w:rsidTr="00526AB6">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tcPr>
          <w:p w14:paraId="1CACEDC4" w14:textId="12CF80E9" w:rsidR="00526AB6" w:rsidRPr="00526AB6" w:rsidRDefault="00526AB6" w:rsidP="00526AB6">
            <w:pPr>
              <w:ind w:left="142"/>
              <w:rPr>
                <w:rFonts w:cstheme="minorHAnsi"/>
                <w:b w:val="0"/>
                <w:sz w:val="18"/>
                <w:szCs w:val="20"/>
              </w:rPr>
            </w:pPr>
            <w:r w:rsidRPr="00E962F6">
              <w:rPr>
                <w:rFonts w:cstheme="minorHAnsi"/>
                <w:b w:val="0"/>
                <w:sz w:val="18"/>
                <w:szCs w:val="20"/>
              </w:rPr>
              <w:t>Directive 4: Amended Transitional Provisions for Medium and Low Capacity Municipalities</w:t>
            </w:r>
          </w:p>
        </w:tc>
      </w:tr>
      <w:tr w:rsidR="00526AB6" w:rsidRPr="007E2D29" w14:paraId="0FD3377F" w14:textId="77777777" w:rsidTr="00526AB6">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tcPr>
          <w:p w14:paraId="31D9E92D" w14:textId="3D9128FC" w:rsidR="00526AB6" w:rsidRPr="00526AB6" w:rsidRDefault="00526AB6" w:rsidP="00526AB6">
            <w:pPr>
              <w:ind w:left="142"/>
              <w:rPr>
                <w:rFonts w:cstheme="minorHAnsi"/>
                <w:b w:val="0"/>
                <w:sz w:val="18"/>
                <w:szCs w:val="20"/>
              </w:rPr>
            </w:pPr>
            <w:r w:rsidRPr="00E962F6">
              <w:rPr>
                <w:rFonts w:cstheme="minorHAnsi"/>
                <w:b w:val="0"/>
                <w:sz w:val="18"/>
                <w:szCs w:val="20"/>
              </w:rPr>
              <w:t xml:space="preserve">Directive 5: GRAP Reporting Framework </w:t>
            </w:r>
          </w:p>
        </w:tc>
      </w:tr>
      <w:tr w:rsidR="00526AB6" w:rsidRPr="007E2D29" w14:paraId="61031E20" w14:textId="77777777" w:rsidTr="00526AB6">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2" w:space="0" w:color="CECCCE"/>
            </w:tcBorders>
            <w:shd w:val="clear" w:color="auto" w:fill="F4F4F4"/>
            <w:noWrap/>
            <w:vAlign w:val="center"/>
          </w:tcPr>
          <w:p w14:paraId="10C497E0" w14:textId="04DE2A2F" w:rsidR="00526AB6" w:rsidRPr="00526AB6" w:rsidRDefault="00526AB6" w:rsidP="00526AB6">
            <w:pPr>
              <w:ind w:left="142"/>
              <w:rPr>
                <w:rFonts w:cstheme="minorHAnsi"/>
                <w:sz w:val="18"/>
                <w:szCs w:val="20"/>
              </w:rPr>
            </w:pPr>
            <w:r w:rsidRPr="004E7078">
              <w:rPr>
                <w:rFonts w:cstheme="minorHAnsi"/>
                <w:b w:val="0"/>
                <w:sz w:val="18"/>
                <w:szCs w:val="20"/>
              </w:rPr>
              <w:t>Directive 12</w:t>
            </w:r>
            <w:r>
              <w:rPr>
                <w:rFonts w:cstheme="minorHAnsi"/>
                <w:b w:val="0"/>
                <w:sz w:val="18"/>
                <w:szCs w:val="20"/>
              </w:rPr>
              <w:t>:</w:t>
            </w:r>
            <w:r w:rsidRPr="004E7078">
              <w:rPr>
                <w:rFonts w:cstheme="minorHAnsi"/>
                <w:b w:val="0"/>
                <w:sz w:val="18"/>
                <w:szCs w:val="20"/>
              </w:rPr>
              <w:t xml:space="preserve"> The Selection of an Appropriate Reporting Framework by Public Entities</w:t>
            </w:r>
          </w:p>
        </w:tc>
      </w:tr>
    </w:tbl>
    <w:p w14:paraId="417BBF94" w14:textId="131B2D8C" w:rsidR="00D149CB" w:rsidRDefault="009772B5" w:rsidP="00D149CB">
      <w:pPr>
        <w:spacing w:before="240" w:after="240"/>
        <w:ind w:left="142"/>
        <w:jc w:val="both"/>
        <w:rPr>
          <w:color w:val="595959" w:themeColor="accent5" w:themeShade="80"/>
          <w:sz w:val="20"/>
        </w:rPr>
      </w:pPr>
      <w:r>
        <w:rPr>
          <w:color w:val="595959" w:themeColor="accent5" w:themeShade="80"/>
          <w:sz w:val="20"/>
        </w:rPr>
        <w:t xml:space="preserve">Moreover, </w:t>
      </w:r>
      <w:r w:rsidR="00D149CB">
        <w:rPr>
          <w:color w:val="595959" w:themeColor="accent5" w:themeShade="80"/>
          <w:sz w:val="20"/>
        </w:rPr>
        <w:t>to further ensure quality results of the analysis, a number of financial reports of GRAP entities were selected in search of common practices in their reporting</w:t>
      </w:r>
      <w:r w:rsidR="00DB4F91">
        <w:rPr>
          <w:color w:val="595959" w:themeColor="accent5" w:themeShade="80"/>
          <w:sz w:val="20"/>
        </w:rPr>
        <w:t xml:space="preserve">. </w:t>
      </w:r>
      <w:r w:rsidR="00D149CB">
        <w:rPr>
          <w:color w:val="595959" w:themeColor="accent5" w:themeShade="80"/>
          <w:sz w:val="20"/>
        </w:rPr>
        <w:t>Following reports were investigated:</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9034"/>
      </w:tblGrid>
      <w:tr w:rsidR="00B81AAA" w:rsidRPr="00EB62FA" w14:paraId="0B3CEEB1" w14:textId="77777777" w:rsidTr="006C2657">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nil"/>
            </w:tcBorders>
            <w:noWrap/>
            <w:vAlign w:val="center"/>
            <w:hideMark/>
          </w:tcPr>
          <w:p w14:paraId="6385488B" w14:textId="3029B420" w:rsidR="00B81AAA" w:rsidRPr="00D149CB" w:rsidRDefault="00B81AAA" w:rsidP="006C2657">
            <w:pPr>
              <w:ind w:left="142"/>
              <w:rPr>
                <w:rFonts w:eastAsia="Times New Roman"/>
                <w:color w:val="FFFFFF"/>
                <w:sz w:val="18"/>
                <w:szCs w:val="20"/>
                <w:lang w:eastAsia="ja-JP"/>
              </w:rPr>
            </w:pPr>
            <w:r>
              <w:rPr>
                <w:rFonts w:eastAsia="Times New Roman"/>
                <w:color w:val="FFFFFF"/>
                <w:sz w:val="18"/>
                <w:szCs w:val="20"/>
                <w:lang w:eastAsia="ja-JP"/>
              </w:rPr>
              <w:t>Issuers’ reports falling under the GRAP standards</w:t>
            </w:r>
          </w:p>
        </w:tc>
      </w:tr>
      <w:tr w:rsidR="00B81AAA" w:rsidRPr="00B10E4A" w14:paraId="56EFC8D7"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605C7B37" w14:textId="77777777" w:rsidR="00B81AAA" w:rsidRPr="00D149CB" w:rsidRDefault="00B81AAA" w:rsidP="006C2657">
            <w:pPr>
              <w:ind w:left="142"/>
              <w:rPr>
                <w:rFonts w:cstheme="minorHAnsi"/>
                <w:b w:val="0"/>
                <w:sz w:val="18"/>
                <w:szCs w:val="20"/>
              </w:rPr>
            </w:pPr>
            <w:r w:rsidRPr="00B36C84">
              <w:rPr>
                <w:rFonts w:cstheme="minorHAnsi"/>
                <w:b w:val="0"/>
                <w:sz w:val="18"/>
                <w:szCs w:val="20"/>
              </w:rPr>
              <w:t>Armaments Corporation of South Africa SOC Limited</w:t>
            </w:r>
            <w:r w:rsidRPr="007F1570">
              <w:rPr>
                <w:rFonts w:cstheme="minorHAnsi"/>
                <w:b w:val="0"/>
                <w:sz w:val="18"/>
                <w:szCs w:val="20"/>
              </w:rPr>
              <w:t xml:space="preserve"> </w:t>
            </w:r>
            <w:r>
              <w:rPr>
                <w:rFonts w:cstheme="minorHAnsi"/>
                <w:b w:val="0"/>
                <w:sz w:val="18"/>
                <w:szCs w:val="20"/>
              </w:rPr>
              <w:t>2018/</w:t>
            </w:r>
            <w:r w:rsidRPr="007F1570">
              <w:rPr>
                <w:rFonts w:cstheme="minorHAnsi"/>
                <w:b w:val="0"/>
                <w:sz w:val="18"/>
                <w:szCs w:val="20"/>
              </w:rPr>
              <w:t>2019</w:t>
            </w:r>
          </w:p>
        </w:tc>
      </w:tr>
      <w:tr w:rsidR="00B81AAA" w:rsidRPr="00B10E4A" w14:paraId="2FFBDCCE"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47F8D478" w14:textId="77777777" w:rsidR="00B81AAA" w:rsidRPr="00D149CB" w:rsidRDefault="00B81AAA" w:rsidP="006C2657">
            <w:pPr>
              <w:ind w:left="142"/>
              <w:rPr>
                <w:rFonts w:cstheme="minorHAnsi"/>
                <w:b w:val="0"/>
                <w:sz w:val="18"/>
                <w:szCs w:val="20"/>
              </w:rPr>
            </w:pPr>
            <w:r>
              <w:rPr>
                <w:rFonts w:cstheme="minorHAnsi"/>
                <w:b w:val="0"/>
                <w:sz w:val="18"/>
                <w:szCs w:val="20"/>
              </w:rPr>
              <w:t>Cape Town Stadium 2018</w:t>
            </w:r>
          </w:p>
        </w:tc>
      </w:tr>
      <w:tr w:rsidR="00B81AAA" w:rsidRPr="00B10E4A" w14:paraId="394AD51B"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6C52A32D" w14:textId="77777777" w:rsidR="00B81AAA" w:rsidRPr="00D149CB" w:rsidRDefault="00B81AAA" w:rsidP="006C2657">
            <w:pPr>
              <w:ind w:left="142"/>
              <w:rPr>
                <w:rFonts w:cstheme="minorHAnsi"/>
                <w:b w:val="0"/>
                <w:sz w:val="18"/>
                <w:szCs w:val="20"/>
              </w:rPr>
            </w:pPr>
            <w:r>
              <w:rPr>
                <w:rFonts w:cstheme="minorHAnsi"/>
                <w:b w:val="0"/>
                <w:sz w:val="18"/>
                <w:szCs w:val="20"/>
              </w:rPr>
              <w:t>City Power Johannesburg (SOC) Limited 2019</w:t>
            </w:r>
          </w:p>
        </w:tc>
      </w:tr>
      <w:tr w:rsidR="00B81AAA" w:rsidRPr="00B10E4A" w14:paraId="7C9C15F2"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3F3558CA" w14:textId="77777777" w:rsidR="00B81AAA" w:rsidRPr="00D149CB" w:rsidRDefault="00B81AAA" w:rsidP="006C2657">
            <w:pPr>
              <w:ind w:left="142"/>
              <w:rPr>
                <w:rFonts w:cstheme="minorHAnsi"/>
                <w:b w:val="0"/>
                <w:sz w:val="18"/>
                <w:szCs w:val="20"/>
              </w:rPr>
            </w:pPr>
            <w:r w:rsidRPr="007F1570">
              <w:rPr>
                <w:rFonts w:cstheme="minorHAnsi"/>
                <w:b w:val="0"/>
                <w:sz w:val="18"/>
                <w:szCs w:val="20"/>
              </w:rPr>
              <w:t>Ekurhuleni Water Care Company</w:t>
            </w:r>
            <w:r>
              <w:rPr>
                <w:rFonts w:cstheme="minorHAnsi"/>
                <w:b w:val="0"/>
                <w:sz w:val="18"/>
                <w:szCs w:val="20"/>
              </w:rPr>
              <w:t xml:space="preserve"> 2019</w:t>
            </w:r>
          </w:p>
        </w:tc>
      </w:tr>
      <w:tr w:rsidR="00B81AAA" w:rsidRPr="00B10E4A" w14:paraId="00CCB190"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512B2F91" w14:textId="77777777" w:rsidR="00B81AAA" w:rsidRPr="00D149CB" w:rsidRDefault="00B81AAA" w:rsidP="006C2657">
            <w:pPr>
              <w:ind w:left="142"/>
              <w:rPr>
                <w:rFonts w:cstheme="minorHAnsi"/>
                <w:b w:val="0"/>
                <w:sz w:val="18"/>
                <w:szCs w:val="20"/>
              </w:rPr>
            </w:pPr>
            <w:r w:rsidRPr="007F1570">
              <w:rPr>
                <w:rFonts w:cstheme="minorHAnsi"/>
                <w:b w:val="0"/>
                <w:sz w:val="18"/>
                <w:szCs w:val="20"/>
              </w:rPr>
              <w:t>Gateway Homeloans</w:t>
            </w:r>
            <w:r>
              <w:rPr>
                <w:rFonts w:cstheme="minorHAnsi"/>
                <w:b w:val="0"/>
                <w:sz w:val="18"/>
                <w:szCs w:val="20"/>
              </w:rPr>
              <w:t xml:space="preserve"> (Proprietary) Limited</w:t>
            </w:r>
            <w:r w:rsidRPr="007F1570">
              <w:rPr>
                <w:rFonts w:cstheme="minorHAnsi"/>
                <w:b w:val="0"/>
                <w:sz w:val="18"/>
                <w:szCs w:val="20"/>
              </w:rPr>
              <w:t xml:space="preserve"> 2018</w:t>
            </w:r>
          </w:p>
        </w:tc>
      </w:tr>
      <w:tr w:rsidR="00B81AAA" w:rsidRPr="00B10E4A" w14:paraId="59FA6D29"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47C48A4C" w14:textId="77777777" w:rsidR="00B81AAA" w:rsidRPr="00D149CB" w:rsidRDefault="00B81AAA" w:rsidP="006C2657">
            <w:pPr>
              <w:ind w:left="142"/>
              <w:rPr>
                <w:rFonts w:cstheme="minorHAnsi"/>
                <w:b w:val="0"/>
                <w:sz w:val="18"/>
                <w:szCs w:val="20"/>
              </w:rPr>
            </w:pPr>
            <w:r w:rsidRPr="007F1570">
              <w:rPr>
                <w:rFonts w:cstheme="minorHAnsi"/>
                <w:b w:val="0"/>
                <w:sz w:val="18"/>
                <w:szCs w:val="20"/>
              </w:rPr>
              <w:t xml:space="preserve">Gateway Homeloans </w:t>
            </w:r>
            <w:r>
              <w:rPr>
                <w:rFonts w:cstheme="minorHAnsi"/>
                <w:b w:val="0"/>
                <w:sz w:val="18"/>
                <w:szCs w:val="20"/>
              </w:rPr>
              <w:t>(Proprietary) Limited</w:t>
            </w:r>
            <w:r w:rsidRPr="007F1570">
              <w:rPr>
                <w:rFonts w:cstheme="minorHAnsi"/>
                <w:b w:val="0"/>
                <w:sz w:val="18"/>
                <w:szCs w:val="20"/>
              </w:rPr>
              <w:t xml:space="preserve"> 2019</w:t>
            </w:r>
          </w:p>
        </w:tc>
      </w:tr>
      <w:tr w:rsidR="00B81AAA" w:rsidRPr="00B10E4A" w14:paraId="1FBBE360"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773AA43E" w14:textId="77777777" w:rsidR="00B81AAA" w:rsidRPr="00D149CB" w:rsidRDefault="00B81AAA" w:rsidP="006C2657">
            <w:pPr>
              <w:ind w:left="142"/>
              <w:rPr>
                <w:rFonts w:cstheme="minorHAnsi"/>
                <w:b w:val="0"/>
                <w:sz w:val="18"/>
                <w:szCs w:val="20"/>
              </w:rPr>
            </w:pPr>
            <w:r w:rsidRPr="007F1570">
              <w:rPr>
                <w:rFonts w:cstheme="minorHAnsi"/>
                <w:b w:val="0"/>
                <w:sz w:val="18"/>
                <w:szCs w:val="20"/>
              </w:rPr>
              <w:t>Golden Leopard Resorts SOC Ltd</w:t>
            </w:r>
          </w:p>
        </w:tc>
      </w:tr>
      <w:tr w:rsidR="00B81AAA" w:rsidRPr="00B10E4A" w14:paraId="779C4400"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060E8F4E" w14:textId="77777777" w:rsidR="00B81AAA" w:rsidRPr="007F1570" w:rsidRDefault="00B81AAA" w:rsidP="006C2657">
            <w:pPr>
              <w:ind w:left="142"/>
              <w:rPr>
                <w:rFonts w:cstheme="minorHAnsi"/>
                <w:b w:val="0"/>
                <w:sz w:val="18"/>
                <w:szCs w:val="20"/>
              </w:rPr>
            </w:pPr>
            <w:r w:rsidRPr="007F1570">
              <w:rPr>
                <w:rFonts w:cstheme="minorHAnsi"/>
                <w:b w:val="0"/>
                <w:sz w:val="18"/>
                <w:szCs w:val="20"/>
              </w:rPr>
              <w:t>Formerly Dirapeng (SOC) Ltd</w:t>
            </w:r>
            <w:r>
              <w:rPr>
                <w:rFonts w:cstheme="minorHAnsi"/>
                <w:b w:val="0"/>
                <w:sz w:val="18"/>
                <w:szCs w:val="20"/>
              </w:rPr>
              <w:t xml:space="preserve">  2018</w:t>
            </w:r>
          </w:p>
        </w:tc>
      </w:tr>
      <w:tr w:rsidR="00B81AAA" w:rsidRPr="00B10E4A" w14:paraId="5E781EC8"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61ADAAA3" w14:textId="41160A43" w:rsidR="00B81AAA" w:rsidRPr="00D149CB" w:rsidRDefault="00B81AAA" w:rsidP="006C2657">
            <w:pPr>
              <w:ind w:left="142"/>
              <w:rPr>
                <w:rFonts w:cstheme="minorHAnsi"/>
                <w:b w:val="0"/>
                <w:sz w:val="18"/>
                <w:szCs w:val="20"/>
              </w:rPr>
            </w:pPr>
            <w:r>
              <w:rPr>
                <w:rFonts w:cstheme="minorHAnsi"/>
                <w:b w:val="0"/>
                <w:sz w:val="18"/>
                <w:szCs w:val="20"/>
              </w:rPr>
              <w:t xml:space="preserve">Johannesburg City </w:t>
            </w:r>
            <w:r w:rsidR="007A7AD4">
              <w:rPr>
                <w:rFonts w:cstheme="minorHAnsi"/>
                <w:b w:val="0"/>
                <w:sz w:val="18"/>
                <w:szCs w:val="20"/>
              </w:rPr>
              <w:t xml:space="preserve">Parks </w:t>
            </w:r>
            <w:r>
              <w:rPr>
                <w:rFonts w:cstheme="minorHAnsi"/>
                <w:b w:val="0"/>
                <w:sz w:val="18"/>
                <w:szCs w:val="20"/>
              </w:rPr>
              <w:t>NPC 2018</w:t>
            </w:r>
          </w:p>
        </w:tc>
      </w:tr>
      <w:tr w:rsidR="00B81AAA" w:rsidRPr="00B10E4A" w14:paraId="13F8F329"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4141CA41" w14:textId="77777777" w:rsidR="00B81AAA" w:rsidRPr="00D149CB" w:rsidRDefault="00B81AAA" w:rsidP="006C2657">
            <w:pPr>
              <w:ind w:left="142"/>
              <w:rPr>
                <w:rFonts w:cstheme="minorHAnsi"/>
                <w:b w:val="0"/>
                <w:sz w:val="18"/>
                <w:szCs w:val="20"/>
              </w:rPr>
            </w:pPr>
            <w:r w:rsidRPr="00485B0C">
              <w:rPr>
                <w:rFonts w:cstheme="minorHAnsi"/>
                <w:b w:val="0"/>
                <w:sz w:val="18"/>
                <w:szCs w:val="20"/>
              </w:rPr>
              <w:t>Kgama Wildlife Operations (PTY) Ltd</w:t>
            </w:r>
            <w:r>
              <w:rPr>
                <w:rFonts w:cstheme="minorHAnsi"/>
                <w:b w:val="0"/>
                <w:sz w:val="18"/>
                <w:szCs w:val="20"/>
              </w:rPr>
              <w:t xml:space="preserve"> 2018</w:t>
            </w:r>
          </w:p>
        </w:tc>
      </w:tr>
      <w:tr w:rsidR="00B81AAA" w:rsidRPr="007F1570" w14:paraId="06EC4E24"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509533AD" w14:textId="77777777" w:rsidR="00B81AAA" w:rsidRPr="007F1570" w:rsidRDefault="00B81AAA" w:rsidP="006C2657">
            <w:pPr>
              <w:ind w:left="142"/>
              <w:rPr>
                <w:rFonts w:cstheme="minorHAnsi"/>
                <w:b w:val="0"/>
                <w:sz w:val="18"/>
                <w:szCs w:val="20"/>
              </w:rPr>
            </w:pPr>
            <w:r w:rsidRPr="00485B0C">
              <w:rPr>
                <w:rFonts w:cstheme="minorHAnsi"/>
                <w:b w:val="0"/>
                <w:sz w:val="18"/>
                <w:szCs w:val="20"/>
              </w:rPr>
              <w:t>Kgama Wildlife Operations (PTY) Ltd</w:t>
            </w:r>
            <w:r>
              <w:rPr>
                <w:rFonts w:cstheme="minorHAnsi"/>
                <w:b w:val="0"/>
                <w:sz w:val="18"/>
                <w:szCs w:val="20"/>
              </w:rPr>
              <w:t xml:space="preserve"> 2017</w:t>
            </w:r>
          </w:p>
        </w:tc>
      </w:tr>
      <w:tr w:rsidR="00B81AAA" w:rsidRPr="007F1570" w14:paraId="36AEF768"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vAlign w:val="center"/>
          </w:tcPr>
          <w:p w14:paraId="327E69D6" w14:textId="77777777" w:rsidR="00B81AAA" w:rsidRPr="007F1570" w:rsidRDefault="00B81AAA" w:rsidP="006C2657">
            <w:pPr>
              <w:ind w:left="142"/>
              <w:rPr>
                <w:rFonts w:cstheme="minorHAnsi"/>
                <w:b w:val="0"/>
                <w:sz w:val="18"/>
                <w:szCs w:val="20"/>
              </w:rPr>
            </w:pPr>
            <w:r>
              <w:rPr>
                <w:rFonts w:cstheme="minorHAnsi"/>
                <w:b w:val="0"/>
                <w:sz w:val="18"/>
                <w:szCs w:val="20"/>
              </w:rPr>
              <w:t>Mortgage Default Insurance Company 2019</w:t>
            </w:r>
          </w:p>
        </w:tc>
      </w:tr>
      <w:tr w:rsidR="00B81AAA" w:rsidRPr="007F1570" w14:paraId="56F4FF3B"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7F32B274" w14:textId="77777777" w:rsidR="00B81AAA" w:rsidRPr="007F1570" w:rsidRDefault="00B81AAA" w:rsidP="006C2657">
            <w:pPr>
              <w:ind w:left="142"/>
              <w:rPr>
                <w:rFonts w:cstheme="minorHAnsi"/>
                <w:b w:val="0"/>
                <w:sz w:val="18"/>
                <w:szCs w:val="20"/>
              </w:rPr>
            </w:pPr>
            <w:r>
              <w:rPr>
                <w:rFonts w:cstheme="minorHAnsi"/>
                <w:b w:val="0"/>
                <w:sz w:val="18"/>
                <w:szCs w:val="20"/>
              </w:rPr>
              <w:t>National Urban Reconstruction And Housing Agency (NPC) 2017</w:t>
            </w:r>
          </w:p>
        </w:tc>
      </w:tr>
      <w:tr w:rsidR="00B81AAA" w:rsidRPr="007F1570" w14:paraId="11DDD31B"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0FF05447" w14:textId="77777777" w:rsidR="00B81AAA" w:rsidRPr="007F1570" w:rsidRDefault="00B81AAA" w:rsidP="006C2657">
            <w:pPr>
              <w:ind w:left="142"/>
              <w:rPr>
                <w:rFonts w:cstheme="minorHAnsi"/>
                <w:b w:val="0"/>
                <w:sz w:val="18"/>
                <w:szCs w:val="20"/>
              </w:rPr>
            </w:pPr>
            <w:r>
              <w:rPr>
                <w:rFonts w:cstheme="minorHAnsi"/>
                <w:b w:val="0"/>
                <w:sz w:val="18"/>
                <w:szCs w:val="20"/>
              </w:rPr>
              <w:t>National Urban Reconstruction And Housing Agency (NPC) 2018</w:t>
            </w:r>
          </w:p>
        </w:tc>
      </w:tr>
      <w:tr w:rsidR="00B81AAA" w:rsidRPr="007F1570" w14:paraId="256790F8"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05F865D7" w14:textId="77777777" w:rsidR="00B81AAA" w:rsidRPr="007F1570" w:rsidRDefault="00B81AAA" w:rsidP="006C2657">
            <w:pPr>
              <w:ind w:left="142"/>
              <w:rPr>
                <w:rFonts w:cstheme="minorHAnsi"/>
                <w:b w:val="0"/>
                <w:sz w:val="18"/>
                <w:szCs w:val="20"/>
              </w:rPr>
            </w:pPr>
            <w:r w:rsidRPr="00485B0C">
              <w:rPr>
                <w:rFonts w:cstheme="minorHAnsi"/>
                <w:b w:val="0"/>
                <w:sz w:val="18"/>
                <w:szCs w:val="20"/>
              </w:rPr>
              <w:t>North West Development Corporation (SOC) Ltd</w:t>
            </w:r>
            <w:r>
              <w:rPr>
                <w:rFonts w:cstheme="minorHAnsi"/>
                <w:b w:val="0"/>
                <w:sz w:val="18"/>
                <w:szCs w:val="20"/>
              </w:rPr>
              <w:t xml:space="preserve"> 2018</w:t>
            </w:r>
          </w:p>
        </w:tc>
      </w:tr>
      <w:tr w:rsidR="00B81AAA" w:rsidRPr="007F1570" w14:paraId="2A5161D0"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113145D9" w14:textId="77777777" w:rsidR="00B81AAA" w:rsidRPr="007F1570" w:rsidRDefault="00B81AAA" w:rsidP="006C2657">
            <w:pPr>
              <w:ind w:left="142"/>
              <w:rPr>
                <w:rFonts w:cstheme="minorHAnsi"/>
                <w:b w:val="0"/>
                <w:sz w:val="18"/>
                <w:szCs w:val="20"/>
              </w:rPr>
            </w:pPr>
            <w:r w:rsidRPr="00485B0C">
              <w:rPr>
                <w:rFonts w:cstheme="minorHAnsi"/>
                <w:b w:val="0"/>
                <w:sz w:val="18"/>
                <w:szCs w:val="20"/>
              </w:rPr>
              <w:t>NURCHA BRIDGING FUND (PTY) LTD</w:t>
            </w:r>
            <w:r w:rsidRPr="007F1570">
              <w:rPr>
                <w:rFonts w:cstheme="minorHAnsi"/>
                <w:b w:val="0"/>
                <w:sz w:val="18"/>
                <w:szCs w:val="20"/>
              </w:rPr>
              <w:t xml:space="preserve"> 2019</w:t>
            </w:r>
          </w:p>
        </w:tc>
      </w:tr>
      <w:tr w:rsidR="00B81AAA" w:rsidRPr="007F1570" w14:paraId="2BA8B126"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0F222316" w14:textId="77777777" w:rsidR="00B81AAA" w:rsidRPr="00945232" w:rsidRDefault="00B81AAA" w:rsidP="006C2657">
            <w:pPr>
              <w:ind w:left="142"/>
              <w:rPr>
                <w:rFonts w:cstheme="minorHAnsi"/>
                <w:b w:val="0"/>
                <w:sz w:val="18"/>
                <w:szCs w:val="20"/>
              </w:rPr>
            </w:pPr>
            <w:r w:rsidRPr="00485B0C">
              <w:rPr>
                <w:rFonts w:cstheme="minorHAnsi"/>
                <w:b w:val="0"/>
                <w:sz w:val="18"/>
                <w:szCs w:val="20"/>
              </w:rPr>
              <w:t>NURCHA FINANCE COMPANY (PTY) LTD</w:t>
            </w:r>
            <w:r w:rsidRPr="007F1570">
              <w:rPr>
                <w:rFonts w:cstheme="minorHAnsi"/>
                <w:b w:val="0"/>
                <w:sz w:val="18"/>
                <w:szCs w:val="20"/>
              </w:rPr>
              <w:t xml:space="preserve"> 2019</w:t>
            </w:r>
          </w:p>
        </w:tc>
      </w:tr>
      <w:tr w:rsidR="00B81AAA" w:rsidRPr="007F1570" w14:paraId="12030ADC"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01A0D474" w14:textId="77777777" w:rsidR="00B81AAA" w:rsidRPr="007F1570" w:rsidRDefault="00B81AAA" w:rsidP="006C2657">
            <w:pPr>
              <w:ind w:left="142"/>
              <w:rPr>
                <w:rFonts w:cstheme="minorHAnsi"/>
                <w:b w:val="0"/>
                <w:sz w:val="18"/>
                <w:szCs w:val="20"/>
              </w:rPr>
            </w:pPr>
            <w:r w:rsidRPr="00485B0C">
              <w:rPr>
                <w:rFonts w:cstheme="minorHAnsi"/>
                <w:b w:val="0"/>
                <w:sz w:val="18"/>
                <w:szCs w:val="20"/>
              </w:rPr>
              <w:t>NURCHA LOAN FUND (PTY) LTD</w:t>
            </w:r>
            <w:r w:rsidRPr="007F1570">
              <w:rPr>
                <w:rFonts w:cstheme="minorHAnsi"/>
                <w:b w:val="0"/>
                <w:sz w:val="18"/>
                <w:szCs w:val="20"/>
              </w:rPr>
              <w:t>2019</w:t>
            </w:r>
          </w:p>
        </w:tc>
      </w:tr>
      <w:tr w:rsidR="00B81AAA" w:rsidRPr="007F1570" w14:paraId="1ADFDEF9"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19C44D8D" w14:textId="77777777" w:rsidR="00B81AAA" w:rsidRPr="007F1570" w:rsidRDefault="00B81AAA" w:rsidP="006C2657">
            <w:pPr>
              <w:ind w:left="142"/>
              <w:rPr>
                <w:rFonts w:cstheme="minorHAnsi"/>
                <w:b w:val="0"/>
                <w:sz w:val="18"/>
                <w:szCs w:val="20"/>
              </w:rPr>
            </w:pPr>
            <w:r w:rsidRPr="00485B0C">
              <w:rPr>
                <w:rFonts w:cstheme="minorHAnsi"/>
                <w:b w:val="0"/>
                <w:sz w:val="18"/>
                <w:szCs w:val="20"/>
              </w:rPr>
              <w:t>NURCHA MANAGEMENT SERVICES (PTY) LTD</w:t>
            </w:r>
            <w:r>
              <w:rPr>
                <w:rFonts w:cstheme="minorHAnsi"/>
                <w:b w:val="0"/>
                <w:sz w:val="18"/>
                <w:szCs w:val="20"/>
              </w:rPr>
              <w:t xml:space="preserve"> </w:t>
            </w:r>
            <w:r w:rsidRPr="007F1570">
              <w:rPr>
                <w:rFonts w:cstheme="minorHAnsi"/>
                <w:b w:val="0"/>
                <w:sz w:val="18"/>
                <w:szCs w:val="20"/>
              </w:rPr>
              <w:t>2019</w:t>
            </w:r>
          </w:p>
        </w:tc>
      </w:tr>
      <w:tr w:rsidR="00B81AAA" w:rsidRPr="007F1570" w14:paraId="1C673151"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0C5E6577" w14:textId="77777777" w:rsidR="00B81AAA" w:rsidRPr="007F1570" w:rsidRDefault="00B81AAA" w:rsidP="006C2657">
            <w:pPr>
              <w:ind w:left="142"/>
              <w:rPr>
                <w:rFonts w:cstheme="minorHAnsi"/>
                <w:b w:val="0"/>
                <w:sz w:val="18"/>
                <w:szCs w:val="20"/>
              </w:rPr>
            </w:pPr>
            <w:r w:rsidRPr="007F1570">
              <w:rPr>
                <w:rFonts w:cstheme="minorHAnsi"/>
                <w:b w:val="0"/>
                <w:sz w:val="18"/>
                <w:szCs w:val="20"/>
              </w:rPr>
              <w:t>Saldanha</w:t>
            </w:r>
            <w:r>
              <w:rPr>
                <w:rFonts w:cstheme="minorHAnsi"/>
                <w:b w:val="0"/>
                <w:sz w:val="18"/>
                <w:szCs w:val="20"/>
              </w:rPr>
              <w:t xml:space="preserve"> Bay IDZ Licensing Company (SOC) Limited 2018</w:t>
            </w:r>
          </w:p>
        </w:tc>
      </w:tr>
      <w:tr w:rsidR="00B81AAA" w:rsidRPr="007F1570" w14:paraId="7B940523"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tcPr>
          <w:p w14:paraId="2412AD6D" w14:textId="77777777" w:rsidR="00B81AAA" w:rsidRPr="007F1570" w:rsidRDefault="00B81AAA" w:rsidP="006C2657">
            <w:pPr>
              <w:ind w:left="142"/>
              <w:rPr>
                <w:rFonts w:cstheme="minorHAnsi"/>
                <w:b w:val="0"/>
                <w:sz w:val="18"/>
                <w:szCs w:val="20"/>
              </w:rPr>
            </w:pPr>
            <w:r w:rsidRPr="007F1570">
              <w:rPr>
                <w:rFonts w:cstheme="minorHAnsi"/>
                <w:b w:val="0"/>
                <w:sz w:val="18"/>
                <w:szCs w:val="20"/>
              </w:rPr>
              <w:t>Supplier Park Development Company SOC Limited trading as AIDC</w:t>
            </w:r>
            <w:r>
              <w:rPr>
                <w:rFonts w:cstheme="minorHAnsi"/>
                <w:b w:val="0"/>
                <w:sz w:val="18"/>
                <w:szCs w:val="20"/>
              </w:rPr>
              <w:t xml:space="preserve"> 2017</w:t>
            </w:r>
          </w:p>
        </w:tc>
      </w:tr>
      <w:tr w:rsidR="00B81AAA" w:rsidRPr="007F1570" w14:paraId="2EBFA9C6" w14:textId="77777777" w:rsidTr="006C2657">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7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tcBorders>
            <w:shd w:val="clear" w:color="auto" w:fill="EFEFEF" w:themeFill="accent5" w:themeFillTint="33"/>
            <w:noWrap/>
          </w:tcPr>
          <w:p w14:paraId="7896080C" w14:textId="77777777" w:rsidR="00B81AAA" w:rsidRPr="007F1570" w:rsidRDefault="00B81AAA" w:rsidP="006C2657">
            <w:pPr>
              <w:ind w:left="142"/>
              <w:rPr>
                <w:rFonts w:cstheme="minorHAnsi"/>
                <w:b w:val="0"/>
                <w:sz w:val="18"/>
                <w:szCs w:val="20"/>
              </w:rPr>
            </w:pPr>
            <w:r w:rsidRPr="007F1570">
              <w:rPr>
                <w:rFonts w:cstheme="minorHAnsi"/>
                <w:b w:val="0"/>
                <w:sz w:val="18"/>
                <w:szCs w:val="20"/>
              </w:rPr>
              <w:t>Supplier Park Development Company SOC Limited trading as AIDC</w:t>
            </w:r>
            <w:r>
              <w:rPr>
                <w:rFonts w:cstheme="minorHAnsi"/>
                <w:b w:val="0"/>
                <w:sz w:val="18"/>
                <w:szCs w:val="20"/>
              </w:rPr>
              <w:t xml:space="preserve"> 2018</w:t>
            </w:r>
          </w:p>
        </w:tc>
      </w:tr>
    </w:tbl>
    <w:p w14:paraId="5B0131BB" w14:textId="77777777" w:rsidR="00612E3D" w:rsidRPr="00612E3D" w:rsidRDefault="00612E3D" w:rsidP="00316A94">
      <w:pPr>
        <w:ind w:left="142"/>
      </w:pPr>
    </w:p>
    <w:p w14:paraId="5E97B829" w14:textId="7E27A030" w:rsidR="00233E09" w:rsidRPr="00D149CB" w:rsidRDefault="00D149CB" w:rsidP="00D149CB">
      <w:pPr>
        <w:pStyle w:val="Heading2"/>
        <w:jc w:val="both"/>
        <w:rPr>
          <w:lang w:val="en-GB"/>
        </w:rPr>
      </w:pPr>
      <w:bookmarkStart w:id="32" w:name="_Toc38444001"/>
      <w:r w:rsidRPr="00D149CB">
        <w:rPr>
          <w:lang w:val="en-GB"/>
        </w:rPr>
        <w:t>Summary of observations</w:t>
      </w:r>
      <w:bookmarkEnd w:id="32"/>
    </w:p>
    <w:p w14:paraId="44F9A2A0" w14:textId="255AA58D" w:rsidR="004B525D" w:rsidRPr="004B525D" w:rsidRDefault="004B525D" w:rsidP="00D149CB">
      <w:pPr>
        <w:pStyle w:val="MainBodyText"/>
        <w:ind w:right="-33"/>
        <w:jc w:val="both"/>
        <w:rPr>
          <w:lang w:val="en-GB"/>
        </w:rPr>
      </w:pPr>
      <w:r>
        <w:rPr>
          <w:lang w:val="en-GB"/>
        </w:rPr>
        <w:t>Based on the analysis of the existing and effective GRAP standards</w:t>
      </w:r>
      <w:r w:rsidR="001A43B0">
        <w:rPr>
          <w:lang w:val="en-GB"/>
        </w:rPr>
        <w:t>, PFMA requirements and available reports</w:t>
      </w:r>
      <w:r>
        <w:rPr>
          <w:lang w:val="en-GB"/>
        </w:rPr>
        <w:t xml:space="preserve">, it occurred that in general, there are areas of reporting which are currently not covered by the IFRSs or are available in the </w:t>
      </w:r>
      <w:r w:rsidR="000C18E8">
        <w:rPr>
          <w:lang w:val="en-GB"/>
        </w:rPr>
        <w:t xml:space="preserve">current </w:t>
      </w:r>
      <w:r>
        <w:rPr>
          <w:lang w:val="en-GB"/>
        </w:rPr>
        <w:t xml:space="preserve">CIPC taxonomy. In particular, the following </w:t>
      </w:r>
      <w:r w:rsidR="00A014D7">
        <w:rPr>
          <w:lang w:val="en-GB"/>
        </w:rPr>
        <w:t xml:space="preserve">four </w:t>
      </w:r>
      <w:r w:rsidR="000C18E8">
        <w:rPr>
          <w:lang w:val="en-GB"/>
        </w:rPr>
        <w:t xml:space="preserve">main differences were </w:t>
      </w:r>
      <w:r>
        <w:rPr>
          <w:lang w:val="en-GB"/>
        </w:rPr>
        <w:t xml:space="preserve">discovered: </w:t>
      </w:r>
    </w:p>
    <w:p w14:paraId="58BE1A5E" w14:textId="67FB8386" w:rsidR="00233E09" w:rsidRPr="004B525D" w:rsidRDefault="004F5F20" w:rsidP="003E63CF">
      <w:pPr>
        <w:pStyle w:val="Bulletlevel1"/>
        <w:numPr>
          <w:ilvl w:val="0"/>
          <w:numId w:val="26"/>
        </w:numPr>
        <w:ind w:right="-51"/>
        <w:jc w:val="both"/>
      </w:pPr>
      <w:r w:rsidRPr="004F5F20">
        <w:rPr>
          <w:b/>
        </w:rPr>
        <w:lastRenderedPageBreak/>
        <w:t>Concept of heritage assets not recognized by the current IFRS standards</w:t>
      </w:r>
      <w:r>
        <w:t xml:space="preserve">. As per the existing definition in the IFRS, asset is considered as a </w:t>
      </w:r>
      <w:r w:rsidR="003A6F54" w:rsidRPr="004B525D">
        <w:t xml:space="preserve">resource controlled by the entity as a result of past events and from which future economic benefits are expected to flow to the entity. In case of heritage assets, </w:t>
      </w:r>
      <w:r>
        <w:t>e.g.</w:t>
      </w:r>
      <w:r w:rsidR="003A6F54" w:rsidRPr="004B525D">
        <w:t xml:space="preserve"> historical monuments, the future economic benefits </w:t>
      </w:r>
      <w:r>
        <w:t>are</w:t>
      </w:r>
      <w:r w:rsidR="003A6F54" w:rsidRPr="004B525D">
        <w:t xml:space="preserve"> not present</w:t>
      </w:r>
      <w:r w:rsidR="00F63390" w:rsidRPr="004B525D">
        <w:t>, since</w:t>
      </w:r>
      <w:r w:rsidR="00A844AC" w:rsidRPr="004B525D">
        <w:t xml:space="preserve"> the</w:t>
      </w:r>
      <w:r>
        <w:t xml:space="preserve">y are considered as assets </w:t>
      </w:r>
      <w:r w:rsidR="00A844AC" w:rsidRPr="004B525D">
        <w:t>held indefinitely for the benefit of present and future generations.</w:t>
      </w:r>
    </w:p>
    <w:p w14:paraId="7D96CECE" w14:textId="25DC68C2" w:rsidR="003A6F54" w:rsidRPr="004B525D" w:rsidRDefault="004F5F20" w:rsidP="003E63CF">
      <w:pPr>
        <w:pStyle w:val="Bulletlevel1"/>
        <w:numPr>
          <w:ilvl w:val="0"/>
          <w:numId w:val="26"/>
        </w:numPr>
        <w:ind w:right="-51"/>
        <w:jc w:val="both"/>
      </w:pPr>
      <w:r>
        <w:rPr>
          <w:b/>
        </w:rPr>
        <w:t>Breakdown by e</w:t>
      </w:r>
      <w:r w:rsidR="00595254" w:rsidRPr="004F5F20">
        <w:rPr>
          <w:b/>
        </w:rPr>
        <w:t>xchange and non-exchange transactions</w:t>
      </w:r>
      <w:r>
        <w:rPr>
          <w:b/>
        </w:rPr>
        <w:t xml:space="preserve">. </w:t>
      </w:r>
      <w:r w:rsidR="00595254" w:rsidRPr="004B525D">
        <w:t>Exchange transactions are transactions in which one entity receives assets or services, or has liabilities extinguished, and directly gives approximately equal value (primarily in the form of cash, goods, services, or use of assets) to another entity in exchange</w:t>
      </w:r>
      <w:r>
        <w:t xml:space="preserve">. </w:t>
      </w:r>
      <w:r w:rsidR="00595254" w:rsidRPr="004B525D">
        <w:t xml:space="preserve">Non-exchange transactions are transactions that are not exchange transactions. Since many entities reporting using GRAP rely on some sort of grants to </w:t>
      </w:r>
      <w:r>
        <w:t>operate</w:t>
      </w:r>
      <w:r w:rsidR="00595254" w:rsidRPr="004B525D">
        <w:t xml:space="preserve">, this </w:t>
      </w:r>
      <w:r>
        <w:t>breakdown</w:t>
      </w:r>
      <w:r w:rsidR="00595254" w:rsidRPr="004B525D">
        <w:t xml:space="preserve"> is crucial for GRAP reporting entities. </w:t>
      </w:r>
      <w:r>
        <w:t>As the</w:t>
      </w:r>
      <w:r w:rsidR="00595254" w:rsidRPr="004B525D">
        <w:t xml:space="preserve"> IFRS </w:t>
      </w:r>
      <w:r>
        <w:t xml:space="preserve">standards are </w:t>
      </w:r>
      <w:r w:rsidR="00595254" w:rsidRPr="004B525D">
        <w:t xml:space="preserve">established mainly for </w:t>
      </w:r>
      <w:r>
        <w:t xml:space="preserve">the </w:t>
      </w:r>
      <w:r w:rsidR="00595254" w:rsidRPr="004B525D">
        <w:t>profit</w:t>
      </w:r>
      <w:r>
        <w:t>-</w:t>
      </w:r>
      <w:r w:rsidR="00595254" w:rsidRPr="004B525D">
        <w:t xml:space="preserve">oriented companies (and hence </w:t>
      </w:r>
      <w:r>
        <w:t>mostly</w:t>
      </w:r>
      <w:r w:rsidR="00595254" w:rsidRPr="004B525D">
        <w:t xml:space="preserve"> private</w:t>
      </w:r>
      <w:r w:rsidR="0021674D" w:rsidRPr="004B525D">
        <w:t xml:space="preserve"> companies</w:t>
      </w:r>
      <w:r w:rsidR="00595254" w:rsidRPr="004B525D">
        <w:t xml:space="preserve">), the concept of transactions </w:t>
      </w:r>
      <w:r w:rsidR="00E52E5C" w:rsidRPr="004B525D">
        <w:t>for which no equal value is received is not essential.</w:t>
      </w:r>
    </w:p>
    <w:p w14:paraId="7F6A9233" w14:textId="531B291F" w:rsidR="00360A0C" w:rsidRDefault="00FE333D" w:rsidP="003E63CF">
      <w:pPr>
        <w:pStyle w:val="Bulletlevel1"/>
        <w:numPr>
          <w:ilvl w:val="0"/>
          <w:numId w:val="26"/>
        </w:numPr>
        <w:ind w:right="-51"/>
        <w:jc w:val="both"/>
      </w:pPr>
      <w:r w:rsidRPr="004F5F20">
        <w:rPr>
          <w:b/>
        </w:rPr>
        <w:t xml:space="preserve">Statement of </w:t>
      </w:r>
      <w:r w:rsidR="004F5F20">
        <w:rPr>
          <w:b/>
        </w:rPr>
        <w:t>c</w:t>
      </w:r>
      <w:r w:rsidRPr="004F5F20">
        <w:rPr>
          <w:b/>
        </w:rPr>
        <w:t xml:space="preserve">omparison of </w:t>
      </w:r>
      <w:r w:rsidR="004F5F20">
        <w:rPr>
          <w:b/>
        </w:rPr>
        <w:t>b</w:t>
      </w:r>
      <w:r w:rsidRPr="004F5F20">
        <w:rPr>
          <w:b/>
        </w:rPr>
        <w:t xml:space="preserve">udget and </w:t>
      </w:r>
      <w:r w:rsidR="004F5F20">
        <w:rPr>
          <w:b/>
        </w:rPr>
        <w:t>a</w:t>
      </w:r>
      <w:r w:rsidRPr="004F5F20">
        <w:rPr>
          <w:b/>
        </w:rPr>
        <w:t xml:space="preserve">ctual </w:t>
      </w:r>
      <w:r w:rsidR="004F5F20">
        <w:rPr>
          <w:b/>
        </w:rPr>
        <w:t>a</w:t>
      </w:r>
      <w:r w:rsidRPr="004F5F20">
        <w:rPr>
          <w:b/>
        </w:rPr>
        <w:t>mounts</w:t>
      </w:r>
      <w:r w:rsidR="004F5F20">
        <w:t xml:space="preserve">. </w:t>
      </w:r>
      <w:r w:rsidR="00360A0C" w:rsidRPr="004B525D">
        <w:t xml:space="preserve">As per </w:t>
      </w:r>
      <w:r w:rsidR="004F5F20">
        <w:t xml:space="preserve">the </w:t>
      </w:r>
      <w:r w:rsidR="00360A0C" w:rsidRPr="004B525D">
        <w:t>GRAP 24</w:t>
      </w:r>
      <w:r w:rsidR="004F5F20">
        <w:t xml:space="preserve">, </w:t>
      </w:r>
      <w:r w:rsidR="00AD1C3D">
        <w:t xml:space="preserve">a </w:t>
      </w:r>
      <w:r w:rsidR="00360A0C" w:rsidRPr="004B525D">
        <w:t xml:space="preserve">budget information </w:t>
      </w:r>
      <w:r w:rsidR="004F5F20">
        <w:t xml:space="preserve">is required </w:t>
      </w:r>
      <w:r w:rsidR="00AD1C3D">
        <w:t xml:space="preserve">in financial statements of certain </w:t>
      </w:r>
      <w:r w:rsidR="00360A0C" w:rsidRPr="004B525D">
        <w:t>entities</w:t>
      </w:r>
      <w:r w:rsidR="001F3113">
        <w:t xml:space="preserve"> (</w:t>
      </w:r>
      <w:r w:rsidR="001F3113" w:rsidRPr="001F3113">
        <w:t>that make their budget publicly available</w:t>
      </w:r>
      <w:r w:rsidR="001F3113">
        <w:t>)</w:t>
      </w:r>
      <w:r w:rsidR="0020068C" w:rsidRPr="004B525D">
        <w:t xml:space="preserve"> </w:t>
      </w:r>
      <w:r w:rsidR="00AD1C3D">
        <w:t>that provides a</w:t>
      </w:r>
      <w:r w:rsidR="00360A0C" w:rsidRPr="004B525D">
        <w:t xml:space="preserve"> comparison</w:t>
      </w:r>
      <w:r w:rsidR="0020068C" w:rsidRPr="004B525D">
        <w:t xml:space="preserve"> of approved budget amounts with the execution of th</w:t>
      </w:r>
      <w:r w:rsidR="00AD1C3D">
        <w:t>ose</w:t>
      </w:r>
      <w:r w:rsidR="0020068C" w:rsidRPr="004B525D">
        <w:t xml:space="preserve"> amounts for the reporting year. Such a statement is </w:t>
      </w:r>
      <w:r w:rsidR="00AD1C3D">
        <w:t>considered as</w:t>
      </w:r>
      <w:r w:rsidR="0020068C" w:rsidRPr="004B525D">
        <w:t xml:space="preserve"> part of the entities’ </w:t>
      </w:r>
      <w:r w:rsidR="00AD1C3D">
        <w:t>financials</w:t>
      </w:r>
      <w:r w:rsidR="0020068C" w:rsidRPr="004B525D">
        <w:t xml:space="preserve"> and therefore </w:t>
      </w:r>
      <w:r w:rsidR="00AD1C3D">
        <w:t>positions used</w:t>
      </w:r>
      <w:r w:rsidR="0020068C" w:rsidRPr="004B525D">
        <w:t xml:space="preserve"> there should also be reflected in the </w:t>
      </w:r>
      <w:r w:rsidR="00AD1C3D">
        <w:t xml:space="preserve">CIPC </w:t>
      </w:r>
      <w:r w:rsidR="0020068C" w:rsidRPr="004B525D">
        <w:t xml:space="preserve">taxonomy. </w:t>
      </w:r>
      <w:r w:rsidR="004B084F">
        <w:t xml:space="preserve">This statement however will not be reported </w:t>
      </w:r>
      <w:r w:rsidR="00C95D06">
        <w:t>to the CIPC</w:t>
      </w:r>
      <w:r w:rsidR="00B41EEF">
        <w:t xml:space="preserve">, therefore no new elements </w:t>
      </w:r>
      <w:r w:rsidR="008659D3">
        <w:t>are</w:t>
      </w:r>
      <w:r w:rsidR="00650D14">
        <w:t xml:space="preserve"> recommended </w:t>
      </w:r>
      <w:r w:rsidR="000A385E">
        <w:t>to be added</w:t>
      </w:r>
      <w:r w:rsidR="00650D14">
        <w:t xml:space="preserve"> to the CIPC </w:t>
      </w:r>
      <w:r w:rsidR="00C814E7">
        <w:t>t</w:t>
      </w:r>
      <w:r w:rsidR="00650D14">
        <w:t>axonomy</w:t>
      </w:r>
      <w:r w:rsidR="008659D3">
        <w:t xml:space="preserve"> to cater for this requirement</w:t>
      </w:r>
      <w:r w:rsidR="00C95D06">
        <w:t>.</w:t>
      </w:r>
    </w:p>
    <w:p w14:paraId="1D8C67C7" w14:textId="6DB0F1CB" w:rsidR="001A43B0" w:rsidRPr="00A014D7" w:rsidRDefault="001A43B0" w:rsidP="001A43B0">
      <w:pPr>
        <w:pStyle w:val="Bulletlevel1"/>
        <w:numPr>
          <w:ilvl w:val="0"/>
          <w:numId w:val="26"/>
        </w:numPr>
        <w:ind w:right="-51"/>
        <w:jc w:val="both"/>
      </w:pPr>
      <w:r>
        <w:rPr>
          <w:b/>
        </w:rPr>
        <w:t>Disclosure of irregular expenditure and fruitless and wasteful expenditure</w:t>
      </w:r>
      <w:r w:rsidR="00A014D7">
        <w:rPr>
          <w:b/>
        </w:rPr>
        <w:t>.</w:t>
      </w:r>
    </w:p>
    <w:p w14:paraId="7DF651E6" w14:textId="70621594" w:rsidR="00A014D7" w:rsidRDefault="00A014D7" w:rsidP="00A014D7">
      <w:pPr>
        <w:pStyle w:val="Bulletlevel1"/>
        <w:numPr>
          <w:ilvl w:val="0"/>
          <w:numId w:val="0"/>
        </w:numPr>
        <w:ind w:left="720" w:right="-51"/>
        <w:jc w:val="both"/>
        <w:rPr>
          <w:rFonts w:asciiTheme="minorHAnsi" w:eastAsiaTheme="minorHAnsi" w:hAnsiTheme="minorHAnsi" w:cs="Verdana,Bold"/>
          <w:szCs w:val="20"/>
          <w:lang w:val="en-US" w:eastAsia="en-US" w:bidi="ar-SA"/>
        </w:rPr>
      </w:pPr>
      <w:r w:rsidRPr="0078704B">
        <w:rPr>
          <w:rFonts w:asciiTheme="minorHAnsi" w:hAnsiTheme="minorHAnsi"/>
          <w:szCs w:val="20"/>
        </w:rPr>
        <w:t>As mentioned in the PFMA act in section “</w:t>
      </w:r>
      <w:r w:rsidRPr="0078704B">
        <w:rPr>
          <w:rFonts w:asciiTheme="minorHAnsi" w:eastAsiaTheme="minorHAnsi" w:hAnsiTheme="minorHAnsi" w:cs="Verdana,Bold"/>
          <w:szCs w:val="20"/>
          <w:lang w:val="en-US" w:eastAsia="en-US" w:bidi="ar-SA"/>
        </w:rPr>
        <w:t>Accounting officers’ reporting responsibilities</w:t>
      </w:r>
      <w:r w:rsidRPr="00A5710C">
        <w:rPr>
          <w:rFonts w:asciiTheme="minorHAnsi" w:eastAsiaTheme="minorHAnsi" w:hAnsiTheme="minorHAnsi" w:cs="Verdana,Bold"/>
          <w:b/>
          <w:bCs/>
          <w:szCs w:val="20"/>
          <w:lang w:val="en-US" w:eastAsia="en-US" w:bidi="ar-SA"/>
        </w:rPr>
        <w:t>”</w:t>
      </w:r>
      <w:r w:rsidRPr="00A5710C">
        <w:rPr>
          <w:rFonts w:asciiTheme="minorHAnsi" w:eastAsiaTheme="minorHAnsi" w:hAnsiTheme="minorHAnsi" w:cs="Verdana,Bold"/>
          <w:szCs w:val="20"/>
          <w:lang w:val="en-US" w:eastAsia="en-US" w:bidi="ar-SA"/>
        </w:rPr>
        <w:t xml:space="preserve"> in case of discovery of irregular or fruitless and wasteful expenditure the annual report and financial statements MUST include particulars of “any material losses through criminal conduct, and any unauthorized expenditure, irregular expenditure and fruitless and wasteful expenditure, that occurred during the financial year”</w:t>
      </w:r>
      <w:r w:rsidR="00782587">
        <w:rPr>
          <w:rFonts w:asciiTheme="minorHAnsi" w:eastAsiaTheme="minorHAnsi" w:hAnsiTheme="minorHAnsi" w:cs="Verdana,Bold"/>
          <w:szCs w:val="20"/>
          <w:lang w:val="en-US" w:eastAsia="en-US" w:bidi="ar-SA"/>
        </w:rPr>
        <w:t>.</w:t>
      </w:r>
    </w:p>
    <w:p w14:paraId="126393C6" w14:textId="77777777" w:rsidR="00B85068" w:rsidRDefault="00B85068" w:rsidP="00B85068">
      <w:pPr>
        <w:pStyle w:val="Bulletlevel1"/>
        <w:numPr>
          <w:ilvl w:val="0"/>
          <w:numId w:val="0"/>
        </w:numPr>
        <w:ind w:left="302" w:right="-51" w:hanging="183"/>
        <w:jc w:val="both"/>
        <w:rPr>
          <w:rFonts w:asciiTheme="minorHAnsi" w:eastAsiaTheme="minorHAnsi" w:hAnsiTheme="minorHAnsi" w:cs="Verdana,Bold"/>
          <w:szCs w:val="20"/>
          <w:lang w:val="en-US" w:eastAsia="en-US" w:bidi="ar-SA"/>
        </w:rPr>
      </w:pPr>
    </w:p>
    <w:p w14:paraId="25F83E82" w14:textId="3BCAF190" w:rsidR="00B85068" w:rsidRPr="00A5710C" w:rsidRDefault="00B85068" w:rsidP="0097324B">
      <w:pPr>
        <w:pStyle w:val="Bulletlevel1"/>
        <w:numPr>
          <w:ilvl w:val="0"/>
          <w:numId w:val="0"/>
        </w:numPr>
        <w:ind w:left="142" w:right="-51"/>
        <w:jc w:val="both"/>
        <w:rPr>
          <w:rFonts w:asciiTheme="minorHAnsi" w:hAnsiTheme="minorHAnsi"/>
          <w:szCs w:val="20"/>
        </w:rPr>
      </w:pPr>
      <w:r>
        <w:rPr>
          <w:rFonts w:asciiTheme="minorHAnsi" w:eastAsiaTheme="minorHAnsi" w:hAnsiTheme="minorHAnsi" w:cs="Verdana,Bold"/>
          <w:szCs w:val="20"/>
          <w:lang w:val="en-US" w:eastAsia="en-US" w:bidi="ar-SA"/>
        </w:rPr>
        <w:t xml:space="preserve">Please take into consideration that the above section does not </w:t>
      </w:r>
      <w:r w:rsidR="0097324B">
        <w:rPr>
          <w:rFonts w:asciiTheme="minorHAnsi" w:eastAsiaTheme="minorHAnsi" w:hAnsiTheme="minorHAnsi" w:cs="Verdana,Bold"/>
          <w:szCs w:val="20"/>
          <w:lang w:val="en-US" w:eastAsia="en-US" w:bidi="ar-SA"/>
        </w:rPr>
        <w:t>present</w:t>
      </w:r>
      <w:r>
        <w:rPr>
          <w:rFonts w:asciiTheme="minorHAnsi" w:eastAsiaTheme="minorHAnsi" w:hAnsiTheme="minorHAnsi" w:cs="Verdana,Bold"/>
          <w:szCs w:val="20"/>
          <w:lang w:val="en-US" w:eastAsia="en-US" w:bidi="ar-SA"/>
        </w:rPr>
        <w:t xml:space="preserve"> all the differences</w:t>
      </w:r>
      <w:r w:rsidR="00BA6FD0">
        <w:rPr>
          <w:rFonts w:asciiTheme="minorHAnsi" w:eastAsiaTheme="minorHAnsi" w:hAnsiTheme="minorHAnsi" w:cs="Verdana,Bold"/>
          <w:szCs w:val="20"/>
          <w:lang w:val="en-US" w:eastAsia="en-US" w:bidi="ar-SA"/>
        </w:rPr>
        <w:t xml:space="preserve"> between GRAP and IFRS. </w:t>
      </w:r>
      <w:r w:rsidR="00FA737C">
        <w:rPr>
          <w:rFonts w:asciiTheme="minorHAnsi" w:eastAsiaTheme="minorHAnsi" w:hAnsiTheme="minorHAnsi" w:cs="Verdana,Bold"/>
          <w:szCs w:val="20"/>
          <w:lang w:val="en-US" w:eastAsia="en-US" w:bidi="ar-SA"/>
        </w:rPr>
        <w:t>It</w:t>
      </w:r>
      <w:r w:rsidR="0097324B">
        <w:rPr>
          <w:rFonts w:asciiTheme="minorHAnsi" w:eastAsiaTheme="minorHAnsi" w:hAnsiTheme="minorHAnsi" w:cs="Verdana,Bold"/>
          <w:szCs w:val="20"/>
          <w:lang w:val="en-US" w:eastAsia="en-US" w:bidi="ar-SA"/>
        </w:rPr>
        <w:t xml:space="preserve"> solely </w:t>
      </w:r>
      <w:r w:rsidR="00FA737C">
        <w:rPr>
          <w:rFonts w:asciiTheme="minorHAnsi" w:eastAsiaTheme="minorHAnsi" w:hAnsiTheme="minorHAnsi" w:cs="Verdana,Bold"/>
          <w:szCs w:val="20"/>
          <w:lang w:val="en-US" w:eastAsia="en-US" w:bidi="ar-SA"/>
        </w:rPr>
        <w:t>mentions</w:t>
      </w:r>
      <w:r w:rsidR="00BA6FD0">
        <w:rPr>
          <w:rFonts w:asciiTheme="minorHAnsi" w:eastAsiaTheme="minorHAnsi" w:hAnsiTheme="minorHAnsi" w:cs="Verdana,Bold"/>
          <w:szCs w:val="20"/>
          <w:lang w:val="en-US" w:eastAsia="en-US" w:bidi="ar-SA"/>
        </w:rPr>
        <w:t xml:space="preserve"> those</w:t>
      </w:r>
      <w:r w:rsidR="008A5A42">
        <w:rPr>
          <w:rFonts w:asciiTheme="minorHAnsi" w:eastAsiaTheme="minorHAnsi" w:hAnsiTheme="minorHAnsi" w:cs="Verdana,Bold"/>
          <w:szCs w:val="20"/>
          <w:lang w:val="en-US" w:eastAsia="en-US" w:bidi="ar-SA"/>
        </w:rPr>
        <w:t xml:space="preserve"> differences</w:t>
      </w:r>
      <w:r w:rsidR="00BA6FD0">
        <w:rPr>
          <w:rFonts w:asciiTheme="minorHAnsi" w:eastAsiaTheme="minorHAnsi" w:hAnsiTheme="minorHAnsi" w:cs="Verdana,Bold"/>
          <w:szCs w:val="20"/>
          <w:lang w:val="en-US" w:eastAsia="en-US" w:bidi="ar-SA"/>
        </w:rPr>
        <w:t xml:space="preserve"> that the </w:t>
      </w:r>
      <w:r w:rsidR="0097324B">
        <w:rPr>
          <w:rFonts w:asciiTheme="minorHAnsi" w:eastAsiaTheme="minorHAnsi" w:hAnsiTheme="minorHAnsi" w:cs="Verdana,Bold"/>
          <w:szCs w:val="20"/>
          <w:lang w:val="en-US" w:eastAsia="en-US" w:bidi="ar-SA"/>
        </w:rPr>
        <w:t>reviewers</w:t>
      </w:r>
      <w:r w:rsidR="00BA6FD0">
        <w:rPr>
          <w:rFonts w:asciiTheme="minorHAnsi" w:eastAsiaTheme="minorHAnsi" w:hAnsiTheme="minorHAnsi" w:cs="Verdana,Bold"/>
          <w:szCs w:val="20"/>
          <w:lang w:val="en-US" w:eastAsia="en-US" w:bidi="ar-SA"/>
        </w:rPr>
        <w:t xml:space="preserve"> consider as the most significant </w:t>
      </w:r>
      <w:r w:rsidR="0097324B">
        <w:rPr>
          <w:rFonts w:asciiTheme="minorHAnsi" w:eastAsiaTheme="minorHAnsi" w:hAnsiTheme="minorHAnsi" w:cs="Verdana,Bold"/>
          <w:szCs w:val="20"/>
          <w:lang w:val="en-US" w:eastAsia="en-US" w:bidi="ar-SA"/>
        </w:rPr>
        <w:t>from the perspective of updating the</w:t>
      </w:r>
      <w:r w:rsidR="00BA6FD0">
        <w:rPr>
          <w:rFonts w:asciiTheme="minorHAnsi" w:eastAsiaTheme="minorHAnsi" w:hAnsiTheme="minorHAnsi" w:cs="Verdana,Bold"/>
          <w:szCs w:val="20"/>
          <w:lang w:val="en-US" w:eastAsia="en-US" w:bidi="ar-SA"/>
        </w:rPr>
        <w:t xml:space="preserve"> CIPC taxonomy</w:t>
      </w:r>
      <w:r w:rsidR="0097324B">
        <w:rPr>
          <w:rFonts w:asciiTheme="minorHAnsi" w:eastAsiaTheme="minorHAnsi" w:hAnsiTheme="minorHAnsi" w:cs="Verdana,Bold"/>
          <w:szCs w:val="20"/>
          <w:lang w:val="en-US" w:eastAsia="en-US" w:bidi="ar-SA"/>
        </w:rPr>
        <w:t xml:space="preserve"> structures</w:t>
      </w:r>
      <w:r w:rsidR="00BA6FD0">
        <w:rPr>
          <w:rFonts w:asciiTheme="minorHAnsi" w:eastAsiaTheme="minorHAnsi" w:hAnsiTheme="minorHAnsi" w:cs="Verdana,Bold"/>
          <w:szCs w:val="20"/>
          <w:lang w:val="en-US" w:eastAsia="en-US" w:bidi="ar-SA"/>
        </w:rPr>
        <w:t>.</w:t>
      </w:r>
    </w:p>
    <w:p w14:paraId="0C44B6C4" w14:textId="5B13FEEF" w:rsidR="00AD1C3D" w:rsidRPr="000C18E8" w:rsidRDefault="000C18E8" w:rsidP="000C18E8">
      <w:pPr>
        <w:pStyle w:val="MainBodyText"/>
        <w:ind w:right="-33"/>
        <w:jc w:val="both"/>
        <w:rPr>
          <w:lang w:val="en-GB"/>
        </w:rPr>
      </w:pPr>
      <w:r>
        <w:rPr>
          <w:lang w:val="en-GB"/>
        </w:rPr>
        <w:t xml:space="preserve">In addition to the above, the analysis of the selected GRAP reports concluded with a number of commonly used elements which are not covered by the IFRS parts of the CIPC taxonomy across various standards, and therefore </w:t>
      </w:r>
      <w:r w:rsidR="0069228D">
        <w:rPr>
          <w:lang w:val="en-GB"/>
        </w:rPr>
        <w:t xml:space="preserve">could potentially </w:t>
      </w:r>
      <w:r>
        <w:rPr>
          <w:lang w:val="en-GB"/>
        </w:rPr>
        <w:t xml:space="preserve">be added into the new taxonomy version. </w:t>
      </w:r>
    </w:p>
    <w:p w14:paraId="64349967" w14:textId="6070DBB7" w:rsidR="00AD1C3D" w:rsidRDefault="00AD1C3D" w:rsidP="00AD1C3D">
      <w:pPr>
        <w:pStyle w:val="Bulletlevel1"/>
        <w:numPr>
          <w:ilvl w:val="0"/>
          <w:numId w:val="0"/>
        </w:numPr>
        <w:ind w:left="302" w:right="132" w:hanging="183"/>
        <w:jc w:val="both"/>
      </w:pPr>
    </w:p>
    <w:p w14:paraId="64A9EC3F" w14:textId="232B8D75" w:rsidR="00A014D7" w:rsidRDefault="00782587" w:rsidP="00782587">
      <w:pPr>
        <w:pStyle w:val="Heading2"/>
        <w:jc w:val="both"/>
        <w:rPr>
          <w:lang w:val="en-GB"/>
        </w:rPr>
      </w:pPr>
      <w:bookmarkStart w:id="33" w:name="_Toc38444002"/>
      <w:r w:rsidRPr="008A2D52">
        <w:rPr>
          <w:lang w:val="en-GB"/>
        </w:rPr>
        <w:t>Methodology</w:t>
      </w:r>
      <w:bookmarkEnd w:id="33"/>
    </w:p>
    <w:p w14:paraId="735E17BF" w14:textId="77777777" w:rsidR="000329F0" w:rsidRDefault="00594C7B" w:rsidP="000329F0">
      <w:pPr>
        <w:pStyle w:val="MainBodyText"/>
        <w:ind w:right="-33"/>
        <w:jc w:val="both"/>
        <w:rPr>
          <w:lang w:val="en-GB"/>
        </w:rPr>
      </w:pPr>
      <w:r>
        <w:rPr>
          <w:lang w:val="en-GB"/>
        </w:rPr>
        <w:t xml:space="preserve">In order to </w:t>
      </w:r>
      <w:r w:rsidR="006B2C02">
        <w:rPr>
          <w:lang w:val="en-GB"/>
        </w:rPr>
        <w:t xml:space="preserve">perform the analysis in a most efficient manner, the following methodological steps were followed: </w:t>
      </w:r>
    </w:p>
    <w:p w14:paraId="43E90788" w14:textId="73A20125" w:rsidR="00782587" w:rsidRPr="00370E3A" w:rsidRDefault="00B36314" w:rsidP="00370E3A">
      <w:pPr>
        <w:pStyle w:val="MainBodyText"/>
        <w:numPr>
          <w:ilvl w:val="0"/>
          <w:numId w:val="32"/>
        </w:numPr>
        <w:ind w:right="-33"/>
        <w:jc w:val="both"/>
        <w:rPr>
          <w:lang w:val="en-GB"/>
        </w:rPr>
      </w:pPr>
      <w:r w:rsidRPr="00370E3A">
        <w:rPr>
          <w:lang w:val="en-GB"/>
        </w:rPr>
        <w:t>Gathering of</w:t>
      </w:r>
      <w:r w:rsidR="00E76BDC">
        <w:rPr>
          <w:lang w:val="en-GB"/>
        </w:rPr>
        <w:t xml:space="preserve"> the</w:t>
      </w:r>
      <w:r w:rsidRPr="00370E3A">
        <w:rPr>
          <w:lang w:val="en-GB"/>
        </w:rPr>
        <w:t xml:space="preserve"> </w:t>
      </w:r>
      <w:r w:rsidR="008177D5">
        <w:rPr>
          <w:lang w:val="en-GB"/>
        </w:rPr>
        <w:t xml:space="preserve">base </w:t>
      </w:r>
      <w:r w:rsidRPr="00370E3A">
        <w:rPr>
          <w:lang w:val="en-GB"/>
        </w:rPr>
        <w:t xml:space="preserve">materials – this step </w:t>
      </w:r>
      <w:r w:rsidR="00BF505C" w:rsidRPr="00370E3A">
        <w:rPr>
          <w:lang w:val="en-GB"/>
        </w:rPr>
        <w:t>include</w:t>
      </w:r>
      <w:r w:rsidR="002B1D75">
        <w:rPr>
          <w:lang w:val="en-GB"/>
        </w:rPr>
        <w:t>s</w:t>
      </w:r>
      <w:r w:rsidR="00BF505C" w:rsidRPr="00370E3A">
        <w:rPr>
          <w:lang w:val="en-GB"/>
        </w:rPr>
        <w:t xml:space="preserve"> </w:t>
      </w:r>
      <w:r w:rsidRPr="00370E3A">
        <w:rPr>
          <w:lang w:val="en-GB"/>
        </w:rPr>
        <w:t>gathering all appropriate reports, binding legal acts and standards (such as Companies Acts</w:t>
      </w:r>
      <w:r w:rsidR="007E045E">
        <w:rPr>
          <w:rStyle w:val="FootnoteReference"/>
          <w:lang w:val="en-GB"/>
        </w:rPr>
        <w:footnoteReference w:id="4"/>
      </w:r>
      <w:r w:rsidRPr="00370E3A">
        <w:rPr>
          <w:lang w:val="en-GB"/>
        </w:rPr>
        <w:t>, PFMA</w:t>
      </w:r>
      <w:r w:rsidR="007E045E">
        <w:rPr>
          <w:rStyle w:val="FootnoteReference"/>
          <w:lang w:val="en-GB"/>
        </w:rPr>
        <w:footnoteReference w:id="5"/>
      </w:r>
      <w:r w:rsidRPr="00370E3A">
        <w:rPr>
          <w:lang w:val="en-GB"/>
        </w:rPr>
        <w:t>, GRAP Standar</w:t>
      </w:r>
      <w:r w:rsidR="00F1038E" w:rsidRPr="00370E3A">
        <w:rPr>
          <w:lang w:val="en-GB"/>
        </w:rPr>
        <w:t>d</w:t>
      </w:r>
      <w:r w:rsidRPr="00370E3A">
        <w:rPr>
          <w:lang w:val="en-GB"/>
        </w:rPr>
        <w:t>s</w:t>
      </w:r>
      <w:r w:rsidR="007E045E">
        <w:rPr>
          <w:rStyle w:val="FootnoteReference"/>
          <w:lang w:val="en-GB"/>
        </w:rPr>
        <w:footnoteReference w:id="6"/>
      </w:r>
      <w:r w:rsidRPr="00370E3A">
        <w:rPr>
          <w:lang w:val="en-GB"/>
        </w:rPr>
        <w:t>)</w:t>
      </w:r>
      <w:r w:rsidR="00F1038E" w:rsidRPr="00370E3A">
        <w:rPr>
          <w:lang w:val="en-GB"/>
        </w:rPr>
        <w:t xml:space="preserve"> and </w:t>
      </w:r>
      <w:r w:rsidR="001C40D4" w:rsidRPr="00370E3A">
        <w:rPr>
          <w:lang w:val="en-GB"/>
        </w:rPr>
        <w:t xml:space="preserve">any </w:t>
      </w:r>
      <w:r w:rsidR="00F1038E" w:rsidRPr="00370E3A">
        <w:rPr>
          <w:lang w:val="en-GB"/>
        </w:rPr>
        <w:t>other material</w:t>
      </w:r>
      <w:r w:rsidR="001C40D4" w:rsidRPr="00370E3A">
        <w:rPr>
          <w:lang w:val="en-GB"/>
        </w:rPr>
        <w:t>s</w:t>
      </w:r>
      <w:r w:rsidR="00F1038E" w:rsidRPr="00370E3A">
        <w:rPr>
          <w:lang w:val="en-GB"/>
        </w:rPr>
        <w:t xml:space="preserve"> which may prove useful during the course of analysis</w:t>
      </w:r>
      <w:r w:rsidR="00BF505C">
        <w:rPr>
          <w:lang w:val="en-GB"/>
        </w:rPr>
        <w:t xml:space="preserve"> (e.g.</w:t>
      </w:r>
      <w:r w:rsidR="00BF505C" w:rsidRPr="006524BF">
        <w:rPr>
          <w:lang w:val="en-US"/>
        </w:rPr>
        <w:t xml:space="preserve"> </w:t>
      </w:r>
      <w:r w:rsidR="00BF505C" w:rsidRPr="00BF505C">
        <w:rPr>
          <w:lang w:val="en-GB"/>
        </w:rPr>
        <w:t>Municipal Finance Management Act</w:t>
      </w:r>
      <w:r w:rsidR="00BF505C">
        <w:rPr>
          <w:lang w:val="en-GB"/>
        </w:rPr>
        <w:t>)</w:t>
      </w:r>
      <w:r w:rsidR="002E5209" w:rsidRPr="00370E3A">
        <w:rPr>
          <w:lang w:val="en-GB"/>
        </w:rPr>
        <w:t>.</w:t>
      </w:r>
      <w:r w:rsidR="00AE2EA0">
        <w:rPr>
          <w:lang w:val="en-GB"/>
        </w:rPr>
        <w:t xml:space="preserve"> </w:t>
      </w:r>
    </w:p>
    <w:p w14:paraId="2C4C0236" w14:textId="1486783E" w:rsidR="00F1038E" w:rsidRPr="00370E3A" w:rsidRDefault="00F1038E" w:rsidP="00370E3A">
      <w:pPr>
        <w:pStyle w:val="MainBodyText"/>
        <w:numPr>
          <w:ilvl w:val="0"/>
          <w:numId w:val="32"/>
        </w:numPr>
        <w:ind w:right="-33"/>
        <w:jc w:val="both"/>
        <w:rPr>
          <w:lang w:val="en-GB"/>
        </w:rPr>
      </w:pPr>
      <w:r w:rsidRPr="00370E3A">
        <w:rPr>
          <w:lang w:val="en-GB"/>
        </w:rPr>
        <w:t>Check</w:t>
      </w:r>
      <w:r w:rsidR="00BD0582">
        <w:rPr>
          <w:lang w:val="en-GB"/>
        </w:rPr>
        <w:t>ing</w:t>
      </w:r>
      <w:r w:rsidRPr="00370E3A">
        <w:rPr>
          <w:lang w:val="en-GB"/>
        </w:rPr>
        <w:t xml:space="preserve"> for updates – for materials that are prone to change (such as legal acts, taxonomies,</w:t>
      </w:r>
      <w:r w:rsidR="002C153A" w:rsidRPr="00370E3A">
        <w:rPr>
          <w:lang w:val="en-GB"/>
        </w:rPr>
        <w:t xml:space="preserve"> accounting</w:t>
      </w:r>
      <w:r w:rsidRPr="00370E3A">
        <w:rPr>
          <w:lang w:val="en-GB"/>
        </w:rPr>
        <w:t xml:space="preserve"> standards) it is necessary to ensure that the acquired materials are up to date. It is therefore required to check for any updates which could potentially take place between the </w:t>
      </w:r>
      <w:r w:rsidR="001C40D4" w:rsidRPr="00370E3A">
        <w:rPr>
          <w:lang w:val="en-GB"/>
        </w:rPr>
        <w:lastRenderedPageBreak/>
        <w:t xml:space="preserve">time of </w:t>
      </w:r>
      <w:r w:rsidRPr="00370E3A">
        <w:rPr>
          <w:lang w:val="en-GB"/>
        </w:rPr>
        <w:t xml:space="preserve">acquisition of </w:t>
      </w:r>
      <w:r w:rsidR="004A549B" w:rsidRPr="00370E3A">
        <w:rPr>
          <w:lang w:val="en-GB"/>
        </w:rPr>
        <w:t xml:space="preserve">the </w:t>
      </w:r>
      <w:r w:rsidRPr="00370E3A">
        <w:rPr>
          <w:lang w:val="en-GB"/>
        </w:rPr>
        <w:t xml:space="preserve">materials and update of the CIPC taxonomy. </w:t>
      </w:r>
      <w:r w:rsidR="00325CCA">
        <w:rPr>
          <w:lang w:val="en-GB"/>
        </w:rPr>
        <w:t xml:space="preserve">In order to </w:t>
      </w:r>
      <w:r w:rsidR="00246422">
        <w:rPr>
          <w:lang w:val="en-GB"/>
        </w:rPr>
        <w:t>avoid last minute changes</w:t>
      </w:r>
      <w:r w:rsidR="005001F2">
        <w:rPr>
          <w:lang w:val="en-GB"/>
        </w:rPr>
        <w:t xml:space="preserve"> a cut-off date needs to be set </w:t>
      </w:r>
      <w:r w:rsidR="000D7B55">
        <w:rPr>
          <w:lang w:val="en-GB"/>
        </w:rPr>
        <w:t>for all documents in scope.</w:t>
      </w:r>
    </w:p>
    <w:p w14:paraId="04305975" w14:textId="3444CDFE" w:rsidR="00F1038E" w:rsidRPr="00370E3A" w:rsidRDefault="00F1038E" w:rsidP="00370E3A">
      <w:pPr>
        <w:pStyle w:val="MainBodyText"/>
        <w:numPr>
          <w:ilvl w:val="0"/>
          <w:numId w:val="32"/>
        </w:numPr>
        <w:ind w:right="-33"/>
        <w:jc w:val="both"/>
        <w:rPr>
          <w:lang w:val="en-GB"/>
        </w:rPr>
      </w:pPr>
      <w:r w:rsidRPr="00370E3A">
        <w:rPr>
          <w:lang w:val="en-GB"/>
        </w:rPr>
        <w:t>Analysis of the</w:t>
      </w:r>
      <w:r w:rsidR="00E76BDC">
        <w:rPr>
          <w:lang w:val="en-GB"/>
        </w:rPr>
        <w:t xml:space="preserve"> base</w:t>
      </w:r>
      <w:r w:rsidRPr="00370E3A">
        <w:rPr>
          <w:lang w:val="en-GB"/>
        </w:rPr>
        <w:t xml:space="preserve"> materials </w:t>
      </w:r>
      <w:r w:rsidRPr="00680E22">
        <w:rPr>
          <w:lang w:val="en-GB"/>
        </w:rPr>
        <w:t xml:space="preserve">– </w:t>
      </w:r>
      <w:r w:rsidR="00680E22" w:rsidRPr="00680E22">
        <w:rPr>
          <w:lang w:val="en-GB"/>
        </w:rPr>
        <w:t>a</w:t>
      </w:r>
      <w:r w:rsidRPr="00680E22">
        <w:rPr>
          <w:lang w:val="en-GB"/>
        </w:rPr>
        <w:t>fter all relevant</w:t>
      </w:r>
      <w:r w:rsidRPr="00370E3A">
        <w:rPr>
          <w:lang w:val="en-GB"/>
        </w:rPr>
        <w:t xml:space="preserve"> documents </w:t>
      </w:r>
      <w:r w:rsidR="001C40D4" w:rsidRPr="00370E3A">
        <w:rPr>
          <w:lang w:val="en-GB"/>
        </w:rPr>
        <w:t>are gathered</w:t>
      </w:r>
      <w:r w:rsidR="00E76BDC">
        <w:rPr>
          <w:lang w:val="en-GB"/>
        </w:rPr>
        <w:t>,</w:t>
      </w:r>
      <w:r w:rsidR="001C40D4" w:rsidRPr="00370E3A">
        <w:rPr>
          <w:lang w:val="en-GB"/>
        </w:rPr>
        <w:t xml:space="preserve"> a phase of analysis is </w:t>
      </w:r>
      <w:r w:rsidR="00A81909" w:rsidRPr="00370E3A">
        <w:rPr>
          <w:lang w:val="en-GB"/>
        </w:rPr>
        <w:t xml:space="preserve">conducted. </w:t>
      </w:r>
      <w:r w:rsidR="008951AF" w:rsidRPr="00370E3A">
        <w:rPr>
          <w:lang w:val="en-GB"/>
        </w:rPr>
        <w:t>Gathered documents are thoroughly read in</w:t>
      </w:r>
      <w:r w:rsidR="00CD0925" w:rsidRPr="00370E3A">
        <w:rPr>
          <w:lang w:val="en-GB"/>
        </w:rPr>
        <w:t xml:space="preserve"> order to identify all </w:t>
      </w:r>
      <w:r w:rsidR="0005182C" w:rsidRPr="00370E3A">
        <w:rPr>
          <w:lang w:val="en-GB"/>
        </w:rPr>
        <w:t>potential additions to the CIPC taxonomy. Once identified</w:t>
      </w:r>
      <w:r w:rsidR="00E76BDC">
        <w:rPr>
          <w:lang w:val="en-GB"/>
        </w:rPr>
        <w:t>,</w:t>
      </w:r>
      <w:r w:rsidR="0005182C" w:rsidRPr="00370E3A">
        <w:rPr>
          <w:lang w:val="en-GB"/>
        </w:rPr>
        <w:t xml:space="preserve"> those elements </w:t>
      </w:r>
      <w:r w:rsidR="004C1009" w:rsidRPr="00370E3A">
        <w:rPr>
          <w:lang w:val="en-GB"/>
        </w:rPr>
        <w:t xml:space="preserve">are placed into a single </w:t>
      </w:r>
      <w:r w:rsidR="0037207B" w:rsidRPr="00370E3A">
        <w:rPr>
          <w:lang w:val="en-GB"/>
        </w:rPr>
        <w:t>file for discussion.</w:t>
      </w:r>
    </w:p>
    <w:p w14:paraId="63D0600A" w14:textId="13A6F7FF" w:rsidR="00CD0925" w:rsidRPr="00370E3A" w:rsidRDefault="00CD0925" w:rsidP="00370E3A">
      <w:pPr>
        <w:pStyle w:val="MainBodyText"/>
        <w:numPr>
          <w:ilvl w:val="0"/>
          <w:numId w:val="32"/>
        </w:numPr>
        <w:ind w:right="-33"/>
        <w:jc w:val="both"/>
        <w:rPr>
          <w:lang w:val="en-GB"/>
        </w:rPr>
      </w:pPr>
      <w:r w:rsidRPr="00370E3A">
        <w:rPr>
          <w:lang w:val="en-GB"/>
        </w:rPr>
        <w:t>Internal discussions</w:t>
      </w:r>
      <w:r w:rsidR="00446292" w:rsidRPr="00370E3A">
        <w:rPr>
          <w:lang w:val="en-GB"/>
        </w:rPr>
        <w:t xml:space="preserve"> </w:t>
      </w:r>
      <w:r w:rsidR="00A3724C" w:rsidRPr="00370E3A">
        <w:rPr>
          <w:lang w:val="en-GB"/>
        </w:rPr>
        <w:t>–</w:t>
      </w:r>
      <w:r w:rsidR="00446292" w:rsidRPr="00370E3A">
        <w:rPr>
          <w:lang w:val="en-GB"/>
        </w:rPr>
        <w:t xml:space="preserve"> </w:t>
      </w:r>
      <w:r w:rsidR="00A3724C" w:rsidRPr="00370E3A">
        <w:rPr>
          <w:lang w:val="en-GB"/>
        </w:rPr>
        <w:t xml:space="preserve">once </w:t>
      </w:r>
      <w:r w:rsidR="004257BD" w:rsidRPr="00370E3A">
        <w:rPr>
          <w:lang w:val="en-GB"/>
        </w:rPr>
        <w:t xml:space="preserve">the phase of identifying </w:t>
      </w:r>
      <w:r w:rsidR="00626EE6" w:rsidRPr="00370E3A">
        <w:rPr>
          <w:lang w:val="en-GB"/>
        </w:rPr>
        <w:t xml:space="preserve">potential elements is </w:t>
      </w:r>
      <w:r w:rsidR="007A47B0">
        <w:rPr>
          <w:lang w:val="en-GB"/>
        </w:rPr>
        <w:t>concluded,</w:t>
      </w:r>
      <w:r w:rsidR="007A47B0" w:rsidRPr="00370E3A">
        <w:rPr>
          <w:lang w:val="en-GB"/>
        </w:rPr>
        <w:t xml:space="preserve"> </w:t>
      </w:r>
      <w:r w:rsidR="00626EE6" w:rsidRPr="00370E3A">
        <w:rPr>
          <w:lang w:val="en-GB"/>
        </w:rPr>
        <w:t xml:space="preserve">a series of meetings/calls is conducted to consolidate the results and to </w:t>
      </w:r>
      <w:r w:rsidR="00422EAD">
        <w:rPr>
          <w:lang w:val="en-GB"/>
        </w:rPr>
        <w:t>clarify outstanding items</w:t>
      </w:r>
      <w:r w:rsidR="007D01FD" w:rsidRPr="00370E3A">
        <w:rPr>
          <w:lang w:val="en-GB"/>
        </w:rPr>
        <w:t xml:space="preserve"> as well as to </w:t>
      </w:r>
      <w:r w:rsidR="00D014C1" w:rsidRPr="00370E3A">
        <w:rPr>
          <w:lang w:val="en-GB"/>
        </w:rPr>
        <w:t>remov</w:t>
      </w:r>
      <w:r w:rsidR="005857B4">
        <w:rPr>
          <w:lang w:val="en-GB"/>
        </w:rPr>
        <w:t>e</w:t>
      </w:r>
      <w:r w:rsidR="00D014C1" w:rsidRPr="00370E3A">
        <w:rPr>
          <w:lang w:val="en-GB"/>
        </w:rPr>
        <w:t xml:space="preserve"> any</w:t>
      </w:r>
      <w:r w:rsidR="005857B4">
        <w:rPr>
          <w:lang w:val="en-GB"/>
        </w:rPr>
        <w:t xml:space="preserve"> potential</w:t>
      </w:r>
      <w:r w:rsidR="00D014C1" w:rsidRPr="00370E3A">
        <w:rPr>
          <w:lang w:val="en-GB"/>
        </w:rPr>
        <w:t xml:space="preserve"> duplicates</w:t>
      </w:r>
      <w:r w:rsidR="005857B4">
        <w:rPr>
          <w:lang w:val="en-GB"/>
        </w:rPr>
        <w:t xml:space="preserve"> or obsolete</w:t>
      </w:r>
      <w:r w:rsidR="00D014C1" w:rsidRPr="00370E3A">
        <w:rPr>
          <w:lang w:val="en-GB"/>
        </w:rPr>
        <w:t xml:space="preserve"> items. </w:t>
      </w:r>
    </w:p>
    <w:p w14:paraId="76EEA526" w14:textId="4E9F680F" w:rsidR="001A6E6D" w:rsidRPr="00370E3A" w:rsidRDefault="0033226A" w:rsidP="00370E3A">
      <w:pPr>
        <w:pStyle w:val="MainBodyText"/>
        <w:numPr>
          <w:ilvl w:val="0"/>
          <w:numId w:val="32"/>
        </w:numPr>
        <w:ind w:right="-33"/>
        <w:jc w:val="both"/>
        <w:rPr>
          <w:lang w:val="en-GB"/>
        </w:rPr>
      </w:pPr>
      <w:r>
        <w:rPr>
          <w:lang w:val="en-GB"/>
        </w:rPr>
        <w:t>Including</w:t>
      </w:r>
      <w:r w:rsidRPr="00370E3A">
        <w:rPr>
          <w:lang w:val="en-GB"/>
        </w:rPr>
        <w:t xml:space="preserve"> </w:t>
      </w:r>
      <w:r w:rsidR="005857B4">
        <w:rPr>
          <w:lang w:val="en-GB"/>
        </w:rPr>
        <w:t xml:space="preserve">elements </w:t>
      </w:r>
      <w:r w:rsidR="001A6E6D" w:rsidRPr="00370E3A">
        <w:rPr>
          <w:lang w:val="en-GB"/>
        </w:rPr>
        <w:t>in the</w:t>
      </w:r>
      <w:r w:rsidR="006404CE">
        <w:rPr>
          <w:lang w:val="en-GB"/>
        </w:rPr>
        <w:t xml:space="preserve"> CIPC</w:t>
      </w:r>
      <w:r w:rsidR="001A6E6D" w:rsidRPr="00370E3A">
        <w:rPr>
          <w:lang w:val="en-GB"/>
        </w:rPr>
        <w:t xml:space="preserve"> taxonomy</w:t>
      </w:r>
      <w:r>
        <w:rPr>
          <w:lang w:val="en-GB"/>
        </w:rPr>
        <w:t xml:space="preserve"> </w:t>
      </w:r>
      <w:r w:rsidR="005F23AB" w:rsidRPr="00370E3A">
        <w:rPr>
          <w:lang w:val="en-GB"/>
        </w:rPr>
        <w:t xml:space="preserve">– after </w:t>
      </w:r>
      <w:r w:rsidR="00805486" w:rsidRPr="00370E3A">
        <w:rPr>
          <w:lang w:val="en-GB"/>
        </w:rPr>
        <w:t xml:space="preserve">initial analysis </w:t>
      </w:r>
      <w:r w:rsidR="005857B4">
        <w:rPr>
          <w:lang w:val="en-GB"/>
        </w:rPr>
        <w:t>is completed, all</w:t>
      </w:r>
      <w:r w:rsidR="005857B4" w:rsidRPr="00370E3A">
        <w:rPr>
          <w:lang w:val="en-GB"/>
        </w:rPr>
        <w:t xml:space="preserve"> </w:t>
      </w:r>
      <w:r w:rsidR="006404CE">
        <w:rPr>
          <w:lang w:val="en-GB"/>
        </w:rPr>
        <w:t xml:space="preserve">new </w:t>
      </w:r>
      <w:r w:rsidR="00805486" w:rsidRPr="00370E3A">
        <w:rPr>
          <w:lang w:val="en-GB"/>
        </w:rPr>
        <w:t xml:space="preserve">elements are placed </w:t>
      </w:r>
      <w:r w:rsidR="00463913" w:rsidRPr="00370E3A">
        <w:rPr>
          <w:lang w:val="en-GB"/>
        </w:rPr>
        <w:t>in the</w:t>
      </w:r>
      <w:r w:rsidR="00E0221C" w:rsidRPr="00370E3A">
        <w:rPr>
          <w:lang w:val="en-GB"/>
        </w:rPr>
        <w:t xml:space="preserve"> CIPC</w:t>
      </w:r>
      <w:r w:rsidR="00463913" w:rsidRPr="00370E3A">
        <w:rPr>
          <w:lang w:val="en-GB"/>
        </w:rPr>
        <w:t xml:space="preserve"> taxonomy. </w:t>
      </w:r>
      <w:r w:rsidR="00E0221C" w:rsidRPr="00370E3A">
        <w:rPr>
          <w:lang w:val="en-GB"/>
        </w:rPr>
        <w:t xml:space="preserve">Placement has to be done with the utmost precision. It is necessary that the elements are placed into the correct </w:t>
      </w:r>
      <w:r>
        <w:rPr>
          <w:lang w:val="en-GB"/>
        </w:rPr>
        <w:t>placeholders (extended link roles and linkbase files)</w:t>
      </w:r>
      <w:r w:rsidR="00E0221C" w:rsidRPr="00370E3A">
        <w:rPr>
          <w:lang w:val="en-GB"/>
        </w:rPr>
        <w:t xml:space="preserve">, </w:t>
      </w:r>
      <w:r w:rsidR="006404CE">
        <w:rPr>
          <w:lang w:val="en-GB"/>
        </w:rPr>
        <w:t xml:space="preserve">are defined </w:t>
      </w:r>
      <w:r w:rsidR="00E0221C" w:rsidRPr="00370E3A">
        <w:rPr>
          <w:lang w:val="en-GB"/>
        </w:rPr>
        <w:t xml:space="preserve">with the correct </w:t>
      </w:r>
      <w:r w:rsidR="002A7E50" w:rsidRPr="00370E3A">
        <w:rPr>
          <w:lang w:val="en-GB"/>
        </w:rPr>
        <w:t>id</w:t>
      </w:r>
      <w:r>
        <w:rPr>
          <w:lang w:val="en-GB"/>
        </w:rPr>
        <w:t>s</w:t>
      </w:r>
      <w:r w:rsidR="002A7E50" w:rsidRPr="00370E3A">
        <w:rPr>
          <w:lang w:val="en-GB"/>
        </w:rPr>
        <w:t xml:space="preserve">, </w:t>
      </w:r>
      <w:r w:rsidR="00E0221C" w:rsidRPr="00370E3A">
        <w:rPr>
          <w:lang w:val="en-GB"/>
        </w:rPr>
        <w:t>element name</w:t>
      </w:r>
      <w:r>
        <w:rPr>
          <w:lang w:val="en-GB"/>
        </w:rPr>
        <w:t>s</w:t>
      </w:r>
      <w:r w:rsidR="00E0221C" w:rsidRPr="00370E3A">
        <w:rPr>
          <w:lang w:val="en-GB"/>
        </w:rPr>
        <w:t xml:space="preserve"> and element label</w:t>
      </w:r>
      <w:r>
        <w:rPr>
          <w:lang w:val="en-GB"/>
        </w:rPr>
        <w:t>s</w:t>
      </w:r>
      <w:r w:rsidR="00E0221C" w:rsidRPr="00370E3A">
        <w:rPr>
          <w:lang w:val="en-GB"/>
        </w:rPr>
        <w:t>,</w:t>
      </w:r>
      <w:r>
        <w:rPr>
          <w:lang w:val="en-GB"/>
        </w:rPr>
        <w:t xml:space="preserve"> and</w:t>
      </w:r>
      <w:r w:rsidR="00E0221C" w:rsidRPr="00370E3A">
        <w:rPr>
          <w:lang w:val="en-GB"/>
        </w:rPr>
        <w:t xml:space="preserve"> that </w:t>
      </w:r>
      <w:r>
        <w:rPr>
          <w:lang w:val="en-GB"/>
        </w:rPr>
        <w:t>all elements are put in</w:t>
      </w:r>
      <w:r w:rsidR="00E0221C" w:rsidRPr="00370E3A">
        <w:rPr>
          <w:lang w:val="en-GB"/>
        </w:rPr>
        <w:t xml:space="preserve"> correct </w:t>
      </w:r>
      <w:r>
        <w:rPr>
          <w:lang w:val="en-GB"/>
        </w:rPr>
        <w:t>relationships</w:t>
      </w:r>
      <w:r w:rsidR="0097349B" w:rsidRPr="00370E3A">
        <w:rPr>
          <w:lang w:val="en-GB"/>
        </w:rPr>
        <w:t xml:space="preserve"> and </w:t>
      </w:r>
      <w:r w:rsidR="00FB339C">
        <w:rPr>
          <w:lang w:val="en-GB"/>
        </w:rPr>
        <w:t>are not duplicating other existing items in the taxonomy</w:t>
      </w:r>
      <w:r w:rsidR="0097349B" w:rsidRPr="00370E3A">
        <w:rPr>
          <w:lang w:val="en-GB"/>
        </w:rPr>
        <w:t xml:space="preserve"> (possibly under a</w:t>
      </w:r>
      <w:r w:rsidR="00AF726A" w:rsidRPr="00370E3A">
        <w:rPr>
          <w:lang w:val="en-GB"/>
        </w:rPr>
        <w:t xml:space="preserve"> different</w:t>
      </w:r>
      <w:r w:rsidR="0097349B" w:rsidRPr="00370E3A">
        <w:rPr>
          <w:lang w:val="en-GB"/>
        </w:rPr>
        <w:t xml:space="preserve"> </w:t>
      </w:r>
      <w:r w:rsidR="00AF726A" w:rsidRPr="00370E3A">
        <w:rPr>
          <w:lang w:val="en-GB"/>
        </w:rPr>
        <w:t>name/label)</w:t>
      </w:r>
      <w:r w:rsidR="00680E22">
        <w:rPr>
          <w:lang w:val="en-GB"/>
        </w:rPr>
        <w:t>.</w:t>
      </w:r>
    </w:p>
    <w:p w14:paraId="73D023D4" w14:textId="42CF2BD7" w:rsidR="00CD0925" w:rsidRDefault="00064015" w:rsidP="00370E3A">
      <w:pPr>
        <w:pStyle w:val="MainBodyText"/>
        <w:numPr>
          <w:ilvl w:val="0"/>
          <w:numId w:val="32"/>
        </w:numPr>
        <w:ind w:right="-33"/>
        <w:jc w:val="both"/>
        <w:rPr>
          <w:lang w:val="en-GB"/>
        </w:rPr>
      </w:pPr>
      <w:r w:rsidRPr="00370E3A">
        <w:rPr>
          <w:lang w:val="en-GB"/>
        </w:rPr>
        <w:t>C</w:t>
      </w:r>
      <w:r w:rsidR="001A6E6D" w:rsidRPr="00370E3A">
        <w:rPr>
          <w:lang w:val="en-GB"/>
        </w:rPr>
        <w:t>onsultations</w:t>
      </w:r>
      <w:r w:rsidRPr="00370E3A">
        <w:rPr>
          <w:lang w:val="en-GB"/>
        </w:rPr>
        <w:t xml:space="preserve"> with </w:t>
      </w:r>
      <w:r w:rsidR="00E734A3">
        <w:rPr>
          <w:lang w:val="en-GB"/>
        </w:rPr>
        <w:t xml:space="preserve">the </w:t>
      </w:r>
      <w:r w:rsidR="00052FCE">
        <w:rPr>
          <w:lang w:val="en-GB"/>
        </w:rPr>
        <w:t>members of professional bodies</w:t>
      </w:r>
      <w:r w:rsidR="001A6E6D" w:rsidRPr="00370E3A">
        <w:rPr>
          <w:lang w:val="en-GB"/>
        </w:rPr>
        <w:t xml:space="preserve"> </w:t>
      </w:r>
      <w:r w:rsidR="00793853" w:rsidRPr="00370E3A">
        <w:rPr>
          <w:lang w:val="en-GB"/>
        </w:rPr>
        <w:t>–</w:t>
      </w:r>
      <w:r w:rsidR="001A6E6D" w:rsidRPr="00370E3A">
        <w:rPr>
          <w:lang w:val="en-GB"/>
        </w:rPr>
        <w:t xml:space="preserve"> </w:t>
      </w:r>
      <w:r w:rsidR="00AF726A" w:rsidRPr="00370E3A">
        <w:rPr>
          <w:lang w:val="en-GB"/>
        </w:rPr>
        <w:t>when the</w:t>
      </w:r>
      <w:r w:rsidR="00793853" w:rsidRPr="00370E3A">
        <w:rPr>
          <w:lang w:val="en-GB"/>
        </w:rPr>
        <w:t xml:space="preserve"> initial work </w:t>
      </w:r>
      <w:r w:rsidR="0082000C" w:rsidRPr="00370E3A">
        <w:rPr>
          <w:lang w:val="en-GB"/>
        </w:rPr>
        <w:t xml:space="preserve">is finalized the results are presented to </w:t>
      </w:r>
      <w:r w:rsidR="00FB339C">
        <w:rPr>
          <w:lang w:val="en-GB"/>
        </w:rPr>
        <w:t xml:space="preserve">the relevant </w:t>
      </w:r>
      <w:r w:rsidR="00AA51F4" w:rsidRPr="00370E3A">
        <w:rPr>
          <w:lang w:val="en-GB"/>
        </w:rPr>
        <w:t>parties such a</w:t>
      </w:r>
      <w:r w:rsidR="00062540" w:rsidRPr="00370E3A">
        <w:rPr>
          <w:lang w:val="en-GB"/>
        </w:rPr>
        <w:t>s the</w:t>
      </w:r>
      <w:r w:rsidR="00AA51F4" w:rsidRPr="00370E3A">
        <w:rPr>
          <w:lang w:val="en-GB"/>
        </w:rPr>
        <w:t xml:space="preserve"> ASB</w:t>
      </w:r>
      <w:r w:rsidRPr="00370E3A">
        <w:rPr>
          <w:lang w:val="en-GB"/>
        </w:rPr>
        <w:t>, National Treasury</w:t>
      </w:r>
      <w:r w:rsidR="00AA51F4" w:rsidRPr="00370E3A">
        <w:rPr>
          <w:lang w:val="en-GB"/>
        </w:rPr>
        <w:t xml:space="preserve"> or any other </w:t>
      </w:r>
      <w:r w:rsidR="00534F9B">
        <w:rPr>
          <w:lang w:val="en-GB"/>
        </w:rPr>
        <w:t>authorities</w:t>
      </w:r>
      <w:r w:rsidR="00062540" w:rsidRPr="00370E3A">
        <w:rPr>
          <w:lang w:val="en-GB"/>
        </w:rPr>
        <w:t>/standard setters</w:t>
      </w:r>
      <w:r w:rsidR="00534F9B">
        <w:rPr>
          <w:lang w:val="en-GB"/>
        </w:rPr>
        <w:t xml:space="preserve"> that </w:t>
      </w:r>
      <w:r w:rsidR="00C0334A">
        <w:rPr>
          <w:lang w:val="en-GB"/>
        </w:rPr>
        <w:t xml:space="preserve">may </w:t>
      </w:r>
      <w:r w:rsidR="00AA32E3">
        <w:rPr>
          <w:lang w:val="en-GB"/>
        </w:rPr>
        <w:t xml:space="preserve">provide insight or </w:t>
      </w:r>
      <w:r w:rsidR="00EE5AAC">
        <w:rPr>
          <w:lang w:val="en-GB"/>
        </w:rPr>
        <w:t xml:space="preserve">may </w:t>
      </w:r>
      <w:r w:rsidR="00AA32E3">
        <w:rPr>
          <w:lang w:val="en-GB"/>
        </w:rPr>
        <w:t xml:space="preserve">have an </w:t>
      </w:r>
      <w:r w:rsidR="00C0334A">
        <w:rPr>
          <w:lang w:val="en-GB"/>
        </w:rPr>
        <w:t xml:space="preserve">interest </w:t>
      </w:r>
      <w:r w:rsidR="001A595B">
        <w:rPr>
          <w:lang w:val="en-GB"/>
        </w:rPr>
        <w:t xml:space="preserve">in the </w:t>
      </w:r>
      <w:r w:rsidR="00AA32E3">
        <w:rPr>
          <w:lang w:val="en-GB"/>
        </w:rPr>
        <w:t>de</w:t>
      </w:r>
      <w:r w:rsidR="00D713D6">
        <w:rPr>
          <w:lang w:val="en-GB"/>
        </w:rPr>
        <w:t>velopment of the taxonomy</w:t>
      </w:r>
      <w:r w:rsidR="00A571B8">
        <w:rPr>
          <w:lang w:val="en-GB"/>
        </w:rPr>
        <w:t>.</w:t>
      </w:r>
      <w:r w:rsidR="00062540" w:rsidRPr="00370E3A">
        <w:rPr>
          <w:lang w:val="en-GB"/>
        </w:rPr>
        <w:t xml:space="preserve"> Point of this step is to gather</w:t>
      </w:r>
      <w:r w:rsidR="00601B66">
        <w:rPr>
          <w:lang w:val="en-GB"/>
        </w:rPr>
        <w:t xml:space="preserve"> the initial</w:t>
      </w:r>
      <w:r w:rsidR="00062540" w:rsidRPr="00370E3A">
        <w:rPr>
          <w:lang w:val="en-GB"/>
        </w:rPr>
        <w:t xml:space="preserve"> </w:t>
      </w:r>
      <w:r w:rsidR="003E75EA" w:rsidRPr="00370E3A">
        <w:rPr>
          <w:lang w:val="en-GB"/>
        </w:rPr>
        <w:t xml:space="preserve">feedback on the identified elements </w:t>
      </w:r>
      <w:r w:rsidRPr="00370E3A">
        <w:rPr>
          <w:lang w:val="en-GB"/>
        </w:rPr>
        <w:t xml:space="preserve">and their placement </w:t>
      </w:r>
      <w:r w:rsidR="003E75EA" w:rsidRPr="00370E3A">
        <w:rPr>
          <w:lang w:val="en-GB"/>
        </w:rPr>
        <w:t>in order to ensure that the</w:t>
      </w:r>
      <w:r w:rsidR="00274D8D" w:rsidRPr="00370E3A">
        <w:rPr>
          <w:lang w:val="en-GB"/>
        </w:rPr>
        <w:t xml:space="preserve"> identified </w:t>
      </w:r>
      <w:r w:rsidRPr="00370E3A">
        <w:rPr>
          <w:lang w:val="en-GB"/>
        </w:rPr>
        <w:t>items</w:t>
      </w:r>
      <w:r w:rsidR="00274D8D" w:rsidRPr="00370E3A">
        <w:rPr>
          <w:lang w:val="en-GB"/>
        </w:rPr>
        <w:t xml:space="preserve"> are </w:t>
      </w:r>
      <w:r w:rsidR="004C1009" w:rsidRPr="00370E3A">
        <w:rPr>
          <w:lang w:val="en-GB"/>
        </w:rPr>
        <w:t xml:space="preserve">in fact </w:t>
      </w:r>
      <w:r w:rsidR="00B94C81" w:rsidRPr="00370E3A">
        <w:rPr>
          <w:lang w:val="en-GB"/>
        </w:rPr>
        <w:t>needed</w:t>
      </w:r>
      <w:r w:rsidR="00274D8D" w:rsidRPr="00370E3A">
        <w:rPr>
          <w:lang w:val="en-GB"/>
        </w:rPr>
        <w:t xml:space="preserve"> and that</w:t>
      </w:r>
      <w:r w:rsidR="003E75EA" w:rsidRPr="00370E3A">
        <w:rPr>
          <w:lang w:val="en-GB"/>
        </w:rPr>
        <w:t xml:space="preserve"> taxonomy is of the utmost quality.</w:t>
      </w:r>
      <w:r w:rsidR="00AA51F4" w:rsidRPr="00370E3A">
        <w:rPr>
          <w:lang w:val="en-GB"/>
        </w:rPr>
        <w:t xml:space="preserve"> </w:t>
      </w:r>
    </w:p>
    <w:p w14:paraId="4EB0C0C1" w14:textId="20D1A509" w:rsidR="00585279" w:rsidRPr="00370E3A" w:rsidRDefault="00585279" w:rsidP="00370E3A">
      <w:pPr>
        <w:pStyle w:val="MainBodyText"/>
        <w:numPr>
          <w:ilvl w:val="0"/>
          <w:numId w:val="32"/>
        </w:numPr>
        <w:ind w:right="-33"/>
        <w:jc w:val="both"/>
        <w:rPr>
          <w:lang w:val="en-GB"/>
        </w:rPr>
      </w:pPr>
      <w:r>
        <w:rPr>
          <w:lang w:val="en-GB"/>
        </w:rPr>
        <w:t xml:space="preserve">Consultations with preparers of </w:t>
      </w:r>
      <w:r w:rsidR="00822A2C">
        <w:rPr>
          <w:lang w:val="en-GB"/>
        </w:rPr>
        <w:t xml:space="preserve">GRAP </w:t>
      </w:r>
      <w:r w:rsidR="004600C7">
        <w:rPr>
          <w:lang w:val="en-GB"/>
        </w:rPr>
        <w:t>statements</w:t>
      </w:r>
      <w:r>
        <w:rPr>
          <w:lang w:val="en-GB"/>
        </w:rPr>
        <w:t xml:space="preserve"> </w:t>
      </w:r>
      <w:r w:rsidR="004600C7">
        <w:rPr>
          <w:lang w:val="en-GB"/>
        </w:rPr>
        <w:t>–</w:t>
      </w:r>
      <w:r>
        <w:rPr>
          <w:lang w:val="en-GB"/>
        </w:rPr>
        <w:t xml:space="preserve"> </w:t>
      </w:r>
      <w:r w:rsidR="004600C7">
        <w:rPr>
          <w:lang w:val="en-GB"/>
        </w:rPr>
        <w:t xml:space="preserve">after </w:t>
      </w:r>
      <w:r w:rsidR="00606EA0">
        <w:rPr>
          <w:lang w:val="en-GB"/>
        </w:rPr>
        <w:t>initial feedback from the</w:t>
      </w:r>
      <w:r w:rsidR="005B3101">
        <w:rPr>
          <w:lang w:val="en-GB"/>
        </w:rPr>
        <w:t xml:space="preserve"> members of the </w:t>
      </w:r>
      <w:r w:rsidR="00601B66">
        <w:rPr>
          <w:lang w:val="en-GB"/>
        </w:rPr>
        <w:t>professional</w:t>
      </w:r>
      <w:r w:rsidR="00606EA0">
        <w:rPr>
          <w:lang w:val="en-GB"/>
        </w:rPr>
        <w:t xml:space="preserve"> bodies/entities mentioned in </w:t>
      </w:r>
      <w:r w:rsidR="005B3101">
        <w:rPr>
          <w:lang w:val="en-GB"/>
        </w:rPr>
        <w:t>the previous step</w:t>
      </w:r>
      <w:r w:rsidR="001C2051">
        <w:rPr>
          <w:lang w:val="en-GB"/>
        </w:rPr>
        <w:t>, a</w:t>
      </w:r>
      <w:r w:rsidR="00383962">
        <w:rPr>
          <w:lang w:val="en-GB"/>
        </w:rPr>
        <w:t>n additional</w:t>
      </w:r>
      <w:r w:rsidR="001C2051">
        <w:rPr>
          <w:lang w:val="en-GB"/>
        </w:rPr>
        <w:t xml:space="preserve"> </w:t>
      </w:r>
      <w:r w:rsidR="00383962">
        <w:rPr>
          <w:lang w:val="en-GB"/>
        </w:rPr>
        <w:t xml:space="preserve">session of </w:t>
      </w:r>
      <w:r w:rsidR="00527FFA">
        <w:rPr>
          <w:lang w:val="en-GB"/>
        </w:rPr>
        <w:t xml:space="preserve">closed </w:t>
      </w:r>
      <w:r w:rsidR="00383962">
        <w:rPr>
          <w:lang w:val="en-GB"/>
        </w:rPr>
        <w:t xml:space="preserve">consultations </w:t>
      </w:r>
      <w:r w:rsidR="001C2051">
        <w:rPr>
          <w:lang w:val="en-GB"/>
        </w:rPr>
        <w:t>with the potential us</w:t>
      </w:r>
      <w:r w:rsidR="00FA2BA5">
        <w:rPr>
          <w:lang w:val="en-GB"/>
        </w:rPr>
        <w:t xml:space="preserve">ers of the taxonomy </w:t>
      </w:r>
      <w:r w:rsidR="00C27F5C">
        <w:rPr>
          <w:lang w:val="en-GB"/>
        </w:rPr>
        <w:t xml:space="preserve">should be conducted to ensure </w:t>
      </w:r>
      <w:r w:rsidR="00A652DD">
        <w:rPr>
          <w:lang w:val="en-GB"/>
        </w:rPr>
        <w:t xml:space="preserve">high coverage of the proposed elements in the </w:t>
      </w:r>
      <w:r w:rsidR="00822A2C">
        <w:rPr>
          <w:lang w:val="en-GB"/>
        </w:rPr>
        <w:t>financial statements</w:t>
      </w:r>
      <w:r w:rsidR="000A3692">
        <w:rPr>
          <w:lang w:val="en-GB"/>
        </w:rPr>
        <w:t>.</w:t>
      </w:r>
    </w:p>
    <w:p w14:paraId="6E34D1FA" w14:textId="59069401" w:rsidR="005475D7" w:rsidRPr="00370E3A" w:rsidRDefault="005475D7" w:rsidP="00370E3A">
      <w:pPr>
        <w:pStyle w:val="MainBodyText"/>
        <w:numPr>
          <w:ilvl w:val="0"/>
          <w:numId w:val="32"/>
        </w:numPr>
        <w:ind w:right="-33"/>
        <w:jc w:val="both"/>
        <w:rPr>
          <w:lang w:val="en-GB"/>
        </w:rPr>
      </w:pPr>
      <w:r w:rsidRPr="00370E3A">
        <w:rPr>
          <w:lang w:val="en-GB"/>
        </w:rPr>
        <w:t xml:space="preserve">Incorporating </w:t>
      </w:r>
      <w:r w:rsidR="00680E72" w:rsidRPr="00370E3A">
        <w:rPr>
          <w:lang w:val="en-GB"/>
        </w:rPr>
        <w:t xml:space="preserve">changes – </w:t>
      </w:r>
      <w:r w:rsidR="00203471">
        <w:rPr>
          <w:lang w:val="en-GB"/>
        </w:rPr>
        <w:t xml:space="preserve">based on the feedback </w:t>
      </w:r>
      <w:r w:rsidR="00A041BA" w:rsidRPr="00370E3A">
        <w:rPr>
          <w:lang w:val="en-GB"/>
        </w:rPr>
        <w:t xml:space="preserve">gathered from the </w:t>
      </w:r>
      <w:r w:rsidR="005B3101">
        <w:rPr>
          <w:lang w:val="en-GB"/>
        </w:rPr>
        <w:t>relevant stakeholders</w:t>
      </w:r>
      <w:r w:rsidR="005B3101" w:rsidRPr="00370E3A">
        <w:rPr>
          <w:lang w:val="en-GB"/>
        </w:rPr>
        <w:t xml:space="preserve"> </w:t>
      </w:r>
      <w:r w:rsidR="00D93B45" w:rsidRPr="00370E3A">
        <w:rPr>
          <w:lang w:val="en-GB"/>
        </w:rPr>
        <w:t>regarding</w:t>
      </w:r>
      <w:r w:rsidR="001425FF" w:rsidRPr="00370E3A">
        <w:rPr>
          <w:lang w:val="en-GB"/>
        </w:rPr>
        <w:t xml:space="preserve"> the potential</w:t>
      </w:r>
      <w:r w:rsidR="00D93B45" w:rsidRPr="00370E3A">
        <w:rPr>
          <w:lang w:val="en-GB"/>
        </w:rPr>
        <w:t xml:space="preserve"> taxonomy</w:t>
      </w:r>
      <w:r w:rsidR="001425FF" w:rsidRPr="00370E3A">
        <w:rPr>
          <w:lang w:val="en-GB"/>
        </w:rPr>
        <w:t xml:space="preserve"> additions</w:t>
      </w:r>
      <w:r w:rsidR="00974A62" w:rsidRPr="00370E3A">
        <w:rPr>
          <w:lang w:val="en-GB"/>
        </w:rPr>
        <w:t>,</w:t>
      </w:r>
      <w:r w:rsidR="001425FF" w:rsidRPr="00370E3A">
        <w:rPr>
          <w:lang w:val="en-GB"/>
        </w:rPr>
        <w:t xml:space="preserve"> </w:t>
      </w:r>
      <w:r w:rsidR="003520B1">
        <w:rPr>
          <w:lang w:val="en-GB"/>
        </w:rPr>
        <w:t>all comments should be internally review</w:t>
      </w:r>
      <w:r w:rsidR="00470198">
        <w:rPr>
          <w:lang w:val="en-GB"/>
        </w:rPr>
        <w:t>ed</w:t>
      </w:r>
      <w:r w:rsidR="003520B1">
        <w:rPr>
          <w:lang w:val="en-GB"/>
        </w:rPr>
        <w:t xml:space="preserve"> and incorporated in</w:t>
      </w:r>
      <w:r w:rsidR="00864411">
        <w:rPr>
          <w:lang w:val="en-GB"/>
        </w:rPr>
        <w:t xml:space="preserve"> the documentation</w:t>
      </w:r>
      <w:r w:rsidR="00470198">
        <w:rPr>
          <w:lang w:val="en-GB"/>
        </w:rPr>
        <w:t>/data models</w:t>
      </w:r>
      <w:r w:rsidR="00527FFA">
        <w:rPr>
          <w:lang w:val="en-GB"/>
        </w:rPr>
        <w:t>, if relevant.</w:t>
      </w:r>
    </w:p>
    <w:p w14:paraId="2DBB64B7" w14:textId="004A3A96" w:rsidR="00570FA4" w:rsidRPr="00370E3A" w:rsidRDefault="00534F9B" w:rsidP="00370E3A">
      <w:pPr>
        <w:pStyle w:val="MainBodyText"/>
        <w:numPr>
          <w:ilvl w:val="0"/>
          <w:numId w:val="32"/>
        </w:numPr>
        <w:ind w:right="-33"/>
        <w:jc w:val="both"/>
        <w:rPr>
          <w:lang w:val="en-GB"/>
        </w:rPr>
      </w:pPr>
      <w:r>
        <w:rPr>
          <w:lang w:val="en-GB"/>
        </w:rPr>
        <w:t>Public</w:t>
      </w:r>
      <w:r w:rsidRPr="00370E3A">
        <w:rPr>
          <w:lang w:val="en-GB"/>
        </w:rPr>
        <w:t xml:space="preserve"> </w:t>
      </w:r>
      <w:r w:rsidR="00963AAA" w:rsidRPr="00370E3A">
        <w:rPr>
          <w:lang w:val="en-GB"/>
        </w:rPr>
        <w:t>consultations</w:t>
      </w:r>
      <w:r>
        <w:rPr>
          <w:lang w:val="en-GB"/>
        </w:rPr>
        <w:t xml:space="preserve"> </w:t>
      </w:r>
      <w:r w:rsidR="00963AAA" w:rsidRPr="00370E3A">
        <w:rPr>
          <w:lang w:val="en-GB"/>
        </w:rPr>
        <w:t xml:space="preserve">– </w:t>
      </w:r>
      <w:r w:rsidR="00074449">
        <w:rPr>
          <w:lang w:val="en-GB"/>
        </w:rPr>
        <w:t xml:space="preserve">additional </w:t>
      </w:r>
      <w:r w:rsidR="009F0A7D">
        <w:rPr>
          <w:lang w:val="en-GB"/>
        </w:rPr>
        <w:t>round</w:t>
      </w:r>
      <w:r w:rsidR="00A346DA">
        <w:rPr>
          <w:lang w:val="en-GB"/>
        </w:rPr>
        <w:t xml:space="preserve"> o</w:t>
      </w:r>
      <w:r w:rsidR="00963AAA" w:rsidRPr="00370E3A">
        <w:rPr>
          <w:lang w:val="en-GB"/>
        </w:rPr>
        <w:t xml:space="preserve">f </w:t>
      </w:r>
      <w:r w:rsidR="00074449">
        <w:rPr>
          <w:lang w:val="en-GB"/>
        </w:rPr>
        <w:t xml:space="preserve">open </w:t>
      </w:r>
      <w:r w:rsidR="00BE100E" w:rsidRPr="00370E3A">
        <w:rPr>
          <w:lang w:val="en-GB"/>
        </w:rPr>
        <w:t xml:space="preserve">consultations </w:t>
      </w:r>
      <w:r w:rsidR="00527FFA">
        <w:rPr>
          <w:lang w:val="en-GB"/>
        </w:rPr>
        <w:t>should</w:t>
      </w:r>
      <w:r w:rsidR="00527FFA" w:rsidRPr="00370E3A">
        <w:rPr>
          <w:lang w:val="en-GB"/>
        </w:rPr>
        <w:t xml:space="preserve"> </w:t>
      </w:r>
      <w:r w:rsidR="00BE100E" w:rsidRPr="00370E3A">
        <w:rPr>
          <w:lang w:val="en-GB"/>
        </w:rPr>
        <w:t xml:space="preserve">be conducted with </w:t>
      </w:r>
      <w:r w:rsidR="009F0A7D">
        <w:rPr>
          <w:lang w:val="en-GB"/>
        </w:rPr>
        <w:t xml:space="preserve">the GRAP entities, software vendors and other market participants </w:t>
      </w:r>
      <w:r w:rsidR="00D82865" w:rsidRPr="00370E3A">
        <w:rPr>
          <w:lang w:val="en-GB"/>
        </w:rPr>
        <w:t xml:space="preserve">to </w:t>
      </w:r>
      <w:r w:rsidR="00835E4C" w:rsidRPr="00370E3A">
        <w:rPr>
          <w:lang w:val="en-GB"/>
        </w:rPr>
        <w:t xml:space="preserve">ensure </w:t>
      </w:r>
      <w:r w:rsidR="00527FFA">
        <w:rPr>
          <w:lang w:val="en-GB"/>
        </w:rPr>
        <w:t xml:space="preserve">the </w:t>
      </w:r>
      <w:r w:rsidR="00E04AEA">
        <w:rPr>
          <w:lang w:val="en-GB"/>
        </w:rPr>
        <w:t xml:space="preserve">final set of proposed additions to the CIPC taxonomy is verified </w:t>
      </w:r>
      <w:r w:rsidR="00DE4A27">
        <w:rPr>
          <w:lang w:val="en-GB"/>
        </w:rPr>
        <w:t>by broader audience</w:t>
      </w:r>
      <w:r w:rsidR="00680E22">
        <w:rPr>
          <w:lang w:val="en-GB"/>
        </w:rPr>
        <w:t>.</w:t>
      </w:r>
    </w:p>
    <w:p w14:paraId="0D51765D" w14:textId="3AB638C7" w:rsidR="00835E4C" w:rsidRPr="00370E3A" w:rsidRDefault="00835E4C" w:rsidP="00370E3A">
      <w:pPr>
        <w:pStyle w:val="MainBodyText"/>
        <w:numPr>
          <w:ilvl w:val="0"/>
          <w:numId w:val="32"/>
        </w:numPr>
        <w:ind w:right="-33"/>
        <w:jc w:val="both"/>
        <w:rPr>
          <w:lang w:val="en-GB"/>
        </w:rPr>
      </w:pPr>
      <w:r w:rsidRPr="00370E3A">
        <w:rPr>
          <w:lang w:val="en-GB"/>
        </w:rPr>
        <w:t xml:space="preserve">Finalizing work – </w:t>
      </w:r>
      <w:r w:rsidR="00A3494B" w:rsidRPr="00370E3A">
        <w:rPr>
          <w:lang w:val="en-GB"/>
        </w:rPr>
        <w:t xml:space="preserve">once all previous steps are </w:t>
      </w:r>
      <w:r w:rsidR="00D639DD">
        <w:rPr>
          <w:lang w:val="en-GB"/>
        </w:rPr>
        <w:t>completed</w:t>
      </w:r>
      <w:r w:rsidR="001A64D2" w:rsidRPr="00370E3A">
        <w:rPr>
          <w:lang w:val="en-GB"/>
        </w:rPr>
        <w:t xml:space="preserve">, the finalization of the taxonomy files </w:t>
      </w:r>
      <w:r w:rsidR="00D53116">
        <w:rPr>
          <w:lang w:val="en-GB"/>
        </w:rPr>
        <w:t xml:space="preserve">should </w:t>
      </w:r>
      <w:r w:rsidR="00D639DD">
        <w:rPr>
          <w:lang w:val="en-GB"/>
        </w:rPr>
        <w:t>be commenced</w:t>
      </w:r>
      <w:r w:rsidR="001A64D2" w:rsidRPr="00370E3A">
        <w:rPr>
          <w:lang w:val="en-GB"/>
        </w:rPr>
        <w:t>.</w:t>
      </w:r>
    </w:p>
    <w:p w14:paraId="442F602A" w14:textId="3410C037" w:rsidR="00520C5B" w:rsidRDefault="00520C5B" w:rsidP="0015276F">
      <w:pPr>
        <w:jc w:val="both"/>
        <w:rPr>
          <w:highlight w:val="yellow"/>
          <w:lang w:val="en-US"/>
        </w:rPr>
      </w:pPr>
    </w:p>
    <w:p w14:paraId="0EBC8C48" w14:textId="379F43D6" w:rsidR="004B525D" w:rsidRDefault="004B525D" w:rsidP="004B525D">
      <w:pPr>
        <w:pStyle w:val="Heading2"/>
        <w:jc w:val="both"/>
        <w:rPr>
          <w:lang w:val="en-GB"/>
        </w:rPr>
      </w:pPr>
      <w:bookmarkStart w:id="34" w:name="_Toc38444003"/>
      <w:r w:rsidRPr="00C22BDC">
        <w:rPr>
          <w:lang w:val="en-GB"/>
        </w:rPr>
        <w:t>Impact on the CIPC taxonomy</w:t>
      </w:r>
      <w:bookmarkEnd w:id="34"/>
    </w:p>
    <w:p w14:paraId="5F32E9D5" w14:textId="490E942D" w:rsidR="003325D5" w:rsidRDefault="00B753D6" w:rsidP="00B753D6">
      <w:pPr>
        <w:pStyle w:val="MainBodyText"/>
        <w:spacing w:after="240"/>
        <w:ind w:right="-33"/>
        <w:jc w:val="both"/>
        <w:rPr>
          <w:lang w:val="en-GB"/>
        </w:rPr>
      </w:pPr>
      <w:r>
        <w:rPr>
          <w:lang w:val="en-GB"/>
        </w:rPr>
        <w:t xml:space="preserve">In the course of the analysis it was discovered that a total of </w:t>
      </w:r>
      <w:r w:rsidR="00A6451E">
        <w:rPr>
          <w:lang w:val="en-GB"/>
        </w:rPr>
        <w:t>27</w:t>
      </w:r>
      <w:r w:rsidR="00065197">
        <w:rPr>
          <w:lang w:val="en-GB"/>
        </w:rPr>
        <w:t>1</w:t>
      </w:r>
      <w:r w:rsidR="00A6451E">
        <w:rPr>
          <w:lang w:val="en-GB"/>
        </w:rPr>
        <w:t xml:space="preserve"> </w:t>
      </w:r>
      <w:r w:rsidR="003325D5">
        <w:rPr>
          <w:lang w:val="en-GB"/>
        </w:rPr>
        <w:t xml:space="preserve">elements </w:t>
      </w:r>
      <w:r>
        <w:rPr>
          <w:lang w:val="en-GB"/>
        </w:rPr>
        <w:t>has the potential to be incorporated</w:t>
      </w:r>
      <w:r w:rsidR="003325D5">
        <w:rPr>
          <w:lang w:val="en-GB"/>
        </w:rPr>
        <w:t xml:space="preserve"> </w:t>
      </w:r>
      <w:r>
        <w:rPr>
          <w:lang w:val="en-GB"/>
        </w:rPr>
        <w:t>into the CIPC</w:t>
      </w:r>
      <w:r w:rsidR="003325D5">
        <w:rPr>
          <w:lang w:val="en-GB"/>
        </w:rPr>
        <w:t xml:space="preserve"> taxonomy</w:t>
      </w:r>
      <w:r w:rsidR="00065197">
        <w:rPr>
          <w:lang w:val="en-GB"/>
        </w:rPr>
        <w:t xml:space="preserve"> on top of the current scope</w:t>
      </w:r>
      <w:r w:rsidR="003325D5">
        <w:rPr>
          <w:lang w:val="en-GB"/>
        </w:rPr>
        <w:t>, of which</w:t>
      </w:r>
      <w:r w:rsidR="00994D5E">
        <w:rPr>
          <w:lang w:val="en-GB"/>
        </w:rPr>
        <w:t xml:space="preserve"> </w:t>
      </w:r>
      <w:r w:rsidR="00A10DE5">
        <w:rPr>
          <w:lang w:val="en-GB"/>
        </w:rPr>
        <w:t>50</w:t>
      </w:r>
      <w:r w:rsidR="000329F0" w:rsidDel="000329F0">
        <w:rPr>
          <w:lang w:val="en-GB"/>
        </w:rPr>
        <w:t xml:space="preserve"> </w:t>
      </w:r>
      <w:r w:rsidR="003325D5">
        <w:rPr>
          <w:lang w:val="en-GB"/>
        </w:rPr>
        <w:t xml:space="preserve">are text block elements to mark-up notes and explanatory disclosures, </w:t>
      </w:r>
      <w:r w:rsidR="00A10DE5">
        <w:rPr>
          <w:lang w:val="en-GB"/>
        </w:rPr>
        <w:t>62</w:t>
      </w:r>
      <w:r w:rsidR="00A10DE5" w:rsidDel="000329F0">
        <w:rPr>
          <w:lang w:val="en-GB"/>
        </w:rPr>
        <w:t xml:space="preserve"> </w:t>
      </w:r>
      <w:r w:rsidR="003325D5">
        <w:rPr>
          <w:lang w:val="en-GB"/>
        </w:rPr>
        <w:t xml:space="preserve">are text blocks elements to mark-up accounting policies and the remaining ones would find their use in the primary financial statements tagging. </w:t>
      </w:r>
    </w:p>
    <w:p w14:paraId="5830523E" w14:textId="0D10DE4A" w:rsidR="00257B5E" w:rsidRDefault="00065197" w:rsidP="00B753D6">
      <w:pPr>
        <w:pStyle w:val="MainBodyText"/>
        <w:spacing w:after="240"/>
        <w:ind w:right="-33"/>
        <w:jc w:val="both"/>
        <w:rPr>
          <w:lang w:val="en-US"/>
        </w:rPr>
      </w:pPr>
      <w:r>
        <w:rPr>
          <w:lang w:val="en-US"/>
        </w:rPr>
        <w:t>In particular, v</w:t>
      </w:r>
      <w:r w:rsidR="00256D57">
        <w:rPr>
          <w:lang w:val="en-US"/>
        </w:rPr>
        <w:t>ast majority</w:t>
      </w:r>
      <w:r w:rsidR="0017035B">
        <w:rPr>
          <w:lang w:val="en-US"/>
        </w:rPr>
        <w:t xml:space="preserve"> of elements</w:t>
      </w:r>
      <w:r w:rsidR="00256D57">
        <w:rPr>
          <w:lang w:val="en-US"/>
        </w:rPr>
        <w:t xml:space="preserve"> </w:t>
      </w:r>
      <w:r w:rsidR="0017035B">
        <w:rPr>
          <w:lang w:val="en-US"/>
        </w:rPr>
        <w:t>(</w:t>
      </w:r>
      <w:r w:rsidR="0028629A">
        <w:rPr>
          <w:lang w:val="en-US"/>
        </w:rPr>
        <w:t>264</w:t>
      </w:r>
      <w:r w:rsidR="0017035B">
        <w:rPr>
          <w:lang w:val="en-US"/>
        </w:rPr>
        <w:t>) are deriving from the GRAP standards</w:t>
      </w:r>
      <w:r>
        <w:rPr>
          <w:lang w:val="en-US"/>
        </w:rPr>
        <w:t>, six</w:t>
      </w:r>
      <w:r w:rsidR="00A54B49" w:rsidRPr="00E71096">
        <w:rPr>
          <w:lang w:val="en-US"/>
        </w:rPr>
        <w:t xml:space="preserve"> </w:t>
      </w:r>
      <w:r w:rsidR="00D31185" w:rsidRPr="00994D5E">
        <w:rPr>
          <w:lang w:val="en-US"/>
        </w:rPr>
        <w:t>elements</w:t>
      </w:r>
      <w:r w:rsidR="00A54B49" w:rsidRPr="00E71096">
        <w:rPr>
          <w:lang w:val="en-US"/>
        </w:rPr>
        <w:t xml:space="preserve"> are attributed to </w:t>
      </w:r>
      <w:r>
        <w:rPr>
          <w:lang w:val="en-US"/>
        </w:rPr>
        <w:t xml:space="preserve">the </w:t>
      </w:r>
      <w:r w:rsidR="00A54B49" w:rsidRPr="00E71096">
        <w:rPr>
          <w:lang w:val="en-US"/>
        </w:rPr>
        <w:t>Public Finance Management Act</w:t>
      </w:r>
      <w:r w:rsidR="000504B3">
        <w:rPr>
          <w:lang w:val="en-US"/>
        </w:rPr>
        <w:t xml:space="preserve"> </w:t>
      </w:r>
      <w:r>
        <w:rPr>
          <w:lang w:val="en-US"/>
        </w:rPr>
        <w:t>(including</w:t>
      </w:r>
      <w:r w:rsidR="000504B3">
        <w:rPr>
          <w:lang w:val="en-US"/>
        </w:rPr>
        <w:t xml:space="preserve"> items for wasteful, fruitless</w:t>
      </w:r>
      <w:r w:rsidR="007B76B2">
        <w:rPr>
          <w:lang w:val="en-US"/>
        </w:rPr>
        <w:t xml:space="preserve"> and irregular </w:t>
      </w:r>
      <w:r w:rsidR="0071214A">
        <w:rPr>
          <w:lang w:val="en-US"/>
        </w:rPr>
        <w:t>expenditure</w:t>
      </w:r>
      <w:r>
        <w:rPr>
          <w:lang w:val="en-US"/>
        </w:rPr>
        <w:t>) and one</w:t>
      </w:r>
      <w:r w:rsidR="00D31185" w:rsidRPr="00994D5E">
        <w:rPr>
          <w:lang w:val="en-US"/>
        </w:rPr>
        <w:t xml:space="preserve"> </w:t>
      </w:r>
      <w:r w:rsidR="007B76B2">
        <w:rPr>
          <w:lang w:val="en-US"/>
        </w:rPr>
        <w:t xml:space="preserve">element is attributed </w:t>
      </w:r>
      <w:r w:rsidR="00D31185" w:rsidRPr="00994D5E">
        <w:rPr>
          <w:lang w:val="en-US"/>
        </w:rPr>
        <w:t xml:space="preserve">to </w:t>
      </w:r>
      <w:r w:rsidR="00E71096" w:rsidRPr="00994D5E">
        <w:rPr>
          <w:lang w:val="en-US"/>
        </w:rPr>
        <w:t>M</w:t>
      </w:r>
      <w:r w:rsidR="00E71096">
        <w:rPr>
          <w:lang w:val="en-US"/>
        </w:rPr>
        <w:t>unicipal Finance Management Act</w:t>
      </w:r>
      <w:r w:rsidR="00ED614B">
        <w:rPr>
          <w:lang w:val="en-US"/>
        </w:rPr>
        <w:t>.</w:t>
      </w:r>
      <w:r w:rsidR="00D63D2A">
        <w:rPr>
          <w:lang w:val="en-US"/>
        </w:rPr>
        <w:t xml:space="preserve"> Out</w:t>
      </w:r>
      <w:r w:rsidR="002D5975">
        <w:rPr>
          <w:lang w:val="en-US"/>
        </w:rPr>
        <w:t xml:space="preserve"> of all </w:t>
      </w:r>
      <w:r>
        <w:rPr>
          <w:lang w:val="en-US"/>
        </w:rPr>
        <w:t xml:space="preserve">new </w:t>
      </w:r>
      <w:r w:rsidR="002D5975">
        <w:rPr>
          <w:lang w:val="en-US"/>
        </w:rPr>
        <w:t>element</w:t>
      </w:r>
      <w:r w:rsidR="00076991">
        <w:rPr>
          <w:lang w:val="en-US"/>
        </w:rPr>
        <w:t>s</w:t>
      </w:r>
      <w:r w:rsidR="002D5975">
        <w:rPr>
          <w:lang w:val="en-US"/>
        </w:rPr>
        <w:t xml:space="preserve"> almost </w:t>
      </w:r>
      <w:r>
        <w:rPr>
          <w:lang w:val="en-US"/>
        </w:rPr>
        <w:t>30%</w:t>
      </w:r>
      <w:r w:rsidR="00DA6919">
        <w:rPr>
          <w:lang w:val="en-US"/>
        </w:rPr>
        <w:t xml:space="preserve"> </w:t>
      </w:r>
      <w:r w:rsidR="002D5975">
        <w:rPr>
          <w:lang w:val="en-US"/>
        </w:rPr>
        <w:t>are related to exchange</w:t>
      </w:r>
      <w:r w:rsidR="00DA6919">
        <w:rPr>
          <w:lang w:val="en-US"/>
        </w:rPr>
        <w:t xml:space="preserve"> and non-exchange transactions</w:t>
      </w:r>
      <w:r w:rsidR="00076991">
        <w:rPr>
          <w:lang w:val="en-US"/>
        </w:rPr>
        <w:t>.</w:t>
      </w:r>
    </w:p>
    <w:p w14:paraId="1876570B" w14:textId="7CA80F38" w:rsidR="00A065CB" w:rsidRDefault="00065197" w:rsidP="00A065CB">
      <w:pPr>
        <w:pStyle w:val="MainBodyText"/>
        <w:spacing w:after="240"/>
        <w:ind w:right="-33"/>
        <w:jc w:val="both"/>
        <w:rPr>
          <w:lang w:val="en-US"/>
        </w:rPr>
      </w:pPr>
      <w:r>
        <w:rPr>
          <w:lang w:val="en-US"/>
        </w:rPr>
        <w:t xml:space="preserve">To facilitate the reporting process for GRAP entities, it is recommended that separate entry point is created where the existing IFRS structures will be copied and modified/complemented with the new elements. </w:t>
      </w:r>
      <w:r w:rsidR="00A065CB">
        <w:rPr>
          <w:lang w:val="en-US"/>
        </w:rPr>
        <w:t xml:space="preserve">Moreover, IFRS concepts that are </w:t>
      </w:r>
      <w:r w:rsidR="001D7441">
        <w:rPr>
          <w:lang w:val="en-US"/>
        </w:rPr>
        <w:t xml:space="preserve">not </w:t>
      </w:r>
      <w:r w:rsidR="00651CD8">
        <w:rPr>
          <w:lang w:val="en-US"/>
        </w:rPr>
        <w:t xml:space="preserve">applicable </w:t>
      </w:r>
      <w:r w:rsidR="00A065CB">
        <w:rPr>
          <w:lang w:val="en-US"/>
        </w:rPr>
        <w:t xml:space="preserve">in GRAP reporting will be removed </w:t>
      </w:r>
      <w:r w:rsidR="00A065CB">
        <w:rPr>
          <w:lang w:val="en-US"/>
        </w:rPr>
        <w:lastRenderedPageBreak/>
        <w:t xml:space="preserve">along with a number of statements and/or notes and explanatory disclosures. In particular, the following </w:t>
      </w:r>
      <w:r w:rsidR="00E41604">
        <w:rPr>
          <w:lang w:val="en-US"/>
        </w:rPr>
        <w:t xml:space="preserve">main items </w:t>
      </w:r>
      <w:r w:rsidR="00A065CB">
        <w:rPr>
          <w:lang w:val="en-US"/>
        </w:rPr>
        <w:t>will be removed:</w:t>
      </w:r>
    </w:p>
    <w:p w14:paraId="5753533F" w14:textId="343B23FB" w:rsidR="00A065CB" w:rsidRPr="00A065CB" w:rsidRDefault="00A065CB" w:rsidP="00A065CB">
      <w:pPr>
        <w:pStyle w:val="Bulletlevel1"/>
        <w:numPr>
          <w:ilvl w:val="0"/>
          <w:numId w:val="26"/>
        </w:numPr>
        <w:ind w:right="-51"/>
        <w:jc w:val="both"/>
        <w:rPr>
          <w:bCs/>
        </w:rPr>
      </w:pPr>
      <w:r w:rsidRPr="00A065CB">
        <w:rPr>
          <w:bCs/>
        </w:rPr>
        <w:t xml:space="preserve">All </w:t>
      </w:r>
      <w:r>
        <w:rPr>
          <w:bCs/>
        </w:rPr>
        <w:t>concepts</w:t>
      </w:r>
      <w:r w:rsidRPr="00A065CB">
        <w:rPr>
          <w:bCs/>
        </w:rPr>
        <w:t xml:space="preserve"> regarding:</w:t>
      </w:r>
    </w:p>
    <w:p w14:paraId="32AD7878"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Goodwill;</w:t>
      </w:r>
    </w:p>
    <w:p w14:paraId="43F3729A"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Earnings per share;</w:t>
      </w:r>
    </w:p>
    <w:p w14:paraId="6D806412"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Application of IFRS;</w:t>
      </w:r>
    </w:p>
    <w:p w14:paraId="718BF67B"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Other comprehensive income;</w:t>
      </w:r>
    </w:p>
    <w:p w14:paraId="217BB4E9"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Profit (loss), attributable to owners of parent;</w:t>
      </w:r>
    </w:p>
    <w:p w14:paraId="21D81B99"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Profit (loss), attributable to non-controlling interests;</w:t>
      </w:r>
    </w:p>
    <w:p w14:paraId="07A4BD0B" w14:textId="77777777"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Non-current assets held for sale;</w:t>
      </w:r>
    </w:p>
    <w:p w14:paraId="55F50338" w14:textId="10D69513"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 xml:space="preserve">Specific IFRS requirements (e.g. </w:t>
      </w:r>
      <w:r w:rsidR="008C23EF">
        <w:rPr>
          <w:bCs/>
          <w:sz w:val="18"/>
          <w:szCs w:val="20"/>
        </w:rPr>
        <w:t>IFRS 16, IFRS 15 etc.</w:t>
      </w:r>
      <w:r w:rsidRPr="00B81AAA">
        <w:rPr>
          <w:bCs/>
          <w:sz w:val="18"/>
          <w:szCs w:val="20"/>
        </w:rPr>
        <w:t>);</w:t>
      </w:r>
    </w:p>
    <w:p w14:paraId="26E5223A" w14:textId="01025E65" w:rsidR="00A065CB" w:rsidRPr="00B81AAA" w:rsidRDefault="00A065CB" w:rsidP="00A065CB">
      <w:pPr>
        <w:pStyle w:val="Bulletlevel1"/>
        <w:numPr>
          <w:ilvl w:val="1"/>
          <w:numId w:val="40"/>
        </w:numPr>
        <w:ind w:left="990" w:right="-51" w:hanging="270"/>
        <w:jc w:val="both"/>
        <w:rPr>
          <w:bCs/>
          <w:sz w:val="18"/>
          <w:szCs w:val="20"/>
        </w:rPr>
      </w:pPr>
      <w:r w:rsidRPr="00B81AAA">
        <w:rPr>
          <w:bCs/>
          <w:sz w:val="18"/>
          <w:szCs w:val="20"/>
        </w:rPr>
        <w:t>Share based payments.</w:t>
      </w:r>
    </w:p>
    <w:p w14:paraId="15ECCFBD" w14:textId="730BCDDA" w:rsidR="00F80A4A" w:rsidRPr="00A065CB" w:rsidRDefault="00F80A4A" w:rsidP="00A065CB">
      <w:pPr>
        <w:pStyle w:val="Bulletlevel1"/>
        <w:numPr>
          <w:ilvl w:val="0"/>
          <w:numId w:val="26"/>
        </w:numPr>
        <w:ind w:right="-51"/>
        <w:jc w:val="both"/>
        <w:rPr>
          <w:bCs/>
        </w:rPr>
      </w:pPr>
      <w:r w:rsidRPr="00A065CB">
        <w:rPr>
          <w:lang w:val="en-US"/>
        </w:rPr>
        <w:t>Statement of comprehensive income, OCI components presented net of tax</w:t>
      </w:r>
      <w:r w:rsidR="00B5051A" w:rsidRPr="00A065CB">
        <w:rPr>
          <w:lang w:val="en-US"/>
        </w:rPr>
        <w:t>;</w:t>
      </w:r>
    </w:p>
    <w:p w14:paraId="4A130F3F" w14:textId="69132A44" w:rsidR="00F80A4A" w:rsidRPr="00A065CB" w:rsidRDefault="00F21855" w:rsidP="00A065CB">
      <w:pPr>
        <w:pStyle w:val="Bulletlevel1"/>
        <w:numPr>
          <w:ilvl w:val="0"/>
          <w:numId w:val="26"/>
        </w:numPr>
        <w:ind w:right="-51"/>
        <w:jc w:val="both"/>
        <w:rPr>
          <w:bCs/>
        </w:rPr>
      </w:pPr>
      <w:r w:rsidRPr="00A065CB">
        <w:rPr>
          <w:bCs/>
        </w:rPr>
        <w:t>Statement of comprehensive income, OCI components presented before tax</w:t>
      </w:r>
      <w:r w:rsidR="00B5051A" w:rsidRPr="00A065CB">
        <w:rPr>
          <w:bCs/>
        </w:rPr>
        <w:t>;</w:t>
      </w:r>
    </w:p>
    <w:p w14:paraId="0CCD8A65" w14:textId="1F495CBB" w:rsidR="00C300BE" w:rsidRPr="00A065CB" w:rsidRDefault="00C300BE" w:rsidP="00A065CB">
      <w:pPr>
        <w:pStyle w:val="Bulletlevel1"/>
        <w:numPr>
          <w:ilvl w:val="0"/>
          <w:numId w:val="26"/>
        </w:numPr>
        <w:ind w:right="-51"/>
        <w:jc w:val="both"/>
        <w:rPr>
          <w:bCs/>
        </w:rPr>
      </w:pPr>
      <w:r w:rsidRPr="00A065CB">
        <w:rPr>
          <w:bCs/>
        </w:rPr>
        <w:t>Statement of cash flows, indirect method</w:t>
      </w:r>
      <w:r w:rsidR="00B5051A" w:rsidRPr="00A065CB">
        <w:rPr>
          <w:bCs/>
        </w:rPr>
        <w:t>;</w:t>
      </w:r>
    </w:p>
    <w:p w14:paraId="33994596" w14:textId="17FDB726" w:rsidR="00FA50B0" w:rsidRDefault="005E7235" w:rsidP="00FA50B0">
      <w:pPr>
        <w:pStyle w:val="Bulletlevel1"/>
        <w:numPr>
          <w:ilvl w:val="0"/>
          <w:numId w:val="26"/>
        </w:numPr>
        <w:spacing w:after="240"/>
        <w:ind w:right="-51"/>
        <w:jc w:val="both"/>
        <w:rPr>
          <w:bCs/>
        </w:rPr>
      </w:pPr>
      <w:r w:rsidRPr="00A065CB">
        <w:rPr>
          <w:bCs/>
        </w:rPr>
        <w:t>Statement of income and retained earnings, additional disclosures</w:t>
      </w:r>
      <w:r w:rsidR="00B5051A" w:rsidRPr="00A065CB">
        <w:rPr>
          <w:bCs/>
        </w:rPr>
        <w:t>;</w:t>
      </w:r>
    </w:p>
    <w:p w14:paraId="5EC5B147" w14:textId="7972BCF7" w:rsidR="00E76B90" w:rsidRPr="00FA50B0" w:rsidRDefault="00B3711B" w:rsidP="00C230D0">
      <w:pPr>
        <w:pStyle w:val="Bulletlevel1"/>
        <w:numPr>
          <w:ilvl w:val="0"/>
          <w:numId w:val="0"/>
        </w:numPr>
        <w:spacing w:after="240"/>
        <w:ind w:left="142" w:right="-51"/>
        <w:jc w:val="both"/>
        <w:rPr>
          <w:bCs/>
        </w:rPr>
      </w:pPr>
      <w:r>
        <w:rPr>
          <w:bCs/>
        </w:rPr>
        <w:t>The abovemen</w:t>
      </w:r>
      <w:r w:rsidR="001F3916">
        <w:rPr>
          <w:bCs/>
        </w:rPr>
        <w:t xml:space="preserve">tioned positions do </w:t>
      </w:r>
      <w:r w:rsidR="00BA0CA0">
        <w:rPr>
          <w:bCs/>
        </w:rPr>
        <w:t>indicate onl</w:t>
      </w:r>
      <w:r w:rsidR="00712707">
        <w:rPr>
          <w:bCs/>
        </w:rPr>
        <w:t>y the</w:t>
      </w:r>
      <w:r w:rsidR="004A155F">
        <w:rPr>
          <w:bCs/>
        </w:rPr>
        <w:t xml:space="preserve"> general</w:t>
      </w:r>
      <w:r w:rsidR="00712707">
        <w:rPr>
          <w:bCs/>
        </w:rPr>
        <w:t xml:space="preserve"> nature of the </w:t>
      </w:r>
      <w:r w:rsidR="00987E44">
        <w:rPr>
          <w:bCs/>
        </w:rPr>
        <w:t xml:space="preserve">removed elements. For details, please refer to the Appendix B. </w:t>
      </w:r>
    </w:p>
    <w:p w14:paraId="518CC9E3" w14:textId="03093B45" w:rsidR="00B2683D" w:rsidRPr="004B525D" w:rsidRDefault="00B753D6" w:rsidP="004B525D">
      <w:pPr>
        <w:pStyle w:val="Heading3"/>
        <w:ind w:left="142"/>
      </w:pPr>
      <w:bookmarkStart w:id="35" w:name="_Toc38444004"/>
      <w:r>
        <w:t>New elements for tagging of the primary financial statements</w:t>
      </w:r>
      <w:bookmarkEnd w:id="35"/>
    </w:p>
    <w:p w14:paraId="3D3BA4BC" w14:textId="70517B85" w:rsidR="00DA21F2" w:rsidRDefault="00680E22" w:rsidP="00B753D6">
      <w:pPr>
        <w:pStyle w:val="MainBodyText"/>
        <w:spacing w:after="240"/>
        <w:ind w:right="-33"/>
        <w:jc w:val="both"/>
        <w:rPr>
          <w:lang w:val="en-GB"/>
        </w:rPr>
      </w:pPr>
      <w:r>
        <w:rPr>
          <w:lang w:val="en-GB"/>
        </w:rPr>
        <w:t>The table below p</w:t>
      </w:r>
      <w:r w:rsidR="00B753D6" w:rsidRPr="00B753D6">
        <w:rPr>
          <w:lang w:val="en-GB"/>
        </w:rPr>
        <w:t xml:space="preserve">rovides </w:t>
      </w:r>
      <w:r w:rsidR="00B753D6">
        <w:rPr>
          <w:lang w:val="en-GB"/>
        </w:rPr>
        <w:t xml:space="preserve">a list of </w:t>
      </w:r>
      <w:r w:rsidR="00DA21F2" w:rsidRPr="00B753D6">
        <w:rPr>
          <w:lang w:val="en-GB"/>
        </w:rPr>
        <w:t xml:space="preserve">elements </w:t>
      </w:r>
      <w:r w:rsidR="006C209B">
        <w:rPr>
          <w:lang w:val="en-GB"/>
        </w:rPr>
        <w:t>th</w:t>
      </w:r>
      <w:r w:rsidR="00DF2AF9">
        <w:rPr>
          <w:lang w:val="en-GB"/>
        </w:rPr>
        <w:t xml:space="preserve">at do </w:t>
      </w:r>
      <w:r w:rsidR="00DA21F2" w:rsidRPr="00B753D6">
        <w:rPr>
          <w:lang w:val="en-GB"/>
        </w:rPr>
        <w:t xml:space="preserve">not have any </w:t>
      </w:r>
      <w:r w:rsidR="00B753D6" w:rsidRPr="00B753D6">
        <w:rPr>
          <w:lang w:val="en-GB"/>
        </w:rPr>
        <w:t xml:space="preserve">corresponding concepts </w:t>
      </w:r>
      <w:r w:rsidR="00DA21F2" w:rsidRPr="00B753D6">
        <w:rPr>
          <w:lang w:val="en-GB"/>
        </w:rPr>
        <w:t xml:space="preserve">in the </w:t>
      </w:r>
      <w:r w:rsidR="00B753D6" w:rsidRPr="00B753D6">
        <w:rPr>
          <w:lang w:val="en-GB"/>
        </w:rPr>
        <w:t>CIPC</w:t>
      </w:r>
      <w:r w:rsidR="00DA21F2" w:rsidRPr="00B753D6">
        <w:rPr>
          <w:lang w:val="en-GB"/>
        </w:rPr>
        <w:t xml:space="preserve"> </w:t>
      </w:r>
      <w:r w:rsidR="00B753D6" w:rsidRPr="00B753D6">
        <w:rPr>
          <w:lang w:val="en-GB"/>
        </w:rPr>
        <w:t>t</w:t>
      </w:r>
      <w:r w:rsidR="00DA21F2" w:rsidRPr="00B753D6">
        <w:rPr>
          <w:lang w:val="en-GB"/>
        </w:rPr>
        <w:t xml:space="preserve">axonomy. </w:t>
      </w:r>
      <w:r w:rsidR="00DF2AF9">
        <w:rPr>
          <w:lang w:val="en-GB"/>
        </w:rPr>
        <w:t>Th</w:t>
      </w:r>
      <w:r w:rsidR="008F2BE6">
        <w:rPr>
          <w:lang w:val="en-GB"/>
        </w:rPr>
        <w:t>e</w:t>
      </w:r>
      <w:r w:rsidR="00DF2AF9">
        <w:rPr>
          <w:lang w:val="en-GB"/>
        </w:rPr>
        <w:t xml:space="preserve">se may derive from </w:t>
      </w:r>
      <w:r w:rsidR="006F1659">
        <w:rPr>
          <w:lang w:val="en-GB"/>
        </w:rPr>
        <w:t xml:space="preserve">the </w:t>
      </w:r>
      <w:r w:rsidR="00DF2AF9">
        <w:rPr>
          <w:lang w:val="en-GB"/>
        </w:rPr>
        <w:t>GRAP/PFMA requirements</w:t>
      </w:r>
      <w:r w:rsidR="00DF7B09">
        <w:rPr>
          <w:lang w:val="en-GB"/>
        </w:rPr>
        <w:t xml:space="preserve">, </w:t>
      </w:r>
      <w:r w:rsidR="00EF008E">
        <w:rPr>
          <w:lang w:val="en-GB"/>
        </w:rPr>
        <w:t xml:space="preserve">from the </w:t>
      </w:r>
      <w:r w:rsidR="00D37F53">
        <w:rPr>
          <w:lang w:val="en-GB"/>
        </w:rPr>
        <w:t>analysed reports</w:t>
      </w:r>
      <w:r w:rsidR="00DF7B09">
        <w:rPr>
          <w:lang w:val="en-GB"/>
        </w:rPr>
        <w:t xml:space="preserve"> or</w:t>
      </w:r>
      <w:r w:rsidR="00080002">
        <w:rPr>
          <w:lang w:val="en-GB"/>
        </w:rPr>
        <w:t xml:space="preserve"> may </w:t>
      </w:r>
      <w:r w:rsidR="00DF7B09">
        <w:rPr>
          <w:lang w:val="en-GB"/>
        </w:rPr>
        <w:t xml:space="preserve">not </w:t>
      </w:r>
      <w:r w:rsidR="00080002">
        <w:rPr>
          <w:lang w:val="en-GB"/>
        </w:rPr>
        <w:t>have a</w:t>
      </w:r>
      <w:r w:rsidR="00176372">
        <w:rPr>
          <w:lang w:val="en-GB"/>
        </w:rPr>
        <w:t>n</w:t>
      </w:r>
      <w:r w:rsidR="00080002">
        <w:rPr>
          <w:lang w:val="en-GB"/>
        </w:rPr>
        <w:t xml:space="preserve"> </w:t>
      </w:r>
      <w:r w:rsidR="001973D5">
        <w:rPr>
          <w:lang w:val="en-GB"/>
        </w:rPr>
        <w:t>exact</w:t>
      </w:r>
      <w:r w:rsidR="00B83CAB">
        <w:rPr>
          <w:lang w:val="en-GB"/>
        </w:rPr>
        <w:t>/complete match</w:t>
      </w:r>
      <w:r w:rsidR="00080002">
        <w:rPr>
          <w:lang w:val="en-GB"/>
        </w:rPr>
        <w:t xml:space="preserve"> in the</w:t>
      </w:r>
      <w:r w:rsidR="00DF7B09">
        <w:rPr>
          <w:lang w:val="en-GB"/>
        </w:rPr>
        <w:t xml:space="preserve"> IFRS</w:t>
      </w:r>
      <w:r w:rsidR="00080002">
        <w:rPr>
          <w:lang w:val="en-GB"/>
        </w:rPr>
        <w:t xml:space="preserve"> taxonomy</w:t>
      </w:r>
      <w:r w:rsidR="00DF7B09">
        <w:rPr>
          <w:lang w:val="en-GB"/>
        </w:rPr>
        <w:t>.</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ook w:val="04A0" w:firstRow="1" w:lastRow="0" w:firstColumn="1" w:lastColumn="0" w:noHBand="0" w:noVBand="1"/>
      </w:tblPr>
      <w:tblGrid>
        <w:gridCol w:w="9034"/>
      </w:tblGrid>
      <w:tr w:rsidR="00492130" w14:paraId="44011BD9" w14:textId="77777777" w:rsidTr="00B81A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single" w:sz="2" w:space="0" w:color="D3E8F9"/>
              <w:right w:val="single" w:sz="4" w:space="0" w:color="ABA8AB"/>
            </w:tcBorders>
            <w:noWrap/>
            <w:vAlign w:val="center"/>
            <w:hideMark/>
          </w:tcPr>
          <w:p w14:paraId="680C896D" w14:textId="77777777" w:rsidR="00492130" w:rsidRPr="00B81AAA" w:rsidRDefault="00492130" w:rsidP="00B81AAA">
            <w:pPr>
              <w:ind w:left="142"/>
              <w:rPr>
                <w:rFonts w:eastAsia="Times New Roman"/>
                <w:color w:val="FFFFFF"/>
                <w:sz w:val="18"/>
                <w:szCs w:val="20"/>
                <w:lang w:eastAsia="ja-JP"/>
              </w:rPr>
            </w:pPr>
            <w:r w:rsidRPr="00B81AAA">
              <w:rPr>
                <w:rFonts w:eastAsia="Times New Roman"/>
                <w:color w:val="FFFFFF"/>
                <w:sz w:val="18"/>
                <w:szCs w:val="20"/>
                <w:lang w:eastAsia="ja-JP"/>
              </w:rPr>
              <w:t>Element name</w:t>
            </w:r>
          </w:p>
        </w:tc>
      </w:tr>
      <w:tr w:rsidR="00DA5F98" w:rsidRPr="00DA5F98" w14:paraId="1046890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B2B2B2" w:themeColor="accent5"/>
            </w:tcBorders>
            <w:shd w:val="clear" w:color="auto" w:fill="EFEFEF" w:themeFill="accent5" w:themeFillTint="33"/>
            <w:noWrap/>
            <w:hideMark/>
          </w:tcPr>
          <w:p w14:paraId="201993C4"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Actual amounts on comparable basis [member]</w:t>
            </w:r>
          </w:p>
        </w:tc>
      </w:tr>
      <w:tr w:rsidR="00DA5F98" w:rsidRPr="00DA5F98" w14:paraId="2234581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D041F5E"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Actuarial gains from employee benefit obligations</w:t>
            </w:r>
          </w:p>
        </w:tc>
      </w:tr>
      <w:tr w:rsidR="00DA5F98" w:rsidRPr="00DA5F98" w14:paraId="7064DE2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D23C5B7"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Additions in game due to natural birth</w:t>
            </w:r>
          </w:p>
        </w:tc>
      </w:tr>
      <w:tr w:rsidR="00DA5F98" w:rsidRPr="00DA5F98" w14:paraId="7B2ECA6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8AACAB1"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Adjustments [member]</w:t>
            </w:r>
          </w:p>
        </w:tc>
      </w:tr>
      <w:tr w:rsidR="00DA5F98" w:rsidRPr="00DA5F98" w14:paraId="01FD0F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D16E286"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Advances on shareholders loan</w:t>
            </w:r>
          </w:p>
        </w:tc>
      </w:tr>
      <w:tr w:rsidR="00DA5F98" w:rsidRPr="00DA5F98" w14:paraId="1139D4A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4399C9B"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Approved budget [member]</w:t>
            </w:r>
          </w:p>
        </w:tc>
      </w:tr>
      <w:tr w:rsidR="00DA5F98" w:rsidRPr="00DA5F98" w14:paraId="2432470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2A0F70B"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Bad debt written off</w:t>
            </w:r>
          </w:p>
        </w:tc>
      </w:tr>
      <w:tr w:rsidR="00DA5F98" w:rsidRPr="00DA5F98" w14:paraId="2139E8D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7DC807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Bulk purchases and materials</w:t>
            </w:r>
          </w:p>
        </w:tc>
      </w:tr>
      <w:tr w:rsidR="00DA5F98" w:rsidRPr="00DA5F98" w14:paraId="77C432F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5A5769D"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Capital grants received</w:t>
            </w:r>
          </w:p>
        </w:tc>
      </w:tr>
      <w:tr w:rsidR="00DA5F98" w:rsidRPr="00DA5F98" w14:paraId="0CB9863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CE3DD9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Capitalised development costs</w:t>
            </w:r>
          </w:p>
        </w:tc>
      </w:tr>
      <w:tr w:rsidR="00DA5F98" w:rsidRPr="00DA5F98" w14:paraId="793869C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45E859B"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Cash receipts from contributors and others</w:t>
            </w:r>
          </w:p>
        </w:tc>
      </w:tr>
      <w:tr w:rsidR="00DA5F98" w:rsidRPr="00DA5F98" w14:paraId="1030AAE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43F6C76"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Cash receipts from customers</w:t>
            </w:r>
          </w:p>
        </w:tc>
      </w:tr>
      <w:tr w:rsidR="00DA5F98" w:rsidRPr="00DA5F98" w14:paraId="2AC5559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61A51EA"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Cemetery Fees</w:t>
            </w:r>
          </w:p>
        </w:tc>
      </w:tr>
      <w:tr w:rsidR="00DA5F98" w:rsidRPr="00DA5F98" w14:paraId="7848528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F71B562"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Cleaning costs</w:t>
            </w:r>
          </w:p>
        </w:tc>
      </w:tr>
      <w:tr w:rsidR="00DA5F98" w:rsidRPr="00DA5F98" w14:paraId="6A92F8B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99314D6"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Consultants</w:t>
            </w:r>
          </w:p>
        </w:tc>
      </w:tr>
      <w:tr w:rsidR="00DA5F98" w:rsidRPr="00DA5F98" w14:paraId="455A21E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35D1778"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Contracted services</w:t>
            </w:r>
          </w:p>
        </w:tc>
      </w:tr>
      <w:tr w:rsidR="00DA5F98" w:rsidRPr="00DA5F98" w14:paraId="1BDB483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DD33D16"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Coordination fee on special projects</w:t>
            </w:r>
          </w:p>
        </w:tc>
      </w:tr>
      <w:tr w:rsidR="00DA5F98" w:rsidRPr="00DA5F98" w14:paraId="2FEF4CB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66F1E6E"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Coordination fees</w:t>
            </w:r>
          </w:p>
        </w:tc>
      </w:tr>
      <w:tr w:rsidR="00DA5F98" w:rsidRPr="00DA5F98" w14:paraId="10ED552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A5F9BE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cash-generating assets</w:t>
            </w:r>
          </w:p>
        </w:tc>
      </w:tr>
      <w:tr w:rsidR="00DA5F98" w:rsidRPr="00DA5F98" w14:paraId="75D1BD7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BE75C6D"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concessionary loans</w:t>
            </w:r>
          </w:p>
        </w:tc>
      </w:tr>
      <w:tr w:rsidR="00DA5F98" w:rsidRPr="00DA5F98" w14:paraId="509BF2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A5DEEB9"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finance lease assets</w:t>
            </w:r>
          </w:p>
        </w:tc>
      </w:tr>
      <w:tr w:rsidR="00DA5F98" w:rsidRPr="00DA5F98" w14:paraId="7ECEF0C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9A44A9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finance lease obligations</w:t>
            </w:r>
          </w:p>
        </w:tc>
      </w:tr>
      <w:tr w:rsidR="00DA5F98" w:rsidRPr="00DA5F98" w14:paraId="129A16B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3F6EAC9"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lease assets</w:t>
            </w:r>
          </w:p>
        </w:tc>
      </w:tr>
      <w:tr w:rsidR="00DA5F98" w:rsidRPr="00DA5F98" w14:paraId="5364CEE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C66EB7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lastRenderedPageBreak/>
              <w:t>Current loan payable - NHFC</w:t>
            </w:r>
          </w:p>
        </w:tc>
      </w:tr>
      <w:tr w:rsidR="00DA5F98" w:rsidRPr="00DA5F98" w14:paraId="4F31959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D638D53"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loan payable - PIC</w:t>
            </w:r>
          </w:p>
        </w:tc>
      </w:tr>
      <w:tr w:rsidR="00DA5F98" w:rsidRPr="00DA5F98" w14:paraId="1722813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C43FBDF"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loans for construction projects</w:t>
            </w:r>
          </w:p>
        </w:tc>
      </w:tr>
      <w:tr w:rsidR="00DA5F98" w:rsidRPr="00DA5F98" w14:paraId="4E05159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1C2ECD9"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loans for construction projects</w:t>
            </w:r>
          </w:p>
        </w:tc>
      </w:tr>
      <w:tr w:rsidR="00DA5F98" w:rsidRPr="00DA5F98" w14:paraId="5427595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41992F4"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loans to economic entities</w:t>
            </w:r>
          </w:p>
        </w:tc>
      </w:tr>
      <w:tr w:rsidR="00DA5F98" w:rsidRPr="00DA5F98" w14:paraId="6901140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49BD32D"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managed funds</w:t>
            </w:r>
          </w:p>
        </w:tc>
      </w:tr>
      <w:tr w:rsidR="00DA5F98" w:rsidRPr="00DA5F98" w14:paraId="29D7588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96A3099"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non-cash-generating assets</w:t>
            </w:r>
          </w:p>
        </w:tc>
      </w:tr>
      <w:tr w:rsidR="00DA5F98" w:rsidRPr="00DA5F98" w14:paraId="6EE0A05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56C82BF"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non-concessionary loans</w:t>
            </w:r>
          </w:p>
        </w:tc>
      </w:tr>
      <w:tr w:rsidR="00DA5F98" w:rsidRPr="00DA5F98" w14:paraId="1588DB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A742A55"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operating lease assets</w:t>
            </w:r>
          </w:p>
        </w:tc>
      </w:tr>
      <w:tr w:rsidR="00DA5F98" w:rsidRPr="00DA5F98" w14:paraId="585BC9D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E4AD861"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payables from exchange transactions</w:t>
            </w:r>
          </w:p>
        </w:tc>
      </w:tr>
      <w:tr w:rsidR="00DA5F98" w:rsidRPr="00DA5F98" w14:paraId="4B5A30B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45B3DAE"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payables from non-exchange transactions</w:t>
            </w:r>
          </w:p>
        </w:tc>
      </w:tr>
      <w:tr w:rsidR="00DA5F98" w:rsidRPr="00DA5F98" w14:paraId="1075B72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E0C145A"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portion of non-current borrowings</w:t>
            </w:r>
          </w:p>
        </w:tc>
      </w:tr>
      <w:tr w:rsidR="00DA5F98" w:rsidRPr="00DA5F98" w14:paraId="1B8B09A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F005A0B"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receivables from exchange transactions, current</w:t>
            </w:r>
          </w:p>
        </w:tc>
      </w:tr>
      <w:tr w:rsidR="00DA5F98" w:rsidRPr="00DA5F98" w14:paraId="3325F68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FFEF5B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receivables from non-exchange transactions</w:t>
            </w:r>
          </w:p>
        </w:tc>
      </w:tr>
      <w:tr w:rsidR="00DA5F98" w:rsidRPr="00DA5F98" w14:paraId="73022AA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26E7819"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statutory receivables from exchange transactions</w:t>
            </w:r>
          </w:p>
        </w:tc>
      </w:tr>
      <w:tr w:rsidR="00DA5F98" w:rsidRPr="00DA5F98" w14:paraId="2DA4738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52A2A45"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statutory receivables from exchange transactions</w:t>
            </w:r>
          </w:p>
        </w:tc>
      </w:tr>
      <w:tr w:rsidR="00DA5F98" w:rsidRPr="00DA5F98" w14:paraId="4A135C2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8EFFEEC"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unutilised conditional government grants</w:t>
            </w:r>
          </w:p>
        </w:tc>
      </w:tr>
      <w:tr w:rsidR="00DA5F98" w:rsidRPr="00DA5F98" w14:paraId="53D8310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3C33BC0"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Current unutilised conditional grants</w:t>
            </w:r>
          </w:p>
        </w:tc>
      </w:tr>
      <w:tr w:rsidR="00DA5F98" w:rsidRPr="00DA5F98" w14:paraId="296CC22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7DECD0A"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Debt impairment</w:t>
            </w:r>
          </w:p>
        </w:tc>
      </w:tr>
      <w:tr w:rsidR="00DA5F98" w:rsidRPr="00DA5F98" w14:paraId="30F9F6B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C6099D2" w14:textId="77777777" w:rsidR="00DA5F98" w:rsidRPr="00B81AAA" w:rsidRDefault="00DA5F98"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Depreciation and amortisation</w:t>
            </w:r>
          </w:p>
        </w:tc>
      </w:tr>
      <w:tr w:rsidR="00A74002" w:rsidRPr="00A74002" w14:paraId="6B2D7F7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1ACBF23" w14:textId="77777777" w:rsidR="00A74002" w:rsidRPr="00B81AAA" w:rsidRDefault="00A74002"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Development contribution</w:t>
            </w:r>
          </w:p>
        </w:tc>
      </w:tr>
      <w:tr w:rsidR="00A74002" w:rsidRPr="00A74002" w14:paraId="6C01E7D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B7F4188" w14:textId="77777777" w:rsidR="00A74002" w:rsidRPr="00B81AAA" w:rsidRDefault="00A74002"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Difference between final budget and actual [member]</w:t>
            </w:r>
          </w:p>
        </w:tc>
      </w:tr>
      <w:tr w:rsidR="00A74002" w:rsidRPr="00A74002" w14:paraId="2B24E2C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0279FA9" w14:textId="77777777" w:rsidR="00A74002" w:rsidRPr="00B81AAA" w:rsidRDefault="00A74002"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Directors and executive managers emoluments</w:t>
            </w:r>
          </w:p>
        </w:tc>
      </w:tr>
      <w:tr w:rsidR="00873CB0" w:rsidRPr="00873CB0" w14:paraId="7863C0E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7905D9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Distribution costs</w:t>
            </w:r>
          </w:p>
        </w:tc>
      </w:tr>
      <w:tr w:rsidR="00873CB0" w:rsidRPr="00873CB0" w14:paraId="6E300CB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5EC1D6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Dividends received</w:t>
            </w:r>
          </w:p>
        </w:tc>
      </w:tr>
      <w:tr w:rsidR="00873CB0" w:rsidRPr="00873CB0" w14:paraId="1198050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465D48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Employee costs</w:t>
            </w:r>
          </w:p>
        </w:tc>
      </w:tr>
      <w:tr w:rsidR="00873CB0" w:rsidRPr="00873CB0" w14:paraId="706BB7B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006D02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Employee related costs</w:t>
            </w:r>
          </w:p>
        </w:tc>
      </w:tr>
      <w:tr w:rsidR="00873CB0" w:rsidRPr="00873CB0" w14:paraId="214E484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F72C72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Expenditure </w:t>
            </w:r>
          </w:p>
        </w:tc>
      </w:tr>
      <w:tr w:rsidR="00873CB0" w:rsidRPr="00873CB0" w14:paraId="1CB6DD0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337BF6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Fair value adjustments</w:t>
            </w:r>
          </w:p>
        </w:tc>
      </w:tr>
      <w:tr w:rsidR="00873CB0" w:rsidRPr="00873CB0" w14:paraId="7ABBCD8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E4A7D75"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Fees charged to controlled entities</w:t>
            </w:r>
          </w:p>
        </w:tc>
      </w:tr>
      <w:tr w:rsidR="00873CB0" w:rsidRPr="00873CB0" w14:paraId="45092BD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C81CE5"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Fees on loans for construction projects</w:t>
            </w:r>
          </w:p>
        </w:tc>
      </w:tr>
      <w:tr w:rsidR="00873CB0" w:rsidRPr="00873CB0" w14:paraId="67F4892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BE4EA1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Final Budget [member]</w:t>
            </w:r>
          </w:p>
        </w:tc>
      </w:tr>
      <w:tr w:rsidR="00873CB0" w:rsidRPr="00873CB0" w14:paraId="7A13FFA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B3DB9F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Finance costs</w:t>
            </w:r>
          </w:p>
        </w:tc>
      </w:tr>
      <w:tr w:rsidR="00873CB0" w:rsidRPr="00873CB0" w14:paraId="28EAAF3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C44DD4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Formation grants</w:t>
            </w:r>
          </w:p>
        </w:tc>
      </w:tr>
      <w:tr w:rsidR="00873CB0" w:rsidRPr="00873CB0" w14:paraId="7FABE88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E50752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Gain from transfer of functions</w:t>
            </w:r>
          </w:p>
        </w:tc>
      </w:tr>
      <w:tr w:rsidR="00873CB0" w:rsidRPr="00873CB0" w14:paraId="4CDA509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1058C0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Gain on disposal of assets and liabilities</w:t>
            </w:r>
          </w:p>
        </w:tc>
      </w:tr>
      <w:tr w:rsidR="00873CB0" w:rsidRPr="00873CB0" w14:paraId="787BA5C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E52C5D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Gains as a result of donated animals, new births and sale</w:t>
            </w:r>
          </w:p>
        </w:tc>
      </w:tr>
      <w:tr w:rsidR="00873CB0" w:rsidRPr="00873CB0" w14:paraId="35237A6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A93049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General expenses</w:t>
            </w:r>
          </w:p>
        </w:tc>
      </w:tr>
      <w:tr w:rsidR="00873CB0" w:rsidRPr="00873CB0" w14:paraId="1C306A5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D1BBD0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Government grants and subsidies</w:t>
            </w:r>
          </w:p>
        </w:tc>
      </w:tr>
      <w:tr w:rsidR="00873CB0" w:rsidRPr="00873CB0" w14:paraId="27DA1F5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86BBA6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Grants</w:t>
            </w:r>
          </w:p>
        </w:tc>
      </w:tr>
      <w:tr w:rsidR="00873CB0" w:rsidRPr="00873CB0" w14:paraId="3AF307E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5F108F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Grants received (Non MTEF)</w:t>
            </w:r>
          </w:p>
        </w:tc>
      </w:tr>
      <w:tr w:rsidR="00873CB0" w:rsidRPr="00873CB0" w14:paraId="01BDCC0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883576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Heritage assets</w:t>
            </w:r>
          </w:p>
        </w:tc>
      </w:tr>
      <w:tr w:rsidR="00873CB0" w:rsidRPr="00873CB0" w14:paraId="17A3DE8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94859A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Impairment of cash-generating assets</w:t>
            </w:r>
          </w:p>
        </w:tc>
      </w:tr>
      <w:tr w:rsidR="00873CB0" w:rsidRPr="00873CB0" w14:paraId="7D5DC72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49C5B0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Impairment of non-cash-generating assets</w:t>
            </w:r>
          </w:p>
        </w:tc>
      </w:tr>
      <w:tr w:rsidR="00873CB0" w:rsidRPr="00873CB0" w14:paraId="053EBED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AF182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Impairment of statutory receivables from exchange transactions</w:t>
            </w:r>
          </w:p>
        </w:tc>
      </w:tr>
      <w:tr w:rsidR="00873CB0" w:rsidRPr="00873CB0" w14:paraId="48F37EA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32B8E0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Impairment of statutory receivables from non-exchange transactions</w:t>
            </w:r>
          </w:p>
        </w:tc>
      </w:tr>
      <w:tr w:rsidR="00873CB0" w:rsidRPr="00873CB0" w14:paraId="4567FE0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04F832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lastRenderedPageBreak/>
              <w:t>Net increase (decrease) in impairments</w:t>
            </w:r>
          </w:p>
        </w:tc>
      </w:tr>
      <w:tr w:rsidR="00873CB0" w:rsidRPr="00873CB0" w14:paraId="4FD8B14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1896AF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Increase (decrease) in loans payable</w:t>
            </w:r>
          </w:p>
        </w:tc>
      </w:tr>
      <w:tr w:rsidR="00873CB0" w:rsidRPr="00873CB0" w14:paraId="373742D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716228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Net increase (decrease) in loans payable</w:t>
            </w:r>
          </w:p>
        </w:tc>
      </w:tr>
      <w:tr w:rsidR="00873CB0" w:rsidRPr="00873CB0" w14:paraId="781A3E9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E0B71D1"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Net increase (decrease) in loan receivable</w:t>
            </w:r>
          </w:p>
        </w:tc>
      </w:tr>
      <w:tr w:rsidR="00873CB0" w:rsidRPr="00873CB0" w14:paraId="4604163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1E0BEC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Increase in investments</w:t>
            </w:r>
          </w:p>
        </w:tc>
      </w:tr>
      <w:tr w:rsidR="00873CB0" w:rsidRPr="00873CB0" w14:paraId="1A15217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5D5E73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Increase in PIC loan</w:t>
            </w:r>
          </w:p>
        </w:tc>
      </w:tr>
      <w:tr w:rsidR="00873CB0" w:rsidRPr="00873CB0" w14:paraId="62A85F6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7B2D52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Insurance reserve [member]</w:t>
            </w:r>
          </w:p>
        </w:tc>
      </w:tr>
      <w:tr w:rsidR="00873CB0" w:rsidRPr="00873CB0" w14:paraId="7ADFDBE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062017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Intangible assets</w:t>
            </w:r>
          </w:p>
        </w:tc>
      </w:tr>
      <w:tr w:rsidR="00873CB0" w:rsidRPr="00873CB0" w14:paraId="454E9DA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904B98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Intangible assets [abstract]</w:t>
            </w:r>
          </w:p>
        </w:tc>
      </w:tr>
      <w:tr w:rsidR="00873CB0" w:rsidRPr="00873CB0" w14:paraId="2DFBBAF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402E44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Interest income</w:t>
            </w:r>
          </w:p>
        </w:tc>
      </w:tr>
      <w:tr w:rsidR="00873CB0" w:rsidRPr="00873CB0" w14:paraId="07F16CF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D3FE99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Interest on loans for construction projects</w:t>
            </w:r>
          </w:p>
        </w:tc>
      </w:tr>
      <w:tr w:rsidR="00873CB0" w:rsidRPr="00873CB0" w14:paraId="53EF4EE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3ED5C0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Interest on loans to controlled entities</w:t>
            </w:r>
          </w:p>
        </w:tc>
      </w:tr>
      <w:tr w:rsidR="00873CB0" w:rsidRPr="00873CB0" w14:paraId="50F32A7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EB2EB2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Investments in controlled entities</w:t>
            </w:r>
          </w:p>
        </w:tc>
      </w:tr>
      <w:tr w:rsidR="00873CB0" w:rsidRPr="00873CB0" w14:paraId="5C2B9FD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BB0795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Lease rentals on operating lease</w:t>
            </w:r>
          </w:p>
        </w:tc>
      </w:tr>
      <w:tr w:rsidR="00873CB0" w:rsidRPr="00873CB0" w14:paraId="10715CE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0A120BB"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advanced to economic entities</w:t>
            </w:r>
          </w:p>
        </w:tc>
      </w:tr>
      <w:tr w:rsidR="00873CB0" w:rsidRPr="00873CB0" w14:paraId="6F1AB62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806FCB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fees and programme management fees</w:t>
            </w:r>
          </w:p>
        </w:tc>
      </w:tr>
      <w:tr w:rsidR="00873CB0" w:rsidRPr="00873CB0" w14:paraId="18FF16D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ECBBC2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repayments</w:t>
            </w:r>
          </w:p>
        </w:tc>
      </w:tr>
      <w:tr w:rsidR="00873CB0" w:rsidRPr="00873CB0" w14:paraId="062FA48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D1BFFC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repayments</w:t>
            </w:r>
          </w:p>
        </w:tc>
      </w:tr>
      <w:tr w:rsidR="00873CB0" w:rsidRPr="00873CB0" w14:paraId="3840EF8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CC7637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repayments</w:t>
            </w:r>
          </w:p>
        </w:tc>
      </w:tr>
      <w:tr w:rsidR="00873CB0" w:rsidRPr="00873CB0" w14:paraId="4E3FFC4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E31F991"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 repayments to NHFC</w:t>
            </w:r>
          </w:p>
        </w:tc>
      </w:tr>
      <w:tr w:rsidR="00873CB0" w:rsidRPr="00873CB0" w14:paraId="7BEF42D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7BD1585"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Loans advances </w:t>
            </w:r>
          </w:p>
        </w:tc>
      </w:tr>
      <w:tr w:rsidR="00873CB0" w:rsidRPr="00873CB0" w14:paraId="03BB473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4E5174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Loans disbursements for construction projects</w:t>
            </w:r>
          </w:p>
        </w:tc>
      </w:tr>
      <w:tr w:rsidR="00873CB0" w:rsidRPr="00873CB0" w14:paraId="4E50C4B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2A851A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Loans from economic entities</w:t>
            </w:r>
          </w:p>
        </w:tc>
      </w:tr>
      <w:tr w:rsidR="00873CB0" w:rsidRPr="00873CB0" w14:paraId="25A2159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B96720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Loans repayments</w:t>
            </w:r>
          </w:p>
        </w:tc>
      </w:tr>
      <w:tr w:rsidR="00873CB0" w:rsidRPr="00873CB0" w14:paraId="20E3B40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6233CE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Movement in loans from economic entities</w:t>
            </w:r>
          </w:p>
        </w:tc>
      </w:tr>
      <w:tr w:rsidR="00873CB0" w:rsidRPr="00873CB0" w14:paraId="53449FE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A7EF33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Movements in impairments - loans</w:t>
            </w:r>
          </w:p>
        </w:tc>
      </w:tr>
      <w:tr w:rsidR="00873CB0" w:rsidRPr="00873CB0" w14:paraId="3225185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AB7397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Municipal subsidy</w:t>
            </w:r>
          </w:p>
        </w:tc>
      </w:tr>
      <w:tr w:rsidR="00873CB0" w:rsidRPr="00873CB0" w14:paraId="7F7D9DF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423E10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Net finance lease payments</w:t>
            </w:r>
          </w:p>
        </w:tc>
      </w:tr>
      <w:tr w:rsidR="00873CB0" w:rsidRPr="00873CB0" w14:paraId="3B35615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2107D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Net increase (decrease) in bank and cash</w:t>
            </w:r>
          </w:p>
        </w:tc>
      </w:tr>
      <w:tr w:rsidR="00873CB0" w:rsidRPr="00873CB0" w14:paraId="199C356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9E4624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cash-generating assets</w:t>
            </w:r>
          </w:p>
        </w:tc>
      </w:tr>
      <w:tr w:rsidR="00873CB0" w:rsidRPr="00873CB0" w14:paraId="29F8500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8B9C64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concessionary loans</w:t>
            </w:r>
          </w:p>
        </w:tc>
      </w:tr>
      <w:tr w:rsidR="00873CB0" w:rsidRPr="00873CB0" w14:paraId="23FD714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624271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employee benefit obligations</w:t>
            </w:r>
          </w:p>
        </w:tc>
      </w:tr>
      <w:tr w:rsidR="00873CB0" w:rsidRPr="00873CB0" w14:paraId="457CC42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CF09B25"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finance lease assets</w:t>
            </w:r>
          </w:p>
        </w:tc>
      </w:tr>
      <w:tr w:rsidR="00873CB0" w:rsidRPr="00873CB0" w14:paraId="31DEF23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E7E646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finance lease obligations</w:t>
            </w:r>
          </w:p>
        </w:tc>
      </w:tr>
      <w:tr w:rsidR="00873CB0" w:rsidRPr="00873CB0" w14:paraId="71DECFB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0FF6BF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lease assets</w:t>
            </w:r>
          </w:p>
        </w:tc>
      </w:tr>
      <w:tr w:rsidR="00873CB0" w:rsidRPr="00873CB0" w14:paraId="3E12442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BD323D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loans for construction projects</w:t>
            </w:r>
          </w:p>
        </w:tc>
      </w:tr>
      <w:tr w:rsidR="00873CB0" w:rsidRPr="00873CB0" w14:paraId="481806A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DCE22C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Non-current loans for construction projects </w:t>
            </w:r>
          </w:p>
        </w:tc>
      </w:tr>
      <w:tr w:rsidR="00873CB0" w:rsidRPr="00873CB0" w14:paraId="4270F86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CC3110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Loans from economic entities</w:t>
            </w:r>
          </w:p>
        </w:tc>
      </w:tr>
      <w:tr w:rsidR="00873CB0" w:rsidRPr="00873CB0" w14:paraId="4905362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2F696D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loans payable</w:t>
            </w:r>
          </w:p>
        </w:tc>
      </w:tr>
      <w:tr w:rsidR="00873CB0" w:rsidRPr="00873CB0" w14:paraId="5882C9D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7FC6385"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loans to economic entities</w:t>
            </w:r>
          </w:p>
        </w:tc>
      </w:tr>
      <w:tr w:rsidR="00873CB0" w:rsidRPr="00873CB0" w14:paraId="5BCA51A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C8740B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managed funds</w:t>
            </w:r>
          </w:p>
        </w:tc>
      </w:tr>
      <w:tr w:rsidR="00873CB0" w:rsidRPr="00873CB0" w14:paraId="6AD3C4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BAB046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non-cash-generating assets</w:t>
            </w:r>
          </w:p>
        </w:tc>
      </w:tr>
      <w:tr w:rsidR="00873CB0" w:rsidRPr="00873CB0" w14:paraId="7C4D490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917ACC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non-concessionary loans</w:t>
            </w:r>
          </w:p>
        </w:tc>
      </w:tr>
      <w:tr w:rsidR="00873CB0" w:rsidRPr="00873CB0" w14:paraId="473A24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BF87F5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operating lease assets</w:t>
            </w:r>
          </w:p>
        </w:tc>
      </w:tr>
      <w:tr w:rsidR="00873CB0" w:rsidRPr="00873CB0" w14:paraId="371F931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C8861E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payables from exchange transactions</w:t>
            </w:r>
          </w:p>
        </w:tc>
      </w:tr>
      <w:tr w:rsidR="00873CB0" w:rsidRPr="00873CB0" w14:paraId="175895E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15A7C1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payables from non-exchange transactions</w:t>
            </w:r>
          </w:p>
        </w:tc>
      </w:tr>
      <w:tr w:rsidR="00873CB0" w:rsidRPr="00873CB0" w14:paraId="5B0D868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C7B237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lastRenderedPageBreak/>
              <w:t>Non-current portion of finance lease obligation</w:t>
            </w:r>
          </w:p>
        </w:tc>
      </w:tr>
      <w:tr w:rsidR="00873CB0" w:rsidRPr="00873CB0" w14:paraId="6A4E7A0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0EF604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receivables from exchange transactions</w:t>
            </w:r>
          </w:p>
        </w:tc>
      </w:tr>
      <w:tr w:rsidR="00873CB0" w:rsidRPr="00873CB0" w14:paraId="1CABD40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FAD769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receivables from non-exchange transactions</w:t>
            </w:r>
          </w:p>
        </w:tc>
      </w:tr>
      <w:tr w:rsidR="00873CB0" w:rsidRPr="00873CB0" w14:paraId="086372A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6F1E17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statutory receivables from exchange transactions</w:t>
            </w:r>
          </w:p>
        </w:tc>
      </w:tr>
      <w:tr w:rsidR="00873CB0" w:rsidRPr="00873CB0" w14:paraId="3650176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A32B4D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statutory receivables from exchange transactions</w:t>
            </w:r>
          </w:p>
        </w:tc>
      </w:tr>
      <w:tr w:rsidR="00873CB0" w:rsidRPr="00873CB0" w14:paraId="7C84CFD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99DF9C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unutilised conditional government grants</w:t>
            </w:r>
          </w:p>
        </w:tc>
      </w:tr>
      <w:tr w:rsidR="00873CB0" w:rsidRPr="00873CB0" w14:paraId="11D343C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E273970"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unutilised conditional government grants (MTEF)</w:t>
            </w:r>
          </w:p>
        </w:tc>
      </w:tr>
      <w:tr w:rsidR="00873CB0" w:rsidRPr="00873CB0" w14:paraId="147EBDB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0DAC9DB"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unutilised conditional grants</w:t>
            </w:r>
          </w:p>
        </w:tc>
      </w:tr>
      <w:tr w:rsidR="00873CB0" w:rsidRPr="00873CB0" w14:paraId="3C9ADB5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D41B3C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Non-current unutilised conditional grants (Non-MTEF)</w:t>
            </w:r>
          </w:p>
        </w:tc>
      </w:tr>
      <w:tr w:rsidR="00873CB0" w:rsidRPr="00873CB0" w14:paraId="439D6BD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BDE8B9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Other receipts</w:t>
            </w:r>
          </w:p>
        </w:tc>
      </w:tr>
      <w:tr w:rsidR="00873CB0" w:rsidRPr="00873CB0" w14:paraId="6557009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93F882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Payables from exchange transactions</w:t>
            </w:r>
          </w:p>
        </w:tc>
      </w:tr>
      <w:tr w:rsidR="00873CB0" w:rsidRPr="00873CB0" w14:paraId="1FAB398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5BF1C3D"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Payments [abstract]</w:t>
            </w:r>
          </w:p>
        </w:tc>
      </w:tr>
      <w:tr w:rsidR="00873CB0" w:rsidRPr="00873CB0" w14:paraId="122A263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6CA18E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Proceeds from capital grants</w:t>
            </w:r>
          </w:p>
        </w:tc>
      </w:tr>
      <w:tr w:rsidR="00873CB0" w:rsidRPr="00873CB0" w14:paraId="7505BE1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609E79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Proceeds from capital grants</w:t>
            </w:r>
          </w:p>
        </w:tc>
      </w:tr>
      <w:tr w:rsidR="00873CB0" w:rsidRPr="00873CB0" w14:paraId="2D77420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859F0C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Proceeds from other financial liabilities</w:t>
            </w:r>
          </w:p>
        </w:tc>
      </w:tr>
      <w:tr w:rsidR="00873CB0" w:rsidRPr="00873CB0" w14:paraId="061FE8B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32D263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Proceeds from sale of zoo animals</w:t>
            </w:r>
          </w:p>
        </w:tc>
      </w:tr>
      <w:tr w:rsidR="00873CB0" w:rsidRPr="00873CB0" w14:paraId="0FF42A7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3095E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Programme management fees</w:t>
            </w:r>
          </w:p>
        </w:tc>
      </w:tr>
      <w:tr w:rsidR="00873CB0" w:rsidRPr="00873CB0" w14:paraId="4B973C8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50F009D" w14:textId="00FC90C9"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Public contributions and other </w:t>
            </w:r>
            <w:r w:rsidR="00206E6D" w:rsidRPr="00B81AAA">
              <w:rPr>
                <w:rFonts w:asciiTheme="minorHAnsi" w:eastAsia="Times New Roman" w:hAnsiTheme="minorHAnsi" w:cstheme="minorHAnsi"/>
                <w:b w:val="0"/>
                <w:bCs w:val="0"/>
                <w:sz w:val="18"/>
                <w:szCs w:val="18"/>
                <w:lang w:eastAsia="ja-JP"/>
              </w:rPr>
              <w:t>non-exchange</w:t>
            </w:r>
            <w:r w:rsidRPr="00B81AAA">
              <w:rPr>
                <w:rFonts w:asciiTheme="minorHAnsi" w:eastAsia="Times New Roman" w:hAnsiTheme="minorHAnsi" w:cstheme="minorHAnsi"/>
                <w:b w:val="0"/>
                <w:bCs w:val="0"/>
                <w:sz w:val="18"/>
                <w:szCs w:val="18"/>
                <w:lang w:eastAsia="ja-JP"/>
              </w:rPr>
              <w:t xml:space="preserve"> revenue</w:t>
            </w:r>
          </w:p>
        </w:tc>
      </w:tr>
      <w:tr w:rsidR="00873CB0" w:rsidRPr="00873CB0" w14:paraId="2DEE5FC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3FA21C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Purchase of zoo animals</w:t>
            </w:r>
          </w:p>
        </w:tc>
      </w:tr>
      <w:tr w:rsidR="00873CB0" w:rsidRPr="00873CB0" w14:paraId="3C2C7F9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CDD2DA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Receipts [abstract]</w:t>
            </w:r>
          </w:p>
        </w:tc>
      </w:tr>
      <w:tr w:rsidR="00873CB0" w:rsidRPr="00873CB0" w14:paraId="3261733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22862C2" w14:textId="744B1F0C"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Rehabilitation provision </w:t>
            </w:r>
            <w:r w:rsidR="004320D0" w:rsidRPr="00B81AAA">
              <w:rPr>
                <w:rFonts w:asciiTheme="minorHAnsi" w:eastAsia="Times New Roman" w:hAnsiTheme="minorHAnsi" w:cstheme="minorHAnsi"/>
                <w:b w:val="0"/>
                <w:bCs w:val="0"/>
                <w:sz w:val="18"/>
                <w:szCs w:val="18"/>
                <w:lang w:eastAsia="ja-JP"/>
              </w:rPr>
              <w:t>non</w:t>
            </w:r>
            <w:r w:rsidR="004320D0">
              <w:rPr>
                <w:rFonts w:asciiTheme="minorHAnsi" w:eastAsia="Times New Roman" w:hAnsiTheme="minorHAnsi" w:cstheme="minorHAnsi"/>
                <w:b w:val="0"/>
                <w:bCs w:val="0"/>
                <w:sz w:val="18"/>
                <w:szCs w:val="18"/>
                <w:lang w:eastAsia="ja-JP"/>
              </w:rPr>
              <w:t>-</w:t>
            </w:r>
            <w:r w:rsidRPr="00B81AAA">
              <w:rPr>
                <w:rFonts w:asciiTheme="minorHAnsi" w:eastAsia="Times New Roman" w:hAnsiTheme="minorHAnsi" w:cstheme="minorHAnsi"/>
                <w:b w:val="0"/>
                <w:bCs w:val="0"/>
                <w:sz w:val="18"/>
                <w:szCs w:val="18"/>
                <w:lang w:eastAsia="ja-JP"/>
              </w:rPr>
              <w:t>cash item</w:t>
            </w:r>
          </w:p>
        </w:tc>
      </w:tr>
      <w:tr w:rsidR="00873CB0" w:rsidRPr="00873CB0" w14:paraId="57DC555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F8DA41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Rental of facilities and equipment</w:t>
            </w:r>
          </w:p>
        </w:tc>
      </w:tr>
      <w:tr w:rsidR="00873CB0" w:rsidRPr="00873CB0" w14:paraId="6F6706B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AC33F7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Repairs and maintenance</w:t>
            </w:r>
          </w:p>
        </w:tc>
      </w:tr>
      <w:tr w:rsidR="00873CB0" w:rsidRPr="00873CB0" w14:paraId="0EE48ED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E7A24D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 xml:space="preserve">Repayment of long-term borrowings </w:t>
            </w:r>
          </w:p>
        </w:tc>
      </w:tr>
      <w:tr w:rsidR="00873CB0" w:rsidRPr="00873CB0" w14:paraId="119B18D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148D18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Revenue from exchange transactions</w:t>
            </w:r>
          </w:p>
        </w:tc>
      </w:tr>
      <w:tr w:rsidR="00873CB0" w:rsidRPr="00873CB0" w14:paraId="3AB853B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613A547"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Revenue from non-exchange transactions</w:t>
            </w:r>
          </w:p>
        </w:tc>
      </w:tr>
      <w:tr w:rsidR="00873CB0" w:rsidRPr="00873CB0" w14:paraId="2A70855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C711CF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Revenue from non-exchange transactions - government grants</w:t>
            </w:r>
          </w:p>
        </w:tc>
      </w:tr>
      <w:tr w:rsidR="00873CB0" w:rsidRPr="00873CB0" w14:paraId="4F1BC97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9B77BF9"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Sale of goods and services</w:t>
            </w:r>
          </w:p>
        </w:tc>
      </w:tr>
      <w:tr w:rsidR="00873CB0" w:rsidRPr="00873CB0" w14:paraId="39C9FE9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80D8591"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SARS refunds (VAT/ income tax)</w:t>
            </w:r>
          </w:p>
        </w:tc>
      </w:tr>
      <w:tr w:rsidR="00873CB0" w:rsidRPr="00873CB0" w14:paraId="637286A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539BF74"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SARS payments</w:t>
            </w:r>
          </w:p>
        </w:tc>
      </w:tr>
      <w:tr w:rsidR="00873CB0" w:rsidRPr="00873CB0" w14:paraId="0F13407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BA39EE3"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SARS payments (VAT/ income tax)</w:t>
            </w:r>
          </w:p>
        </w:tc>
      </w:tr>
      <w:tr w:rsidR="00873CB0" w:rsidRPr="00873CB0" w14:paraId="698DABB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09D9C9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SARS refunds</w:t>
            </w:r>
          </w:p>
        </w:tc>
      </w:tr>
      <w:tr w:rsidR="00873CB0" w:rsidRPr="00873CB0" w14:paraId="5E454C4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B0086E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Security services</w:t>
            </w:r>
          </w:p>
        </w:tc>
      </w:tr>
      <w:tr w:rsidR="00873CB0" w:rsidRPr="00873CB0" w14:paraId="72362C2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38CF8EC"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Services in kind</w:t>
            </w:r>
          </w:p>
        </w:tc>
      </w:tr>
      <w:tr w:rsidR="00873CB0" w:rsidRPr="00873CB0" w14:paraId="18CBE81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347E93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Services rendered</w:t>
            </w:r>
          </w:p>
        </w:tc>
      </w:tr>
      <w:tr w:rsidR="00873CB0" w:rsidRPr="00873CB0" w14:paraId="6BA7E71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193516F"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Shareholder's Loan on incorporation</w:t>
            </w:r>
          </w:p>
        </w:tc>
      </w:tr>
      <w:tr w:rsidR="00873CB0" w:rsidRPr="00873CB0" w14:paraId="0C710C1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358458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Statement of Comparison of Budget and Actual Amounts [abstract]</w:t>
            </w:r>
          </w:p>
        </w:tc>
      </w:tr>
      <w:tr w:rsidR="00873CB0" w:rsidRPr="00873CB0" w14:paraId="606ED56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7E8937B"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Components of Budget and Actual Amounts [axis]</w:t>
            </w:r>
          </w:p>
        </w:tc>
      </w:tr>
      <w:tr w:rsidR="00873CB0" w:rsidRPr="00873CB0" w14:paraId="4E7997C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28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6FEF7E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Statement of Comparison of Budget and Actual Amounts [table]</w:t>
            </w:r>
          </w:p>
        </w:tc>
      </w:tr>
      <w:tr w:rsidR="00873CB0" w:rsidRPr="00873CB0" w14:paraId="40FA35C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9BFDFD2"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Suppliers</w:t>
            </w:r>
          </w:p>
        </w:tc>
      </w:tr>
      <w:tr w:rsidR="00873CB0" w:rsidRPr="00873CB0" w14:paraId="44E0DA7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9EF1AB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Taxes paid</w:t>
            </w:r>
          </w:p>
        </w:tc>
      </w:tr>
      <w:tr w:rsidR="00873CB0" w:rsidRPr="00873CB0" w14:paraId="5EF46D6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12AB87E"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Transfer revenue abstract</w:t>
            </w:r>
          </w:p>
        </w:tc>
      </w:tr>
      <w:tr w:rsidR="00873CB0" w:rsidRPr="00873CB0" w14:paraId="77B3735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215C1AA"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Transfers and subsidies</w:t>
            </w:r>
          </w:p>
        </w:tc>
      </w:tr>
      <w:tr w:rsidR="00873CB0" w:rsidRPr="00873CB0" w14:paraId="3B2D380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A5DCA78"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Zoo admissions</w:t>
            </w:r>
          </w:p>
        </w:tc>
      </w:tr>
      <w:tr w:rsidR="00873CB0" w:rsidRPr="00873CB0" w14:paraId="2746552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tcBorders>
            <w:shd w:val="clear" w:color="auto" w:fill="EFEFEF" w:themeFill="accent5" w:themeFillTint="33"/>
            <w:noWrap/>
            <w:hideMark/>
          </w:tcPr>
          <w:p w14:paraId="50CB6DF6" w14:textId="77777777" w:rsidR="00873CB0" w:rsidRPr="00B81AAA" w:rsidRDefault="00873CB0" w:rsidP="00A065CB">
            <w:pPr>
              <w:ind w:left="142"/>
              <w:rPr>
                <w:rFonts w:asciiTheme="minorHAnsi" w:eastAsia="Times New Roman" w:hAnsiTheme="minorHAnsi" w:cstheme="minorHAnsi"/>
                <w:b w:val="0"/>
                <w:bCs w:val="0"/>
                <w:sz w:val="18"/>
                <w:szCs w:val="18"/>
                <w:lang w:eastAsia="ja-JP"/>
              </w:rPr>
            </w:pPr>
            <w:r w:rsidRPr="00B81AAA">
              <w:rPr>
                <w:rFonts w:asciiTheme="minorHAnsi" w:eastAsia="Times New Roman" w:hAnsiTheme="minorHAnsi" w:cstheme="minorHAnsi"/>
                <w:b w:val="0"/>
                <w:bCs w:val="0"/>
                <w:sz w:val="18"/>
                <w:szCs w:val="18"/>
                <w:lang w:eastAsia="ja-JP"/>
              </w:rPr>
              <w:t>Zoo animals</w:t>
            </w:r>
          </w:p>
        </w:tc>
      </w:tr>
    </w:tbl>
    <w:p w14:paraId="6A93FF19" w14:textId="00F2F9C3" w:rsidR="00FE333D" w:rsidRPr="00642791" w:rsidRDefault="00404041" w:rsidP="00642791">
      <w:pPr>
        <w:pStyle w:val="MainBodyText"/>
        <w:spacing w:after="240"/>
        <w:ind w:right="-33"/>
        <w:jc w:val="both"/>
        <w:rPr>
          <w:lang w:val="en-GB"/>
        </w:rPr>
      </w:pPr>
      <w:r w:rsidRPr="00642791">
        <w:rPr>
          <w:lang w:val="en-GB"/>
        </w:rPr>
        <w:t xml:space="preserve">Please note that the above list should be considered as </w:t>
      </w:r>
      <w:r w:rsidR="00D72DFE" w:rsidRPr="00642791">
        <w:rPr>
          <w:lang w:val="en-GB"/>
        </w:rPr>
        <w:t>complete to the exten</w:t>
      </w:r>
      <w:r w:rsidR="004320D0">
        <w:rPr>
          <w:lang w:val="en-GB"/>
        </w:rPr>
        <w:t>t</w:t>
      </w:r>
      <w:r w:rsidR="00D72DFE" w:rsidRPr="00642791">
        <w:rPr>
          <w:lang w:val="en-GB"/>
        </w:rPr>
        <w:t xml:space="preserve"> of the performed analysis. There might be other elements </w:t>
      </w:r>
      <w:r w:rsidR="00DD20FF" w:rsidRPr="00642791">
        <w:rPr>
          <w:lang w:val="en-GB"/>
        </w:rPr>
        <w:t xml:space="preserve">which are not covered in the current taxonomy and </w:t>
      </w:r>
      <w:r w:rsidR="00DD20FF" w:rsidRPr="00642791">
        <w:rPr>
          <w:lang w:val="en-GB"/>
        </w:rPr>
        <w:lastRenderedPageBreak/>
        <w:t xml:space="preserve">therefore could be introduced </w:t>
      </w:r>
      <w:r w:rsidR="00B84535">
        <w:rPr>
          <w:lang w:val="en-GB"/>
        </w:rPr>
        <w:t>in the scope. CIPC plans to extend this list with the future releases of the taxonomy and based on the feedback received from the relevant stakeholders.</w:t>
      </w:r>
    </w:p>
    <w:p w14:paraId="06F3E844" w14:textId="0042D7CC" w:rsidR="006B58E5" w:rsidRPr="004B525D" w:rsidRDefault="006B58E5" w:rsidP="006B58E5">
      <w:pPr>
        <w:pStyle w:val="Heading3"/>
        <w:ind w:left="142"/>
      </w:pPr>
      <w:bookmarkStart w:id="36" w:name="_Toc38444005"/>
      <w:r>
        <w:t>New elements for tagging of the notes and explanatory disclosures</w:t>
      </w:r>
      <w:bookmarkEnd w:id="36"/>
    </w:p>
    <w:p w14:paraId="376E57EA" w14:textId="04646A29" w:rsidR="006B58E5" w:rsidRPr="006B58E5" w:rsidRDefault="006B58E5" w:rsidP="006B58E5">
      <w:pPr>
        <w:pStyle w:val="MainBodyText"/>
        <w:spacing w:after="240"/>
        <w:ind w:right="-33"/>
        <w:jc w:val="both"/>
        <w:rPr>
          <w:lang w:val="en-GB"/>
        </w:rPr>
      </w:pPr>
      <w:r>
        <w:rPr>
          <w:lang w:val="en-GB"/>
        </w:rPr>
        <w:t>Based on the selected</w:t>
      </w:r>
      <w:r w:rsidRPr="006B58E5">
        <w:rPr>
          <w:lang w:val="en-GB"/>
        </w:rPr>
        <w:t xml:space="preserve"> reports </w:t>
      </w:r>
      <w:r>
        <w:rPr>
          <w:lang w:val="en-GB"/>
        </w:rPr>
        <w:t xml:space="preserve">part of this analysis, </w:t>
      </w:r>
      <w:r w:rsidRPr="006B58E5">
        <w:rPr>
          <w:lang w:val="en-GB"/>
        </w:rPr>
        <w:t xml:space="preserve">a number of notes </w:t>
      </w:r>
      <w:r>
        <w:rPr>
          <w:lang w:val="en-GB"/>
        </w:rPr>
        <w:t xml:space="preserve">and explanatory disclosures </w:t>
      </w:r>
      <w:r w:rsidRPr="006B58E5">
        <w:rPr>
          <w:lang w:val="en-GB"/>
        </w:rPr>
        <w:t xml:space="preserve">were </w:t>
      </w:r>
      <w:r>
        <w:rPr>
          <w:lang w:val="en-GB"/>
        </w:rPr>
        <w:t xml:space="preserve">observed with no </w:t>
      </w:r>
      <w:r w:rsidRPr="006B58E5">
        <w:rPr>
          <w:lang w:val="en-GB"/>
        </w:rPr>
        <w:t xml:space="preserve">corresponding elements </w:t>
      </w:r>
      <w:r w:rsidR="00063FD8">
        <w:rPr>
          <w:lang w:val="en-GB"/>
        </w:rPr>
        <w:t xml:space="preserve">(or exact matches) </w:t>
      </w:r>
      <w:r w:rsidRPr="006B58E5">
        <w:rPr>
          <w:lang w:val="en-GB"/>
        </w:rPr>
        <w:t xml:space="preserve">in the </w:t>
      </w:r>
      <w:r>
        <w:rPr>
          <w:lang w:val="en-GB"/>
        </w:rPr>
        <w:t xml:space="preserve">IFRS, or were combining the existing disclosures in the CIPC taxonomy. To facilitate the reporting of those parts of the GRAP reports, the following are proposed to be added into the </w:t>
      </w:r>
      <w:r w:rsidR="008659D3">
        <w:rPr>
          <w:lang w:val="en-GB"/>
        </w:rPr>
        <w:t xml:space="preserve">CIPC </w:t>
      </w:r>
      <w:r w:rsidR="000A385E">
        <w:rPr>
          <w:lang w:val="en-GB"/>
        </w:rPr>
        <w:t xml:space="preserve">2020 </w:t>
      </w:r>
      <w:r>
        <w:rPr>
          <w:lang w:val="en-GB"/>
        </w:rPr>
        <w:t>taxonomy release:</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9034"/>
      </w:tblGrid>
      <w:tr w:rsidR="006B58E5" w:rsidRPr="00EB62FA" w14:paraId="46DC4DA0" w14:textId="77777777" w:rsidTr="00B81A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single" w:sz="2" w:space="0" w:color="D3E8F9"/>
            </w:tcBorders>
            <w:noWrap/>
            <w:vAlign w:val="center"/>
            <w:hideMark/>
          </w:tcPr>
          <w:p w14:paraId="7CBBACAC" w14:textId="77777777" w:rsidR="006B58E5" w:rsidRPr="00B81AAA" w:rsidRDefault="006B58E5" w:rsidP="00B81AAA">
            <w:pPr>
              <w:ind w:left="142"/>
              <w:rPr>
                <w:rFonts w:eastAsia="Times New Roman"/>
                <w:color w:val="FFFFFF"/>
                <w:sz w:val="18"/>
                <w:szCs w:val="20"/>
                <w:lang w:eastAsia="ja-JP"/>
              </w:rPr>
            </w:pPr>
            <w:r w:rsidRPr="00B81AAA">
              <w:rPr>
                <w:rFonts w:eastAsia="Times New Roman"/>
                <w:color w:val="FFFFFF"/>
                <w:sz w:val="18"/>
                <w:szCs w:val="20"/>
                <w:lang w:eastAsia="ja-JP"/>
              </w:rPr>
              <w:t>Element name</w:t>
            </w:r>
          </w:p>
        </w:tc>
      </w:tr>
      <w:tr w:rsidR="008E71BC" w:rsidRPr="008E71BC" w14:paraId="68D40E8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B2B2B2" w:themeColor="accent5"/>
            </w:tcBorders>
            <w:shd w:val="clear" w:color="auto" w:fill="EFEFEF" w:themeFill="accent5" w:themeFillTint="33"/>
            <w:noWrap/>
            <w:hideMark/>
          </w:tcPr>
          <w:p w14:paraId="3C42C6D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additional disclosure in terms of Municipal Finance Management Act [text block]</w:t>
            </w:r>
          </w:p>
        </w:tc>
      </w:tr>
      <w:tr w:rsidR="008E71BC" w:rsidRPr="008E71BC" w14:paraId="153ACF1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A3D8598"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budget differences [text block]</w:t>
            </w:r>
          </w:p>
        </w:tc>
      </w:tr>
      <w:tr w:rsidR="008E71BC" w:rsidRPr="008E71BC" w14:paraId="3F8F82B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C269785"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budget information [text block]</w:t>
            </w:r>
          </w:p>
        </w:tc>
      </w:tr>
      <w:tr w:rsidR="008E71BC" w:rsidRPr="008E71BC" w14:paraId="46CF149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F965F33"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bulk purchases and materials [text block]</w:t>
            </w:r>
          </w:p>
        </w:tc>
      </w:tr>
      <w:tr w:rsidR="008E71BC" w:rsidRPr="008E71BC" w14:paraId="5231539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570396"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capital commitments [text block]</w:t>
            </w:r>
          </w:p>
        </w:tc>
      </w:tr>
      <w:tr w:rsidR="008E71BC" w:rsidRPr="008E71BC" w14:paraId="0B19744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960368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cash generated from operations [text block]</w:t>
            </w:r>
          </w:p>
        </w:tc>
      </w:tr>
      <w:tr w:rsidR="008E71BC" w:rsidRPr="008E71BC" w14:paraId="74D172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A8E6BF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comparative figures [text block]</w:t>
            </w:r>
          </w:p>
        </w:tc>
      </w:tr>
      <w:tr w:rsidR="008E71BC" w:rsidRPr="008E71BC" w14:paraId="7052A2A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213E55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consumer debtors [text block]</w:t>
            </w:r>
          </w:p>
        </w:tc>
      </w:tr>
      <w:tr w:rsidR="008E71BC" w:rsidRPr="008E71BC" w14:paraId="3079D8D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D36F5A0"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contractual commitments [text block]</w:t>
            </w:r>
          </w:p>
        </w:tc>
      </w:tr>
      <w:tr w:rsidR="008E71BC" w:rsidRPr="008E71BC" w14:paraId="754DA01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D8152AD"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contributions [text block]</w:t>
            </w:r>
          </w:p>
        </w:tc>
      </w:tr>
      <w:tr w:rsidR="008E71BC" w:rsidRPr="008E71BC" w14:paraId="53864C8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E04A6F8"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current tax [text block]</w:t>
            </w:r>
          </w:p>
        </w:tc>
      </w:tr>
      <w:tr w:rsidR="008E71BC" w:rsidRPr="008E71BC" w14:paraId="5D4B8C6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23318C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debt impairment [text block]</w:t>
            </w:r>
          </w:p>
        </w:tc>
      </w:tr>
      <w:tr w:rsidR="008E71BC" w:rsidRPr="008E71BC" w14:paraId="1C17C94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655FEA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deposits [text block]</w:t>
            </w:r>
          </w:p>
        </w:tc>
      </w:tr>
      <w:tr w:rsidR="008E71BC" w:rsidRPr="008E71BC" w14:paraId="5DD82D7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7908200"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deviation from supply chain management regulations [text block]</w:t>
            </w:r>
          </w:p>
        </w:tc>
      </w:tr>
      <w:tr w:rsidR="008E71BC" w:rsidRPr="008E71BC" w14:paraId="5D9C524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955048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directors' remuneration [text block]</w:t>
            </w:r>
          </w:p>
        </w:tc>
      </w:tr>
      <w:tr w:rsidR="008E71BC" w:rsidRPr="008E71BC" w14:paraId="16F7BA6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10DBC25"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employee related costs [text block]</w:t>
            </w:r>
          </w:p>
        </w:tc>
      </w:tr>
      <w:tr w:rsidR="008E71BC" w:rsidRPr="008E71BC" w14:paraId="76775D1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8B7990D"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finance lease obligation [text block]</w:t>
            </w:r>
          </w:p>
        </w:tc>
      </w:tr>
      <w:tr w:rsidR="008E71BC" w:rsidRPr="008E71BC" w14:paraId="3E86A5A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C3A2AB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fruitless and wasteful [text block]</w:t>
            </w:r>
          </w:p>
        </w:tc>
      </w:tr>
      <w:tr w:rsidR="008E71BC" w:rsidRPr="008E71BC" w14:paraId="28E63EE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E8D96FD"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gratuities [text block]</w:t>
            </w:r>
          </w:p>
        </w:tc>
      </w:tr>
      <w:tr w:rsidR="008E71BC" w:rsidRPr="008E71BC" w14:paraId="60F534C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407F957"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heritage assets [text block]</w:t>
            </w:r>
          </w:p>
        </w:tc>
      </w:tr>
      <w:tr w:rsidR="008E71BC" w:rsidRPr="008E71BC" w14:paraId="44E4446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9F69CA5"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impairment [text block]</w:t>
            </w:r>
          </w:p>
        </w:tc>
      </w:tr>
      <w:tr w:rsidR="008E71BC" w:rsidRPr="008E71BC" w14:paraId="2366EE2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421E550"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investment revenue [text block]</w:t>
            </w:r>
          </w:p>
        </w:tc>
      </w:tr>
      <w:tr w:rsidR="008E71BC" w:rsidRPr="008E71BC" w14:paraId="6C4A01D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ECA2714"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irregular expenditure [text block]</w:t>
            </w:r>
          </w:p>
        </w:tc>
      </w:tr>
      <w:tr w:rsidR="008E71BC" w:rsidRPr="008E71BC" w14:paraId="2BDE4C5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E36155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Key Performance Indicators (KPIs) [text block]</w:t>
            </w:r>
          </w:p>
        </w:tc>
      </w:tr>
      <w:tr w:rsidR="008E71BC" w:rsidRPr="008E71BC" w14:paraId="2272288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A24021F"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loans and advances for construction projects [text block]</w:t>
            </w:r>
          </w:p>
        </w:tc>
      </w:tr>
      <w:tr w:rsidR="008E71BC" w:rsidRPr="008E71BC" w14:paraId="1F482A7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08A28B4"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loans and advances from shareholders [text block]</w:t>
            </w:r>
          </w:p>
        </w:tc>
      </w:tr>
      <w:tr w:rsidR="008E71BC" w:rsidRPr="008E71BC" w14:paraId="1BF4766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E916C4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loans and advances to shareholders [text block]</w:t>
            </w:r>
          </w:p>
        </w:tc>
      </w:tr>
      <w:tr w:rsidR="008E71BC" w:rsidRPr="008E71BC" w14:paraId="78F7D9A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C6E27C1"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losses from project defaults [text block]</w:t>
            </w:r>
          </w:p>
        </w:tc>
      </w:tr>
      <w:tr w:rsidR="008E71BC" w:rsidRPr="008E71BC" w14:paraId="6FE63C8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7659A88"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managed funds [text block]</w:t>
            </w:r>
          </w:p>
        </w:tc>
      </w:tr>
      <w:tr w:rsidR="008E71BC" w:rsidRPr="008E71BC" w14:paraId="7E12F82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EAD012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materiality [text block]</w:t>
            </w:r>
          </w:p>
        </w:tc>
      </w:tr>
      <w:tr w:rsidR="008E71BC" w:rsidRPr="008E71BC" w14:paraId="6B8EEB2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8C7FF03"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mergers and acquisitions [text block]</w:t>
            </w:r>
          </w:p>
        </w:tc>
      </w:tr>
      <w:tr w:rsidR="008E71BC" w:rsidRPr="008E71BC" w14:paraId="67292BE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4DF5768"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new standards and interpretations [text block]</w:t>
            </w:r>
          </w:p>
        </w:tc>
      </w:tr>
      <w:tr w:rsidR="008E71BC" w:rsidRPr="008E71BC" w14:paraId="6BA5EE2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1858E04"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operating leases [text block]</w:t>
            </w:r>
          </w:p>
        </w:tc>
      </w:tr>
      <w:tr w:rsidR="008E71BC" w:rsidRPr="008E71BC" w14:paraId="66717B5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7AEC2BC"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other financial assets [text block]</w:t>
            </w:r>
          </w:p>
        </w:tc>
      </w:tr>
      <w:tr w:rsidR="008E71BC" w:rsidRPr="008E71BC" w14:paraId="480E865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A9598AA"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other receivables [text block]</w:t>
            </w:r>
          </w:p>
        </w:tc>
      </w:tr>
      <w:tr w:rsidR="008E71BC" w:rsidRPr="008E71BC" w14:paraId="233628A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045074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trade and other payables from exchange transactions [text block]</w:t>
            </w:r>
          </w:p>
        </w:tc>
      </w:tr>
      <w:tr w:rsidR="008E71BC" w:rsidRPr="008E71BC" w14:paraId="1606D1A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FC28F78"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trade and other payables from non-exchange transactions [text block]</w:t>
            </w:r>
          </w:p>
        </w:tc>
      </w:tr>
      <w:tr w:rsidR="008E71BC" w:rsidRPr="008E71BC" w14:paraId="54CD7F5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EA5AC3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lastRenderedPageBreak/>
              <w:t>Disclosure of prior period errors [text block]</w:t>
            </w:r>
          </w:p>
        </w:tc>
      </w:tr>
      <w:tr w:rsidR="008E71BC" w:rsidRPr="008E71BC" w14:paraId="39C2B51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A9A3A7D"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receivables from exchange transactions [text block]</w:t>
            </w:r>
          </w:p>
        </w:tc>
      </w:tr>
      <w:tr w:rsidR="008E71BC" w:rsidRPr="008E71BC" w14:paraId="1EC6A3E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DAADBF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receivables from non-exchange transactions [text block]</w:t>
            </w:r>
          </w:p>
        </w:tc>
      </w:tr>
      <w:tr w:rsidR="008E71BC" w:rsidRPr="008E71BC" w14:paraId="6BCAFCF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58A7583"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restatements [text block]</w:t>
            </w:r>
          </w:p>
        </w:tc>
      </w:tr>
      <w:tr w:rsidR="008E71BC" w:rsidRPr="008E71BC" w14:paraId="5490DA8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556F8BA"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revenue from exchange transactions [text block]</w:t>
            </w:r>
          </w:p>
        </w:tc>
      </w:tr>
      <w:tr w:rsidR="008E71BC" w:rsidRPr="008E71BC" w14:paraId="7E08F3F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41D2B0A"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revenue from non-exchange transactions [text block]</w:t>
            </w:r>
          </w:p>
        </w:tc>
      </w:tr>
      <w:tr w:rsidR="008E71BC" w:rsidRPr="008E71BC" w14:paraId="5117279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8849364"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risk management [text block]</w:t>
            </w:r>
          </w:p>
        </w:tc>
      </w:tr>
      <w:tr w:rsidR="008E71BC" w:rsidRPr="008E71BC" w14:paraId="141A322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056918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service charges [text block]</w:t>
            </w:r>
          </w:p>
        </w:tc>
      </w:tr>
      <w:tr w:rsidR="008E71BC" w:rsidRPr="008E71BC" w14:paraId="7BD74FE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C01CB0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transfers and subsidies [text block]</w:t>
            </w:r>
          </w:p>
        </w:tc>
      </w:tr>
      <w:tr w:rsidR="008E71BC" w:rsidRPr="008E71BC" w14:paraId="26084D8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E2113FB"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unutilised grants [text block]</w:t>
            </w:r>
          </w:p>
        </w:tc>
      </w:tr>
      <w:tr w:rsidR="008E71BC" w:rsidRPr="008E71BC" w14:paraId="5FC7CDA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7937A4E"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utilisation of long-term liabilities reconciliation [text block]</w:t>
            </w:r>
          </w:p>
        </w:tc>
      </w:tr>
      <w:tr w:rsidR="008E71BC" w:rsidRPr="008E71BC" w14:paraId="2C84666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F28D51D"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VAT payable [text block]</w:t>
            </w:r>
          </w:p>
        </w:tc>
      </w:tr>
      <w:tr w:rsidR="008E71BC" w:rsidRPr="008E71BC" w14:paraId="0A51F4D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tcBorders>
            <w:shd w:val="clear" w:color="auto" w:fill="EFEFEF" w:themeFill="accent5" w:themeFillTint="33"/>
            <w:noWrap/>
            <w:hideMark/>
          </w:tcPr>
          <w:p w14:paraId="6E59E924" w14:textId="77777777" w:rsidR="008E71BC" w:rsidRPr="00B81AAA" w:rsidRDefault="008E71BC" w:rsidP="00B81AAA">
            <w:pPr>
              <w:ind w:left="142"/>
              <w:rPr>
                <w:rFonts w:eastAsia="Times New Roman"/>
                <w:b w:val="0"/>
                <w:bCs w:val="0"/>
                <w:sz w:val="18"/>
                <w:szCs w:val="20"/>
                <w:lang w:eastAsia="ja-JP"/>
              </w:rPr>
            </w:pPr>
            <w:r w:rsidRPr="00B81AAA">
              <w:rPr>
                <w:rFonts w:eastAsia="Times New Roman"/>
                <w:b w:val="0"/>
                <w:bCs w:val="0"/>
                <w:sz w:val="18"/>
                <w:szCs w:val="20"/>
                <w:lang w:eastAsia="ja-JP"/>
              </w:rPr>
              <w:t>Disclosure of VAT receivable [text block]</w:t>
            </w:r>
          </w:p>
        </w:tc>
      </w:tr>
    </w:tbl>
    <w:p w14:paraId="299F7029" w14:textId="49B241CD" w:rsidR="006B58E5" w:rsidRPr="004B525D" w:rsidRDefault="006B58E5" w:rsidP="006B58E5">
      <w:pPr>
        <w:pStyle w:val="Heading3"/>
        <w:ind w:left="142"/>
      </w:pPr>
      <w:bookmarkStart w:id="37" w:name="_Toc38444006"/>
      <w:r>
        <w:t>New elements for tagging of the accounting policies</w:t>
      </w:r>
      <w:bookmarkEnd w:id="37"/>
    </w:p>
    <w:p w14:paraId="6F6E0DE6" w14:textId="75ECA56F" w:rsidR="006B58E5" w:rsidRPr="006B58E5" w:rsidRDefault="006B58E5" w:rsidP="006B58E5">
      <w:pPr>
        <w:pStyle w:val="MainBodyText"/>
        <w:spacing w:after="240"/>
        <w:ind w:right="-33"/>
        <w:jc w:val="both"/>
        <w:rPr>
          <w:lang w:val="en-GB"/>
        </w:rPr>
      </w:pPr>
      <w:r w:rsidRPr="006B58E5">
        <w:rPr>
          <w:lang w:val="en-GB"/>
        </w:rPr>
        <w:t xml:space="preserve">Similarly </w:t>
      </w:r>
      <w:r>
        <w:rPr>
          <w:lang w:val="en-GB"/>
        </w:rPr>
        <w:t xml:space="preserve">as with the notes and disclosures, some accounting policies commonly applied in the selected reports </w:t>
      </w:r>
      <w:r w:rsidRPr="006B58E5">
        <w:rPr>
          <w:lang w:val="en-GB"/>
        </w:rPr>
        <w:t>do not have an</w:t>
      </w:r>
      <w:r>
        <w:rPr>
          <w:lang w:val="en-GB"/>
        </w:rPr>
        <w:t>y</w:t>
      </w:r>
      <w:r w:rsidRPr="006B58E5">
        <w:rPr>
          <w:lang w:val="en-GB"/>
        </w:rPr>
        <w:t xml:space="preserve"> equivalent</w:t>
      </w:r>
      <w:r>
        <w:rPr>
          <w:lang w:val="en-GB"/>
        </w:rPr>
        <w:t xml:space="preserve"> items</w:t>
      </w:r>
      <w:r w:rsidR="00223F18">
        <w:rPr>
          <w:lang w:val="en-GB"/>
        </w:rPr>
        <w:t xml:space="preserve"> (or exact matches)</w:t>
      </w:r>
      <w:r w:rsidRPr="006B58E5">
        <w:rPr>
          <w:lang w:val="en-GB"/>
        </w:rPr>
        <w:t xml:space="preserve"> in the </w:t>
      </w:r>
      <w:r>
        <w:rPr>
          <w:lang w:val="en-GB"/>
        </w:rPr>
        <w:t>CIPC taxonomy, therefore are also proposed as new additions:</w:t>
      </w:r>
    </w:p>
    <w:tbl>
      <w:tblPr>
        <w:tblStyle w:val="Tabelasiatki2akcent32"/>
        <w:tblW w:w="5000"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ayout w:type="fixed"/>
        <w:tblLook w:val="04A0" w:firstRow="1" w:lastRow="0" w:firstColumn="1" w:lastColumn="0" w:noHBand="0" w:noVBand="1"/>
      </w:tblPr>
      <w:tblGrid>
        <w:gridCol w:w="9034"/>
      </w:tblGrid>
      <w:tr w:rsidR="006B58E5" w:rsidRPr="00EB62FA" w14:paraId="33D561E8" w14:textId="77777777" w:rsidTr="00B81A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left w:val="nil"/>
              <w:bottom w:val="single" w:sz="2" w:space="0" w:color="D3E8F9"/>
            </w:tcBorders>
            <w:noWrap/>
            <w:vAlign w:val="center"/>
            <w:hideMark/>
          </w:tcPr>
          <w:p w14:paraId="76303E5D" w14:textId="72758BD2" w:rsidR="006B58E5" w:rsidRPr="00EB62FA" w:rsidRDefault="00B81AAA" w:rsidP="00B81AAA">
            <w:pPr>
              <w:rPr>
                <w:rFonts w:eastAsia="Times New Roman"/>
                <w:b w:val="0"/>
                <w:color w:val="FFFFFF"/>
                <w:sz w:val="20"/>
                <w:szCs w:val="20"/>
                <w:lang w:eastAsia="ja-JP"/>
              </w:rPr>
            </w:pPr>
            <w:r>
              <w:rPr>
                <w:rFonts w:eastAsia="Times New Roman"/>
                <w:color w:val="FFFFFF"/>
                <w:sz w:val="18"/>
                <w:szCs w:val="20"/>
                <w:lang w:eastAsia="ja-JP"/>
              </w:rPr>
              <w:t xml:space="preserve">   </w:t>
            </w:r>
            <w:r w:rsidRPr="00B81AAA">
              <w:rPr>
                <w:rFonts w:eastAsia="Times New Roman"/>
                <w:color w:val="FFFFFF"/>
                <w:sz w:val="18"/>
                <w:szCs w:val="20"/>
                <w:lang w:eastAsia="ja-JP"/>
              </w:rPr>
              <w:t>Element name</w:t>
            </w:r>
          </w:p>
        </w:tc>
      </w:tr>
      <w:tr w:rsidR="00C5601D" w:rsidRPr="00C5601D" w14:paraId="66E112E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B2B2B2" w:themeColor="accent5"/>
            </w:tcBorders>
            <w:shd w:val="clear" w:color="auto" w:fill="EFEFEF" w:themeFill="accent5" w:themeFillTint="33"/>
            <w:noWrap/>
            <w:hideMark/>
          </w:tcPr>
          <w:p w14:paraId="57C976D8" w14:textId="166A0F13"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w:t>
            </w:r>
            <w:r w:rsidR="00C5601D" w:rsidRPr="00B81AAA">
              <w:rPr>
                <w:rFonts w:eastAsia="Times New Roman"/>
                <w:b w:val="0"/>
                <w:bCs w:val="0"/>
                <w:sz w:val="18"/>
                <w:szCs w:val="20"/>
                <w:lang w:eastAsia="ja-JP"/>
              </w:rPr>
              <w:t>ccounting policy adopted for merger [text block]</w:t>
            </w:r>
          </w:p>
        </w:tc>
      </w:tr>
      <w:tr w:rsidR="00C5601D" w:rsidRPr="00C5601D" w14:paraId="1797C6D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3A04C30" w14:textId="6DA9632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w:t>
            </w:r>
            <w:r w:rsidRPr="00B81AAA">
              <w:rPr>
                <w:rFonts w:eastAsia="Times New Roman"/>
                <w:b w:val="0"/>
                <w:bCs w:val="0"/>
                <w:sz w:val="18"/>
                <w:szCs w:val="20"/>
                <w:lang w:eastAsia="ja-JP"/>
              </w:rPr>
              <w:t xml:space="preserve">ccounting </w:t>
            </w:r>
            <w:r w:rsidR="00C5601D" w:rsidRPr="00B81AAA">
              <w:rPr>
                <w:rFonts w:eastAsia="Times New Roman"/>
                <w:b w:val="0"/>
                <w:bCs w:val="0"/>
                <w:sz w:val="18"/>
                <w:szCs w:val="20"/>
                <w:lang w:eastAsia="ja-JP"/>
              </w:rPr>
              <w:t>policy for accounting by principals and agents [text block]</w:t>
            </w:r>
          </w:p>
        </w:tc>
      </w:tr>
      <w:tr w:rsidR="00C5601D" w:rsidRPr="00C5601D" w14:paraId="5D2B729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4B34A05" w14:textId="5E7CE517"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w:t>
            </w:r>
            <w:r w:rsidRPr="00B81AAA">
              <w:rPr>
                <w:rFonts w:eastAsia="Times New Roman"/>
                <w:b w:val="0"/>
                <w:bCs w:val="0"/>
                <w:sz w:val="18"/>
                <w:szCs w:val="20"/>
                <w:lang w:eastAsia="ja-JP"/>
              </w:rPr>
              <w:t xml:space="preserve">ccounting </w:t>
            </w:r>
            <w:r w:rsidR="00C5601D" w:rsidRPr="00B81AAA">
              <w:rPr>
                <w:rFonts w:eastAsia="Times New Roman"/>
                <w:b w:val="0"/>
                <w:bCs w:val="0"/>
                <w:sz w:val="18"/>
                <w:szCs w:val="20"/>
                <w:lang w:eastAsia="ja-JP"/>
              </w:rPr>
              <w:t>policy for accumulated surplus (deficit) [text block]</w:t>
            </w:r>
          </w:p>
        </w:tc>
      </w:tr>
      <w:tr w:rsidR="00C5601D" w:rsidRPr="00C5601D" w14:paraId="02539F0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6D7DD59" w14:textId="2A80A96E"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w:t>
            </w:r>
            <w:r w:rsidRPr="00B81AAA">
              <w:rPr>
                <w:rFonts w:eastAsia="Times New Roman"/>
                <w:b w:val="0"/>
                <w:bCs w:val="0"/>
                <w:sz w:val="18"/>
                <w:szCs w:val="20"/>
                <w:lang w:eastAsia="ja-JP"/>
              </w:rPr>
              <w:t xml:space="preserve">ccounting </w:t>
            </w:r>
            <w:r w:rsidR="00C5601D" w:rsidRPr="00B81AAA">
              <w:rPr>
                <w:rFonts w:eastAsia="Times New Roman"/>
                <w:b w:val="0"/>
                <w:bCs w:val="0"/>
                <w:sz w:val="18"/>
                <w:szCs w:val="20"/>
                <w:lang w:eastAsia="ja-JP"/>
              </w:rPr>
              <w:t>policy for budget information [text block]</w:t>
            </w:r>
          </w:p>
        </w:tc>
      </w:tr>
      <w:tr w:rsidR="00C5601D" w:rsidRPr="00C5601D" w14:paraId="168F0F3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D07FD58" w14:textId="439ED330"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w:t>
            </w:r>
            <w:r w:rsidRPr="00B81AAA">
              <w:rPr>
                <w:rFonts w:eastAsia="Times New Roman"/>
                <w:b w:val="0"/>
                <w:bCs w:val="0"/>
                <w:sz w:val="18"/>
                <w:szCs w:val="20"/>
                <w:lang w:eastAsia="ja-JP"/>
              </w:rPr>
              <w:t xml:space="preserve">ccounting </w:t>
            </w:r>
            <w:r w:rsidR="00C5601D" w:rsidRPr="00B81AAA">
              <w:rPr>
                <w:rFonts w:eastAsia="Times New Roman"/>
                <w:b w:val="0"/>
                <w:bCs w:val="0"/>
                <w:sz w:val="18"/>
                <w:szCs w:val="20"/>
                <w:lang w:eastAsia="ja-JP"/>
              </w:rPr>
              <w:t>policy for capital fund [text block]</w:t>
            </w:r>
          </w:p>
        </w:tc>
      </w:tr>
      <w:tr w:rsidR="00C5601D" w:rsidRPr="00C5601D" w14:paraId="0E76414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94746DD" w14:textId="5CADF9D4"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cash and cash equivalents [text block]</w:t>
            </w:r>
          </w:p>
        </w:tc>
      </w:tr>
      <w:tr w:rsidR="00C5601D" w:rsidRPr="00C5601D" w14:paraId="7CBCD9C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9B26AEC" w14:textId="194407B4"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change in accounting estimates [text block]</w:t>
            </w:r>
          </w:p>
        </w:tc>
      </w:tr>
      <w:tr w:rsidR="00C5601D" w:rsidRPr="00C5601D" w14:paraId="28F6A54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3FC1676" w14:textId="26775D0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commitments [text block]</w:t>
            </w:r>
          </w:p>
        </w:tc>
      </w:tr>
      <w:tr w:rsidR="00C5601D" w:rsidRPr="00C5601D" w14:paraId="4B1E953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92F6ABD" w14:textId="2522F2C6"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comparative figures [text block]</w:t>
            </w:r>
          </w:p>
        </w:tc>
      </w:tr>
      <w:tr w:rsidR="00C5601D" w:rsidRPr="00C5601D" w14:paraId="7E8EAA3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F5081C1" w14:textId="47F9BDD7"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compliance [text block]</w:t>
            </w:r>
          </w:p>
        </w:tc>
      </w:tr>
      <w:tr w:rsidR="00C5601D" w:rsidRPr="00C5601D" w14:paraId="22DAC1EC"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2250FC5" w14:textId="10D7518C"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consolidation [text block]</w:t>
            </w:r>
          </w:p>
        </w:tc>
      </w:tr>
      <w:tr w:rsidR="00C5601D" w:rsidRPr="00C5601D" w14:paraId="000F889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D4E4DE8" w14:textId="1683D2B7"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construction finance capacity [text block]</w:t>
            </w:r>
          </w:p>
        </w:tc>
      </w:tr>
      <w:tr w:rsidR="00C5601D" w:rsidRPr="00C5601D" w14:paraId="2E68D86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EF7AB05" w14:textId="1EF09F40"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cost of sales [text block]</w:t>
            </w:r>
          </w:p>
        </w:tc>
      </w:tr>
      <w:tr w:rsidR="00C5601D" w:rsidRPr="00C5601D" w14:paraId="4A66FAC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743AD96" w14:textId="54FD2E2D"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donor-funded projects [text block]</w:t>
            </w:r>
          </w:p>
        </w:tc>
      </w:tr>
      <w:tr w:rsidR="00C5601D" w:rsidRPr="00C5601D" w14:paraId="2510B16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BAE9ED8" w14:textId="5566CC3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expenditure [text block]</w:t>
            </w:r>
          </w:p>
        </w:tc>
      </w:tr>
      <w:tr w:rsidR="00C5601D" w:rsidRPr="00C5601D" w14:paraId="34DB65C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C730D8C" w14:textId="54A9F8E6"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expenditure [text block]</w:t>
            </w:r>
          </w:p>
        </w:tc>
      </w:tr>
      <w:tr w:rsidR="00C5601D" w:rsidRPr="00C5601D" w14:paraId="0CC67DB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FDBC2A1" w14:textId="7D9947F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financial policies [text block]</w:t>
            </w:r>
          </w:p>
        </w:tc>
      </w:tr>
      <w:tr w:rsidR="00C5601D" w:rsidRPr="00C5601D" w14:paraId="28959B2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5D0DC06" w14:textId="34CBCBA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fruitless and wasteful expenditure [text block]</w:t>
            </w:r>
          </w:p>
        </w:tc>
      </w:tr>
      <w:tr w:rsidR="00C5601D" w:rsidRPr="00C5601D" w14:paraId="38303C6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E6E4A97" w14:textId="008F0AF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going concern [text block]</w:t>
            </w:r>
          </w:p>
        </w:tc>
      </w:tr>
      <w:tr w:rsidR="00C5601D" w:rsidRPr="00C5601D" w14:paraId="227E77C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D8A0214" w14:textId="4FF5F99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gratuities [text block]</w:t>
            </w:r>
          </w:p>
        </w:tc>
      </w:tr>
      <w:tr w:rsidR="00C5601D" w:rsidRPr="00C5601D" w14:paraId="6B9101F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8C513AF" w14:textId="5ADD005D"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heritage assets [text block]</w:t>
            </w:r>
          </w:p>
        </w:tc>
      </w:tr>
      <w:tr w:rsidR="00C5601D" w:rsidRPr="00C5601D" w14:paraId="3C67332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505D91E" w14:textId="6E1E1216"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impairment of cash-generating assets [text block]</w:t>
            </w:r>
          </w:p>
        </w:tc>
      </w:tr>
      <w:tr w:rsidR="00C5601D" w:rsidRPr="00C5601D" w14:paraId="446CC76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E217405" w14:textId="728A09C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impairment of non-cash-generating assets [text block]</w:t>
            </w:r>
          </w:p>
        </w:tc>
      </w:tr>
      <w:tr w:rsidR="00C5601D" w:rsidRPr="00C5601D" w14:paraId="1F54439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C2A56E5" w14:textId="55D6EB1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initial recognition [text block]</w:t>
            </w:r>
          </w:p>
        </w:tc>
      </w:tr>
      <w:tr w:rsidR="00C5601D" w:rsidRPr="00C5601D" w14:paraId="64171AD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EB0EA3D" w14:textId="58E90173"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insurance reserve [text block]</w:t>
            </w:r>
          </w:p>
        </w:tc>
      </w:tr>
      <w:tr w:rsidR="00C5601D" w:rsidRPr="00C5601D" w14:paraId="1D5E819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56CE372" w14:textId="012F39F1"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intangible assets [text block]</w:t>
            </w:r>
          </w:p>
        </w:tc>
      </w:tr>
      <w:tr w:rsidR="00C5601D" w:rsidRPr="00C5601D" w14:paraId="6054CD0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D9ECE15" w14:textId="0F65704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investment expense [text block]</w:t>
            </w:r>
          </w:p>
        </w:tc>
      </w:tr>
      <w:tr w:rsidR="00C5601D" w:rsidRPr="00C5601D" w14:paraId="097D027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0495CE1" w14:textId="7FCD39AE"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investment income [text block]</w:t>
            </w:r>
          </w:p>
        </w:tc>
      </w:tr>
      <w:tr w:rsidR="00C5601D" w:rsidRPr="00C5601D" w14:paraId="257ACCF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BD3C009" w14:textId="26464878"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lastRenderedPageBreak/>
              <w:t>Accounting</w:t>
            </w:r>
            <w:r w:rsidR="00C5601D" w:rsidRPr="00B81AAA">
              <w:rPr>
                <w:rFonts w:eastAsia="Times New Roman"/>
                <w:b w:val="0"/>
                <w:bCs w:val="0"/>
                <w:sz w:val="18"/>
                <w:szCs w:val="20"/>
                <w:lang w:eastAsia="ja-JP"/>
              </w:rPr>
              <w:t xml:space="preserve"> policy for investment in controlled entities [text block]</w:t>
            </w:r>
          </w:p>
        </w:tc>
      </w:tr>
      <w:tr w:rsidR="00C5601D" w:rsidRPr="00C5601D" w14:paraId="34BC8F8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3162CAB" w14:textId="2CA51248"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investment revenue [text block]</w:t>
            </w:r>
          </w:p>
        </w:tc>
      </w:tr>
      <w:tr w:rsidR="00C5601D" w:rsidRPr="00C5601D" w14:paraId="1538D5B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0DA63F0" w14:textId="4A9092F8"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irregular, fruitless and wasteful expenditure [text block]</w:t>
            </w:r>
          </w:p>
        </w:tc>
      </w:tr>
      <w:tr w:rsidR="00C5601D" w:rsidRPr="00C5601D" w14:paraId="1FA5775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06C8E8C" w14:textId="1F790BB8"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irregular expenditure [text block]</w:t>
            </w:r>
          </w:p>
        </w:tc>
      </w:tr>
      <w:tr w:rsidR="00C5601D" w:rsidRPr="00C5601D" w14:paraId="358461F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9E0F0D8" w14:textId="405A7202"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key management personnel [text block]</w:t>
            </w:r>
          </w:p>
        </w:tc>
      </w:tr>
      <w:tr w:rsidR="00C5601D" w:rsidRPr="00C5601D" w14:paraId="5C5C9D3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2AE1B5D" w14:textId="3A7958D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losses arising as a result of project defaults [text block]</w:t>
            </w:r>
          </w:p>
        </w:tc>
      </w:tr>
      <w:tr w:rsidR="00C5601D" w:rsidRPr="00C5601D" w14:paraId="7D5DBDD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8075BE8" w14:textId="68C67810"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new standards and interpretations [text block]</w:t>
            </w:r>
          </w:p>
        </w:tc>
      </w:tr>
      <w:tr w:rsidR="00C5601D" w:rsidRPr="00C5601D" w14:paraId="41A89AE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0485319" w14:textId="06E8C2A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offsetting [text block]</w:t>
            </w:r>
          </w:p>
        </w:tc>
      </w:tr>
      <w:tr w:rsidR="00C5601D" w:rsidRPr="00C5601D" w14:paraId="7A38232E"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C4B924A" w14:textId="1F9D540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payables from exchange transactions [text block]</w:t>
            </w:r>
          </w:p>
        </w:tc>
      </w:tr>
      <w:tr w:rsidR="00C5601D" w:rsidRPr="00C5601D" w14:paraId="69743A07"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6AA971E" w14:textId="1823F58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payables from non-exchange transactions [text block]</w:t>
            </w:r>
          </w:p>
        </w:tc>
      </w:tr>
      <w:tr w:rsidR="00C5601D" w:rsidRPr="00C5601D" w14:paraId="6661741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AE32078" w14:textId="3E4F6A0E"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presentation of annual financial statements [text block]</w:t>
            </w:r>
          </w:p>
        </w:tc>
      </w:tr>
      <w:tr w:rsidR="00C5601D" w:rsidRPr="00C5601D" w14:paraId="33EA41F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3AF3753" w14:textId="4D2622C0"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prior period errors [text block]</w:t>
            </w:r>
          </w:p>
        </w:tc>
      </w:tr>
      <w:tr w:rsidR="00C5601D" w:rsidRPr="00C5601D" w14:paraId="4235B2AD"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CF29B1E" w14:textId="3E237052"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provisions and contingencies [text block]</w:t>
            </w:r>
          </w:p>
        </w:tc>
      </w:tr>
      <w:tr w:rsidR="00C5601D" w:rsidRPr="00C5601D" w14:paraId="29F72D4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1147C74" w14:textId="33AAC5C3"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receivables from exchange transactions [text block]</w:t>
            </w:r>
          </w:p>
        </w:tc>
      </w:tr>
      <w:tr w:rsidR="00C5601D" w:rsidRPr="00C5601D" w14:paraId="1A7A1EE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A91E7E6" w14:textId="56E92429"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receivables from non-exchange transactions [text block]</w:t>
            </w:r>
          </w:p>
        </w:tc>
      </w:tr>
      <w:tr w:rsidR="00C5601D" w:rsidRPr="00C5601D" w14:paraId="2E609041"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59FF3351" w14:textId="7A9B510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related parties [text block]</w:t>
            </w:r>
          </w:p>
        </w:tc>
      </w:tr>
      <w:tr w:rsidR="00C5601D" w:rsidRPr="00C5601D" w14:paraId="7000C8C5"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98AE1AF" w14:textId="54778B27"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research and development [text block]</w:t>
            </w:r>
          </w:p>
        </w:tc>
      </w:tr>
      <w:tr w:rsidR="00C5601D" w:rsidRPr="00C5601D" w14:paraId="015E414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923115E" w14:textId="01207B7F"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revenue from exchange transactions [text block]</w:t>
            </w:r>
          </w:p>
        </w:tc>
      </w:tr>
      <w:tr w:rsidR="00C5601D" w:rsidRPr="00C5601D" w14:paraId="73034B99"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7FA28FE" w14:textId="4C724995"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revenue from exchange transactions - government grants [text block]</w:t>
            </w:r>
          </w:p>
        </w:tc>
      </w:tr>
      <w:tr w:rsidR="00C5601D" w:rsidRPr="00C5601D" w14:paraId="7BC42F0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078222E" w14:textId="0A36BD91"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revenue from non-exchange transactions [text block]</w:t>
            </w:r>
          </w:p>
        </w:tc>
      </w:tr>
      <w:tr w:rsidR="00C5601D" w:rsidRPr="00C5601D" w14:paraId="15A303EF"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04D0419" w14:textId="0301D524"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revenue from non-exchange transactions - government grants [text block]</w:t>
            </w:r>
          </w:p>
        </w:tc>
      </w:tr>
      <w:tr w:rsidR="00C5601D" w:rsidRPr="00C5601D" w14:paraId="42764B4B"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29DA9AED" w14:textId="3F38ADD1"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revenue recognition [text block]</w:t>
            </w:r>
          </w:p>
        </w:tc>
      </w:tr>
      <w:tr w:rsidR="00C5601D" w:rsidRPr="00C5601D" w14:paraId="7CBFDB16"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F3343E0" w14:textId="15AB7212"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selection of an appropriate reporting framework [text block]</w:t>
            </w:r>
          </w:p>
        </w:tc>
      </w:tr>
      <w:tr w:rsidR="00C5601D" w:rsidRPr="00C5601D" w14:paraId="5820F8E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6744DEB7" w14:textId="5D3F7EBF"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services in kind [text block]</w:t>
            </w:r>
          </w:p>
        </w:tc>
      </w:tr>
      <w:tr w:rsidR="00C5601D" w:rsidRPr="00C5601D" w14:paraId="1F8A20E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3F9C1BD" w14:textId="39FC65BE"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significant judgements and sources of estimation uncertainty [text block]</w:t>
            </w:r>
          </w:p>
        </w:tc>
      </w:tr>
      <w:tr w:rsidR="00C5601D" w:rsidRPr="00C5601D" w14:paraId="0F1791A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11C8B45" w14:textId="5407C7B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standards and interpretations early adopted [text block]</w:t>
            </w:r>
          </w:p>
        </w:tc>
      </w:tr>
      <w:tr w:rsidR="00C5601D" w:rsidRPr="00C5601D" w14:paraId="6B44D633"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63ADD34" w14:textId="6CD3BFBB"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standards and interpretations effective and adopted in current year [text block]</w:t>
            </w:r>
          </w:p>
        </w:tc>
      </w:tr>
      <w:tr w:rsidR="00C5601D" w:rsidRPr="00C5601D" w14:paraId="359D6208"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4ADA5937" w14:textId="126F549C"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standards and interpretations issued, but not effective (or relevant) [text block]</w:t>
            </w:r>
          </w:p>
        </w:tc>
      </w:tr>
      <w:tr w:rsidR="00C5601D" w:rsidRPr="00C5601D" w14:paraId="6AD87780"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1C69895" w14:textId="6FFBA3FE"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surplus or deficit [text block]</w:t>
            </w:r>
          </w:p>
        </w:tc>
      </w:tr>
      <w:tr w:rsidR="00C5601D" w:rsidRPr="00C5601D" w14:paraId="356C5EF4"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0D6D4E95" w14:textId="61FBA4CF"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taxation [text block]</w:t>
            </w:r>
          </w:p>
        </w:tc>
      </w:tr>
      <w:tr w:rsidR="00C5601D" w:rsidRPr="00C5601D" w14:paraId="679DEC9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198392A8" w14:textId="0F7DFB48"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transactions functions between entities under common control [text block]</w:t>
            </w:r>
          </w:p>
        </w:tc>
      </w:tr>
      <w:tr w:rsidR="00C5601D" w:rsidRPr="00C5601D" w14:paraId="57A53BE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308ACB47" w14:textId="63181621"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unauthorised expenditure [text block]</w:t>
            </w:r>
          </w:p>
        </w:tc>
      </w:tr>
      <w:tr w:rsidR="00C5601D" w:rsidRPr="00C5601D" w14:paraId="3C729F2A"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bottom w:val="single" w:sz="4" w:space="0" w:color="B2B2B2" w:themeColor="accent5"/>
            </w:tcBorders>
            <w:shd w:val="clear" w:color="auto" w:fill="EFEFEF" w:themeFill="accent5" w:themeFillTint="33"/>
            <w:noWrap/>
            <w:hideMark/>
          </w:tcPr>
          <w:p w14:paraId="78F725D0" w14:textId="1936AA4A"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VAT [text block]</w:t>
            </w:r>
          </w:p>
        </w:tc>
      </w:tr>
      <w:tr w:rsidR="00C5601D" w:rsidRPr="00C5601D" w14:paraId="7C9A7322" w14:textId="77777777" w:rsidTr="00B81AAA">
        <w:tblPrEx>
          <w:tblBorders>
            <w:top w:val="single" w:sz="2" w:space="0" w:color="D3E8F9"/>
            <w:left w:val="none" w:sz="0" w:space="0" w:color="auto"/>
            <w:bottom w:val="single" w:sz="2" w:space="0" w:color="D3E8F9"/>
            <w:right w:val="none" w:sz="0" w:space="0" w:color="auto"/>
            <w:insideH w:val="single" w:sz="2" w:space="0" w:color="D3E8F9"/>
            <w:insideV w:val="single" w:sz="2" w:space="0" w:color="D3E8F9"/>
          </w:tblBorders>
        </w:tblPrEx>
        <w:trPr>
          <w:trHeight w:val="30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B2B2B2" w:themeColor="accent5"/>
            </w:tcBorders>
            <w:shd w:val="clear" w:color="auto" w:fill="EFEFEF" w:themeFill="accent5" w:themeFillTint="33"/>
            <w:noWrap/>
            <w:hideMark/>
          </w:tcPr>
          <w:p w14:paraId="1450D8D1" w14:textId="77E37A32" w:rsidR="00C5601D" w:rsidRPr="00B81AAA" w:rsidRDefault="00B81AAA" w:rsidP="00B81AAA">
            <w:pPr>
              <w:ind w:left="142"/>
              <w:rPr>
                <w:rFonts w:eastAsia="Times New Roman"/>
                <w:b w:val="0"/>
                <w:bCs w:val="0"/>
                <w:sz w:val="18"/>
                <w:szCs w:val="20"/>
                <w:lang w:eastAsia="ja-JP"/>
              </w:rPr>
            </w:pPr>
            <w:r>
              <w:rPr>
                <w:rFonts w:eastAsia="Times New Roman"/>
                <w:b w:val="0"/>
                <w:bCs w:val="0"/>
                <w:sz w:val="18"/>
                <w:szCs w:val="20"/>
                <w:lang w:eastAsia="ja-JP"/>
              </w:rPr>
              <w:t>Accounting</w:t>
            </w:r>
            <w:r w:rsidR="00C5601D" w:rsidRPr="00B81AAA">
              <w:rPr>
                <w:rFonts w:eastAsia="Times New Roman"/>
                <w:b w:val="0"/>
                <w:bCs w:val="0"/>
                <w:sz w:val="18"/>
                <w:szCs w:val="20"/>
                <w:lang w:eastAsia="ja-JP"/>
              </w:rPr>
              <w:t xml:space="preserve"> policy for zoo animals [text block]</w:t>
            </w:r>
          </w:p>
        </w:tc>
      </w:tr>
    </w:tbl>
    <w:p w14:paraId="67B8DFAA" w14:textId="116D1945" w:rsidR="006B58E5" w:rsidRPr="004B525D" w:rsidRDefault="006B58E5" w:rsidP="006B58E5">
      <w:pPr>
        <w:pStyle w:val="Heading3"/>
        <w:ind w:left="142"/>
      </w:pPr>
      <w:bookmarkStart w:id="38" w:name="_Toc38444007"/>
      <w:r>
        <w:t>Other considerations</w:t>
      </w:r>
      <w:bookmarkEnd w:id="38"/>
    </w:p>
    <w:p w14:paraId="6345ACC4" w14:textId="79A5143F" w:rsidR="00B2683D" w:rsidRPr="006B55DC" w:rsidRDefault="006B55DC" w:rsidP="006B55DC">
      <w:pPr>
        <w:pStyle w:val="MainBodyText"/>
        <w:spacing w:after="240"/>
        <w:ind w:right="-33"/>
        <w:jc w:val="both"/>
        <w:rPr>
          <w:lang w:val="en-GB"/>
        </w:rPr>
      </w:pPr>
      <w:r w:rsidRPr="006B55DC">
        <w:rPr>
          <w:lang w:val="en-GB"/>
        </w:rPr>
        <w:t xml:space="preserve">A number of elements listed in the </w:t>
      </w:r>
      <w:r w:rsidR="00D263F6" w:rsidRPr="006B55DC">
        <w:rPr>
          <w:lang w:val="en-GB"/>
        </w:rPr>
        <w:t xml:space="preserve">GRAP </w:t>
      </w:r>
      <w:r w:rsidRPr="006B55DC">
        <w:rPr>
          <w:lang w:val="en-GB"/>
        </w:rPr>
        <w:t>s</w:t>
      </w:r>
      <w:r w:rsidR="00D263F6" w:rsidRPr="006B55DC">
        <w:rPr>
          <w:lang w:val="en-GB"/>
        </w:rPr>
        <w:t>tandards</w:t>
      </w:r>
      <w:r w:rsidRPr="006B55DC">
        <w:rPr>
          <w:lang w:val="en-GB"/>
        </w:rPr>
        <w:t>, although named differently,</w:t>
      </w:r>
      <w:r w:rsidR="00D263F6" w:rsidRPr="006B55DC">
        <w:rPr>
          <w:lang w:val="en-GB"/>
        </w:rPr>
        <w:t xml:space="preserve"> are </w:t>
      </w:r>
      <w:r w:rsidRPr="006B55DC">
        <w:rPr>
          <w:lang w:val="en-GB"/>
        </w:rPr>
        <w:t xml:space="preserve">considered as </w:t>
      </w:r>
      <w:r w:rsidR="00D263F6" w:rsidRPr="006B55DC">
        <w:rPr>
          <w:lang w:val="en-GB"/>
        </w:rPr>
        <w:t>equivalent to those found in the</w:t>
      </w:r>
      <w:r w:rsidR="00D5480A" w:rsidRPr="006B55DC">
        <w:rPr>
          <w:lang w:val="en-GB"/>
        </w:rPr>
        <w:t xml:space="preserve"> IFRS</w:t>
      </w:r>
      <w:r w:rsidRPr="006B55DC">
        <w:rPr>
          <w:lang w:val="en-GB"/>
        </w:rPr>
        <w:t>s</w:t>
      </w:r>
      <w:r w:rsidR="00D5480A" w:rsidRPr="006B55DC">
        <w:rPr>
          <w:lang w:val="en-GB"/>
        </w:rPr>
        <w:t xml:space="preserve">. Therefore it is </w:t>
      </w:r>
      <w:r w:rsidRPr="006B55DC">
        <w:rPr>
          <w:lang w:val="en-GB"/>
        </w:rPr>
        <w:t>recommended</w:t>
      </w:r>
      <w:r w:rsidR="00D5480A" w:rsidRPr="006B55DC">
        <w:rPr>
          <w:lang w:val="en-GB"/>
        </w:rPr>
        <w:t xml:space="preserve"> to add </w:t>
      </w:r>
      <w:r w:rsidR="00AD1C3D" w:rsidRPr="006B55DC">
        <w:rPr>
          <w:lang w:val="en-GB"/>
        </w:rPr>
        <w:t>supplementary</w:t>
      </w:r>
      <w:r w:rsidR="00D5480A" w:rsidRPr="006B55DC">
        <w:rPr>
          <w:lang w:val="en-GB"/>
        </w:rPr>
        <w:t xml:space="preserve"> labels to the existing CIPC </w:t>
      </w:r>
      <w:r w:rsidRPr="006B55DC">
        <w:rPr>
          <w:lang w:val="en-GB"/>
        </w:rPr>
        <w:t>t</w:t>
      </w:r>
      <w:r w:rsidR="00D5480A" w:rsidRPr="006B55DC">
        <w:rPr>
          <w:lang w:val="en-GB"/>
        </w:rPr>
        <w:t>axonomy elements</w:t>
      </w:r>
      <w:r w:rsidRPr="006B55DC">
        <w:rPr>
          <w:lang w:val="en-GB"/>
        </w:rPr>
        <w:t xml:space="preserve"> to facilitate their use in tagging the GRAP entities</w:t>
      </w:r>
      <w:r w:rsidR="00D5480A" w:rsidRPr="006B55DC">
        <w:rPr>
          <w:lang w:val="en-GB"/>
        </w:rPr>
        <w:t>.</w:t>
      </w:r>
    </w:p>
    <w:tbl>
      <w:tblPr>
        <w:tblStyle w:val="Tabelasiatki2akcent32"/>
        <w:tblW w:w="5081" w:type="pct"/>
        <w:tblBorders>
          <w:top w:val="single" w:sz="4" w:space="0" w:color="ABA8AB"/>
          <w:left w:val="single" w:sz="4" w:space="0" w:color="ABA8AB"/>
          <w:bottom w:val="single" w:sz="4" w:space="0" w:color="ABA8AB"/>
          <w:right w:val="single" w:sz="4" w:space="0" w:color="ABA8AB"/>
          <w:insideH w:val="single" w:sz="4" w:space="0" w:color="ABA8AB"/>
          <w:insideV w:val="single" w:sz="4" w:space="0" w:color="ABA8AB"/>
        </w:tblBorders>
        <w:tblLook w:val="04A0" w:firstRow="1" w:lastRow="0" w:firstColumn="1" w:lastColumn="0" w:noHBand="0" w:noVBand="1"/>
      </w:tblPr>
      <w:tblGrid>
        <w:gridCol w:w="4517"/>
        <w:gridCol w:w="4663"/>
      </w:tblGrid>
      <w:tr w:rsidR="00D5480A" w14:paraId="7EC6D86F" w14:textId="77777777" w:rsidTr="003E63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left w:val="nil"/>
              <w:bottom w:val="nil"/>
            </w:tcBorders>
            <w:noWrap/>
            <w:hideMark/>
          </w:tcPr>
          <w:p w14:paraId="13B14BC2" w14:textId="77777777" w:rsidR="00D5480A" w:rsidRPr="006B55DC" w:rsidRDefault="00D5480A" w:rsidP="00F83168">
            <w:pPr>
              <w:jc w:val="both"/>
              <w:rPr>
                <w:rFonts w:eastAsia="Times New Roman"/>
                <w:b w:val="0"/>
                <w:color w:val="FFFFFF" w:themeColor="text1"/>
                <w:sz w:val="18"/>
                <w:szCs w:val="20"/>
                <w:lang w:eastAsia="ja-JP" w:bidi="ar-SA"/>
              </w:rPr>
            </w:pPr>
            <w:r w:rsidRPr="006B55DC">
              <w:rPr>
                <w:b w:val="0"/>
                <w:color w:val="FFFFFF" w:themeColor="text1"/>
                <w:sz w:val="18"/>
                <w:lang w:val="en-US"/>
              </w:rPr>
              <w:t xml:space="preserve">Element name according to GRAP </w:t>
            </w:r>
          </w:p>
        </w:tc>
        <w:tc>
          <w:tcPr>
            <w:tcW w:w="2540" w:type="pct"/>
            <w:tcBorders>
              <w:bottom w:val="nil"/>
              <w:right w:val="single" w:sz="4" w:space="0" w:color="ABA8AB"/>
            </w:tcBorders>
            <w:hideMark/>
          </w:tcPr>
          <w:p w14:paraId="13B41644" w14:textId="77777777" w:rsidR="00D5480A" w:rsidRPr="006B55DC" w:rsidRDefault="00D5480A" w:rsidP="00F83168">
            <w:pPr>
              <w:jc w:val="both"/>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text1"/>
                <w:sz w:val="18"/>
                <w:szCs w:val="20"/>
                <w:lang w:eastAsia="ja-JP"/>
              </w:rPr>
            </w:pPr>
            <w:r w:rsidRPr="006B55DC">
              <w:rPr>
                <w:b w:val="0"/>
                <w:color w:val="FFFFFF" w:themeColor="text1"/>
                <w:sz w:val="18"/>
                <w:lang w:val="en-US"/>
              </w:rPr>
              <w:t xml:space="preserve">Element name according to IFRS </w:t>
            </w:r>
          </w:p>
        </w:tc>
      </w:tr>
      <w:tr w:rsidR="00D5480A" w14:paraId="17ECDC24" w14:textId="77777777" w:rsidTr="003E6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nil"/>
              <w:left w:val="nil"/>
              <w:bottom w:val="single" w:sz="2" w:space="0" w:color="CECCCE"/>
              <w:right w:val="single" w:sz="2" w:space="0" w:color="D3E8F9"/>
            </w:tcBorders>
            <w:shd w:val="clear" w:color="auto" w:fill="F4F4F4"/>
            <w:noWrap/>
            <w:vAlign w:val="center"/>
            <w:hideMark/>
          </w:tcPr>
          <w:p w14:paraId="2D6A2132" w14:textId="77777777" w:rsidR="00D5480A" w:rsidRPr="00D5480A" w:rsidRDefault="00D5480A" w:rsidP="006B55DC">
            <w:pPr>
              <w:rPr>
                <w:rFonts w:eastAsia="Times New Roman"/>
                <w:b w:val="0"/>
                <w:color w:val="575756"/>
                <w:sz w:val="18"/>
                <w:szCs w:val="18"/>
                <w:lang w:eastAsia="ja-JP"/>
              </w:rPr>
            </w:pPr>
            <w:r w:rsidRPr="00D5480A">
              <w:rPr>
                <w:b w:val="0"/>
                <w:sz w:val="18"/>
                <w:lang w:val="en-US"/>
              </w:rPr>
              <w:t>Accumulated Surplus/Deficit</w:t>
            </w:r>
          </w:p>
        </w:tc>
        <w:tc>
          <w:tcPr>
            <w:tcW w:w="2540" w:type="pct"/>
            <w:tcBorders>
              <w:top w:val="nil"/>
              <w:left w:val="single" w:sz="2" w:space="0" w:color="D3E8F9"/>
              <w:bottom w:val="single" w:sz="2" w:space="0" w:color="CECCCE"/>
              <w:right w:val="nil"/>
            </w:tcBorders>
            <w:shd w:val="clear" w:color="auto" w:fill="F4F4F4"/>
            <w:vAlign w:val="center"/>
            <w:hideMark/>
          </w:tcPr>
          <w:p w14:paraId="5B885334" w14:textId="77777777" w:rsidR="00D5480A" w:rsidRPr="00D5480A" w:rsidRDefault="00D5480A" w:rsidP="006B55D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Retained Earnings</w:t>
            </w:r>
          </w:p>
        </w:tc>
      </w:tr>
      <w:tr w:rsidR="00D5480A" w14:paraId="4E60EAA8" w14:textId="77777777" w:rsidTr="003E63CF">
        <w:trPr>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74C61A48" w14:textId="77777777" w:rsidR="00D5480A" w:rsidRPr="00D5480A" w:rsidRDefault="00D5480A" w:rsidP="006B55DC">
            <w:pPr>
              <w:rPr>
                <w:rFonts w:eastAsia="Times New Roman"/>
                <w:b w:val="0"/>
                <w:color w:val="575756"/>
                <w:sz w:val="18"/>
                <w:szCs w:val="18"/>
                <w:lang w:eastAsia="ja-JP"/>
              </w:rPr>
            </w:pPr>
            <w:r w:rsidRPr="00D5480A">
              <w:rPr>
                <w:b w:val="0"/>
                <w:sz w:val="18"/>
                <w:lang w:val="en-US"/>
              </w:rPr>
              <w:t>Controlled Entity</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6EEB27C0" w14:textId="77777777" w:rsidR="00D5480A" w:rsidRPr="00D5480A" w:rsidRDefault="00D5480A" w:rsidP="006B55DC">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Subsidiary</w:t>
            </w:r>
          </w:p>
        </w:tc>
      </w:tr>
      <w:tr w:rsidR="00D5480A" w14:paraId="7CA8A95F" w14:textId="77777777" w:rsidTr="003E6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77171D3F" w14:textId="77777777" w:rsidR="00D5480A" w:rsidRPr="00D5480A" w:rsidRDefault="00D5480A" w:rsidP="006B55DC">
            <w:pPr>
              <w:rPr>
                <w:rFonts w:eastAsia="Times New Roman"/>
                <w:b w:val="0"/>
                <w:color w:val="575756"/>
                <w:sz w:val="18"/>
                <w:szCs w:val="18"/>
                <w:lang w:eastAsia="ja-JP"/>
              </w:rPr>
            </w:pPr>
            <w:r w:rsidRPr="00D5480A">
              <w:rPr>
                <w:b w:val="0"/>
                <w:sz w:val="18"/>
                <w:lang w:val="en-US"/>
              </w:rPr>
              <w:t>Controlling Entity</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4CCA0182" w14:textId="77777777" w:rsidR="00D5480A" w:rsidRPr="00D5480A" w:rsidRDefault="00D5480A" w:rsidP="006B55D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Parent</w:t>
            </w:r>
          </w:p>
        </w:tc>
      </w:tr>
      <w:tr w:rsidR="00D5480A" w14:paraId="220A663B" w14:textId="77777777" w:rsidTr="003E63CF">
        <w:trPr>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6D7696D9" w14:textId="77777777" w:rsidR="00D5480A" w:rsidRPr="00D5480A" w:rsidRDefault="00D5480A" w:rsidP="006B55DC">
            <w:pPr>
              <w:rPr>
                <w:rFonts w:eastAsia="Times New Roman"/>
                <w:b w:val="0"/>
                <w:color w:val="575756"/>
                <w:sz w:val="18"/>
                <w:szCs w:val="18"/>
                <w:lang w:eastAsia="ja-JP"/>
              </w:rPr>
            </w:pPr>
            <w:r w:rsidRPr="00D5480A">
              <w:rPr>
                <w:b w:val="0"/>
                <w:sz w:val="18"/>
                <w:lang w:val="en-US"/>
              </w:rPr>
              <w:t>Economic Entity</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7985EE0D" w14:textId="77777777" w:rsidR="00D5480A" w:rsidRPr="00D5480A" w:rsidRDefault="00D5480A" w:rsidP="006B55DC">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Group</w:t>
            </w:r>
          </w:p>
        </w:tc>
      </w:tr>
      <w:tr w:rsidR="00D5480A" w14:paraId="313C92D2" w14:textId="77777777" w:rsidTr="003E6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0400A281" w14:textId="3DFFCAEC" w:rsidR="00D5480A" w:rsidRPr="00D5480A" w:rsidRDefault="00D5480A" w:rsidP="006B55DC">
            <w:pPr>
              <w:rPr>
                <w:rFonts w:eastAsia="Times New Roman"/>
                <w:b w:val="0"/>
                <w:color w:val="575756"/>
                <w:sz w:val="18"/>
                <w:szCs w:val="18"/>
                <w:lang w:eastAsia="ja-JP"/>
              </w:rPr>
            </w:pPr>
            <w:r w:rsidRPr="00D5480A">
              <w:rPr>
                <w:b w:val="0"/>
                <w:sz w:val="18"/>
                <w:lang w:val="en-US"/>
              </w:rPr>
              <w:t>Minority Interest</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2766E3C4" w14:textId="77777777" w:rsidR="00D5480A" w:rsidRPr="00D5480A" w:rsidRDefault="00D5480A" w:rsidP="006B55D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Non-Controlling Interest</w:t>
            </w:r>
          </w:p>
        </w:tc>
      </w:tr>
      <w:tr w:rsidR="00D5480A" w14:paraId="4CB414D0" w14:textId="77777777" w:rsidTr="003E63CF">
        <w:trPr>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7BD95A1A" w14:textId="77777777" w:rsidR="00D5480A" w:rsidRPr="00D5480A" w:rsidRDefault="00D5480A" w:rsidP="006B55DC">
            <w:pPr>
              <w:rPr>
                <w:rFonts w:eastAsia="Times New Roman"/>
                <w:b w:val="0"/>
                <w:color w:val="575756"/>
                <w:sz w:val="18"/>
                <w:szCs w:val="18"/>
                <w:lang w:eastAsia="ja-JP"/>
              </w:rPr>
            </w:pPr>
            <w:r w:rsidRPr="00D5480A">
              <w:rPr>
                <w:b w:val="0"/>
                <w:sz w:val="18"/>
                <w:lang w:val="en-US"/>
              </w:rPr>
              <w:t>Net assets</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5C629327" w14:textId="77777777" w:rsidR="00D5480A" w:rsidRPr="00D5480A" w:rsidRDefault="00D5480A" w:rsidP="006B55DC">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Equity</w:t>
            </w:r>
          </w:p>
        </w:tc>
      </w:tr>
      <w:tr w:rsidR="00D5480A" w14:paraId="052FBD4A" w14:textId="77777777" w:rsidTr="003E6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338F3AA4" w14:textId="77777777" w:rsidR="00D5480A" w:rsidRPr="00D5480A" w:rsidRDefault="00D5480A" w:rsidP="006B55DC">
            <w:pPr>
              <w:rPr>
                <w:rFonts w:eastAsia="Times New Roman"/>
                <w:b w:val="0"/>
                <w:color w:val="575756"/>
                <w:sz w:val="18"/>
                <w:szCs w:val="18"/>
                <w:lang w:eastAsia="ja-JP"/>
              </w:rPr>
            </w:pPr>
            <w:r w:rsidRPr="00D5480A">
              <w:rPr>
                <w:b w:val="0"/>
                <w:sz w:val="18"/>
                <w:lang w:val="en-US"/>
              </w:rPr>
              <w:t>Residual interest</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18C97F92" w14:textId="77777777" w:rsidR="00D5480A" w:rsidRPr="00D5480A" w:rsidRDefault="00D5480A" w:rsidP="006B55D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Equity Interests</w:t>
            </w:r>
          </w:p>
        </w:tc>
      </w:tr>
      <w:tr w:rsidR="00D5480A" w14:paraId="273B10CB" w14:textId="77777777" w:rsidTr="003E63CF">
        <w:trPr>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137D6AAB" w14:textId="77777777" w:rsidR="00D5480A" w:rsidRPr="00D5480A" w:rsidRDefault="00D5480A" w:rsidP="006B55DC">
            <w:pPr>
              <w:rPr>
                <w:rFonts w:eastAsia="Times New Roman"/>
                <w:b w:val="0"/>
                <w:color w:val="575756"/>
                <w:sz w:val="18"/>
                <w:szCs w:val="18"/>
                <w:lang w:eastAsia="ja-JP"/>
              </w:rPr>
            </w:pPr>
            <w:r w:rsidRPr="00D5480A">
              <w:rPr>
                <w:b w:val="0"/>
                <w:sz w:val="18"/>
                <w:lang w:val="en-US"/>
              </w:rPr>
              <w:lastRenderedPageBreak/>
              <w:t>Segment Reporting</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4D71F118" w14:textId="77777777" w:rsidR="00D5480A" w:rsidRPr="00D5480A" w:rsidRDefault="00D5480A" w:rsidP="006B55DC">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Operating Segment</w:t>
            </w:r>
          </w:p>
        </w:tc>
      </w:tr>
      <w:tr w:rsidR="00D5480A" w14:paraId="7F690007" w14:textId="77777777" w:rsidTr="003E6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60" w:type="pct"/>
            <w:tcBorders>
              <w:top w:val="single" w:sz="2" w:space="0" w:color="CECCCE"/>
              <w:left w:val="nil"/>
              <w:bottom w:val="single" w:sz="2" w:space="0" w:color="CECCCE"/>
              <w:right w:val="single" w:sz="2" w:space="0" w:color="D3E8F9"/>
            </w:tcBorders>
            <w:shd w:val="clear" w:color="auto" w:fill="F4F4F4"/>
            <w:noWrap/>
            <w:vAlign w:val="center"/>
            <w:hideMark/>
          </w:tcPr>
          <w:p w14:paraId="200004E1" w14:textId="77777777" w:rsidR="00D5480A" w:rsidRPr="00D5480A" w:rsidRDefault="00D5480A" w:rsidP="006B55DC">
            <w:pPr>
              <w:rPr>
                <w:rFonts w:eastAsia="Times New Roman"/>
                <w:b w:val="0"/>
                <w:color w:val="575756"/>
                <w:sz w:val="18"/>
                <w:szCs w:val="18"/>
                <w:lang w:eastAsia="ja-JP"/>
              </w:rPr>
            </w:pPr>
            <w:r w:rsidRPr="00D5480A">
              <w:rPr>
                <w:b w:val="0"/>
                <w:sz w:val="18"/>
                <w:lang w:val="en-US"/>
              </w:rPr>
              <w:t>Surplus (deficit)</w:t>
            </w:r>
          </w:p>
        </w:tc>
        <w:tc>
          <w:tcPr>
            <w:tcW w:w="2540" w:type="pct"/>
            <w:tcBorders>
              <w:top w:val="single" w:sz="2" w:space="0" w:color="CECCCE"/>
              <w:left w:val="single" w:sz="2" w:space="0" w:color="D3E8F9"/>
              <w:bottom w:val="single" w:sz="2" w:space="0" w:color="CECCCE"/>
              <w:right w:val="nil"/>
            </w:tcBorders>
            <w:shd w:val="clear" w:color="auto" w:fill="F4F4F4"/>
            <w:vAlign w:val="center"/>
            <w:hideMark/>
          </w:tcPr>
          <w:p w14:paraId="3BC7EA01" w14:textId="77777777" w:rsidR="00D5480A" w:rsidRPr="00D5480A" w:rsidRDefault="00D5480A" w:rsidP="006B55DC">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lang w:val="en-US" w:eastAsia="en-US"/>
              </w:rPr>
            </w:pPr>
            <w:r w:rsidRPr="00D5480A">
              <w:rPr>
                <w:sz w:val="18"/>
                <w:lang w:val="en-US"/>
              </w:rPr>
              <w:t>Profit (loss)</w:t>
            </w:r>
          </w:p>
        </w:tc>
      </w:tr>
    </w:tbl>
    <w:p w14:paraId="1D7BD84F" w14:textId="117517C6" w:rsidR="00D5480A" w:rsidRPr="00B17E36" w:rsidRDefault="00D5480A" w:rsidP="00F83168">
      <w:pPr>
        <w:rPr>
          <w:color w:val="575756"/>
          <w:sz w:val="20"/>
        </w:rPr>
      </w:pPr>
    </w:p>
    <w:p w14:paraId="47B5310D" w14:textId="2EFC72D0" w:rsidR="00206E6D" w:rsidRPr="00095DAC" w:rsidRDefault="00206E6D" w:rsidP="00095DAC">
      <w:pPr>
        <w:pStyle w:val="MainBodyText"/>
        <w:ind w:right="39"/>
        <w:jc w:val="both"/>
        <w:rPr>
          <w:bCs/>
          <w:lang w:val="en-GB"/>
        </w:rPr>
      </w:pPr>
      <w:r w:rsidRPr="00095DAC">
        <w:rPr>
          <w:bCs/>
          <w:lang w:val="en-GB"/>
        </w:rPr>
        <w:t xml:space="preserve">Please note the above </w:t>
      </w:r>
      <w:r w:rsidR="00137C21" w:rsidRPr="00095DAC">
        <w:rPr>
          <w:bCs/>
          <w:lang w:val="en-GB"/>
        </w:rPr>
        <w:t xml:space="preserve">presents only those elements that were discovered in course of the analysis. There might be other elements </w:t>
      </w:r>
      <w:r w:rsidR="00B17E36" w:rsidRPr="00095DAC">
        <w:rPr>
          <w:bCs/>
          <w:lang w:val="en-GB"/>
        </w:rPr>
        <w:t xml:space="preserve">in GRAP </w:t>
      </w:r>
      <w:r w:rsidR="00137C21" w:rsidRPr="00095DAC">
        <w:rPr>
          <w:bCs/>
          <w:lang w:val="en-GB"/>
        </w:rPr>
        <w:t xml:space="preserve">with the same meaning </w:t>
      </w:r>
      <w:r w:rsidR="00B17E36" w:rsidRPr="00095DAC">
        <w:rPr>
          <w:bCs/>
          <w:lang w:val="en-GB"/>
        </w:rPr>
        <w:t xml:space="preserve">but different labels. CIPC will expand this list in the future following the feedback received from the stakeholders. </w:t>
      </w:r>
    </w:p>
    <w:p w14:paraId="398C65DF" w14:textId="77777777" w:rsidR="00206E6D" w:rsidRPr="00B17E36" w:rsidRDefault="00206E6D" w:rsidP="00F83168">
      <w:pPr>
        <w:rPr>
          <w:color w:val="575756"/>
          <w:sz w:val="20"/>
        </w:rPr>
      </w:pPr>
    </w:p>
    <w:p w14:paraId="6079990B" w14:textId="77777777" w:rsidR="00B753D6" w:rsidRPr="00C22BDC" w:rsidRDefault="00B753D6" w:rsidP="00B753D6">
      <w:pPr>
        <w:pStyle w:val="Heading2"/>
        <w:jc w:val="both"/>
        <w:rPr>
          <w:lang w:val="en-GB"/>
        </w:rPr>
      </w:pPr>
      <w:bookmarkStart w:id="39" w:name="_Appendix_A_-"/>
      <w:bookmarkStart w:id="40" w:name="_Appendix_A._-"/>
      <w:bookmarkStart w:id="41" w:name="_Toc38444008"/>
      <w:bookmarkEnd w:id="39"/>
      <w:bookmarkEnd w:id="40"/>
      <w:r w:rsidRPr="00C22BDC">
        <w:rPr>
          <w:lang w:val="en-GB"/>
        </w:rPr>
        <w:t>Recommendation</w:t>
      </w:r>
      <w:bookmarkEnd w:id="41"/>
    </w:p>
    <w:p w14:paraId="41C965AA" w14:textId="3DAAB728" w:rsidR="006B55DC" w:rsidRDefault="00B753D6" w:rsidP="003E63CF">
      <w:pPr>
        <w:pStyle w:val="MainBodyText"/>
        <w:ind w:right="39"/>
        <w:jc w:val="both"/>
        <w:rPr>
          <w:bCs/>
          <w:lang w:val="en-GB"/>
        </w:rPr>
      </w:pPr>
      <w:r w:rsidRPr="003E63CF">
        <w:rPr>
          <w:bCs/>
          <w:lang w:val="en-GB"/>
        </w:rPr>
        <w:t>Current information scope of the CIPC taxonomy focuses on the IFRS reporting and does not cover for specific positions relevant under GRAP reporting of some entities subject the XBRL mandate of CIPC. It is crucial and therefore recommended to provide means for the GRAP entities to fulfil their reporting obligations under CIPC by including the above-mentioned elements</w:t>
      </w:r>
      <w:r w:rsidR="006B55DC" w:rsidRPr="003E63CF">
        <w:rPr>
          <w:bCs/>
          <w:lang w:val="en-GB"/>
        </w:rPr>
        <w:t xml:space="preserve"> (or apply supplementary labels)</w:t>
      </w:r>
      <w:r w:rsidRPr="003E63CF">
        <w:rPr>
          <w:bCs/>
          <w:lang w:val="en-GB"/>
        </w:rPr>
        <w:t xml:space="preserve"> </w:t>
      </w:r>
      <w:r w:rsidR="00961ACF">
        <w:rPr>
          <w:lang w:val="en-GB"/>
        </w:rPr>
        <w:t>in the 2020 CIPC taxonomy update.</w:t>
      </w:r>
      <w:r w:rsidR="00961ACF" w:rsidRPr="003E63CF" w:rsidDel="00961ACF">
        <w:rPr>
          <w:bCs/>
          <w:lang w:val="en-GB"/>
        </w:rPr>
        <w:t xml:space="preserve"> </w:t>
      </w:r>
      <w:r w:rsidR="00293DB6">
        <w:rPr>
          <w:bCs/>
          <w:lang w:val="en-GB"/>
        </w:rPr>
        <w:t xml:space="preserve">The recommended approach is to prepare a separate entry point to the taxonomy, copy the existing IFRS structures and modify them accordingly to the GRAP requirements. </w:t>
      </w:r>
    </w:p>
    <w:p w14:paraId="6E7156C3" w14:textId="4CB623EA" w:rsidR="000D104B" w:rsidRDefault="000329F0" w:rsidP="0065086B">
      <w:pPr>
        <w:pStyle w:val="MainBodyText"/>
        <w:spacing w:after="240"/>
        <w:ind w:right="39"/>
        <w:jc w:val="both"/>
        <w:rPr>
          <w:bCs/>
          <w:u w:val="single"/>
          <w:lang w:val="en-GB"/>
        </w:rPr>
      </w:pPr>
      <w:r>
        <w:rPr>
          <w:bCs/>
          <w:lang w:val="en-GB"/>
        </w:rPr>
        <w:t xml:space="preserve">Proposed structures for the GRAP-specific primary financial statements as well as the list of notes and accounting policies are detailed in the </w:t>
      </w:r>
      <w:r w:rsidRPr="009528B4">
        <w:rPr>
          <w:bCs/>
          <w:u w:val="single"/>
          <w:lang w:val="en-GB"/>
        </w:rPr>
        <w:t xml:space="preserve">Appendix </w:t>
      </w:r>
      <w:r w:rsidR="007A6710" w:rsidRPr="009528B4">
        <w:rPr>
          <w:bCs/>
          <w:u w:val="single"/>
          <w:lang w:val="en-GB"/>
        </w:rPr>
        <w:t>B</w:t>
      </w:r>
      <w:r w:rsidRPr="009528B4">
        <w:rPr>
          <w:bCs/>
          <w:u w:val="single"/>
          <w:lang w:val="en-GB"/>
        </w:rPr>
        <w:t>.</w:t>
      </w:r>
      <w:r w:rsidR="006B55DC" w:rsidRPr="009528B4">
        <w:rPr>
          <w:bCs/>
          <w:u w:val="single"/>
          <w:lang w:val="en-GB"/>
        </w:rPr>
        <w:t xml:space="preserve"> </w:t>
      </w:r>
    </w:p>
    <w:p w14:paraId="60743B29" w14:textId="1FD3B655" w:rsidR="009528B4" w:rsidRPr="00C22BDC" w:rsidRDefault="009528B4" w:rsidP="0065086B">
      <w:pPr>
        <w:pStyle w:val="MainTitel"/>
        <w:spacing w:line="276" w:lineRule="auto"/>
        <w:jc w:val="both"/>
        <w:rPr>
          <w:lang w:val="en-GB"/>
        </w:rPr>
      </w:pPr>
      <w:bookmarkStart w:id="42" w:name="_Toc38444009"/>
      <w:r>
        <w:rPr>
          <w:lang w:val="en-GB"/>
        </w:rPr>
        <w:t>Next steps</w:t>
      </w:r>
      <w:bookmarkEnd w:id="42"/>
    </w:p>
    <w:p w14:paraId="60F50A2C" w14:textId="579511F0" w:rsidR="00D4677B" w:rsidRPr="0065086B" w:rsidRDefault="00D4677B" w:rsidP="0065086B">
      <w:pPr>
        <w:pStyle w:val="MainBodyText"/>
        <w:ind w:right="39"/>
        <w:jc w:val="both"/>
        <w:rPr>
          <w:bCs/>
          <w:lang w:val="en-GB"/>
        </w:rPr>
      </w:pPr>
      <w:r w:rsidRPr="00095DAC">
        <w:rPr>
          <w:bCs/>
          <w:lang w:val="en-GB"/>
        </w:rPr>
        <w:t>Following the acceptance of th</w:t>
      </w:r>
      <w:r>
        <w:rPr>
          <w:bCs/>
          <w:lang w:val="en-GB"/>
        </w:rPr>
        <w:t>is gap analysis report</w:t>
      </w:r>
      <w:r w:rsidRPr="00095DAC">
        <w:rPr>
          <w:bCs/>
          <w:lang w:val="en-GB"/>
        </w:rPr>
        <w:t xml:space="preserve"> by </w:t>
      </w:r>
      <w:r>
        <w:rPr>
          <w:bCs/>
          <w:lang w:val="en-GB"/>
        </w:rPr>
        <w:t>the members of professional bodies invited to comment</w:t>
      </w:r>
      <w:r w:rsidR="00C4646C">
        <w:rPr>
          <w:bCs/>
          <w:lang w:val="en-GB"/>
        </w:rPr>
        <w:t xml:space="preserve">, </w:t>
      </w:r>
      <w:r w:rsidRPr="00095DAC">
        <w:rPr>
          <w:bCs/>
          <w:lang w:val="en-GB"/>
        </w:rPr>
        <w:t xml:space="preserve">the </w:t>
      </w:r>
      <w:r w:rsidR="008B64CA">
        <w:rPr>
          <w:bCs/>
          <w:lang w:val="en-GB"/>
        </w:rPr>
        <w:t xml:space="preserve">CIPC </w:t>
      </w:r>
      <w:r w:rsidR="008B64CA" w:rsidRPr="003F3B8E">
        <w:rPr>
          <w:bCs/>
          <w:lang w:val="en-GB"/>
        </w:rPr>
        <w:t>XBRL project team</w:t>
      </w:r>
      <w:r w:rsidR="008B64CA">
        <w:rPr>
          <w:bCs/>
          <w:lang w:val="en-GB"/>
        </w:rPr>
        <w:t xml:space="preserve"> </w:t>
      </w:r>
      <w:r w:rsidRPr="00095DAC">
        <w:rPr>
          <w:bCs/>
          <w:lang w:val="en-GB"/>
        </w:rPr>
        <w:t xml:space="preserve">will commence the data modelling activities. The </w:t>
      </w:r>
      <w:r w:rsidR="005F320B" w:rsidRPr="003F3B8E">
        <w:rPr>
          <w:bCs/>
          <w:lang w:val="en-GB"/>
        </w:rPr>
        <w:t xml:space="preserve">CIPC experts </w:t>
      </w:r>
      <w:r w:rsidRPr="00095DAC">
        <w:rPr>
          <w:bCs/>
          <w:lang w:val="en-GB"/>
        </w:rPr>
        <w:t xml:space="preserve">will jointly work on the data model with </w:t>
      </w:r>
      <w:r w:rsidR="005F320B">
        <w:rPr>
          <w:bCs/>
          <w:lang w:val="en-GB"/>
        </w:rPr>
        <w:t xml:space="preserve">the external </w:t>
      </w:r>
      <w:r w:rsidR="009F04BF">
        <w:rPr>
          <w:bCs/>
          <w:lang w:val="en-GB"/>
        </w:rPr>
        <w:t xml:space="preserve">XBRL developers </w:t>
      </w:r>
      <w:r w:rsidRPr="00095DAC">
        <w:rPr>
          <w:bCs/>
          <w:lang w:val="en-GB"/>
        </w:rPr>
        <w:t>and will agree on the detailed scope and prelimi</w:t>
      </w:r>
      <w:r w:rsidRPr="0065086B">
        <w:rPr>
          <w:bCs/>
          <w:lang w:val="en-GB"/>
        </w:rPr>
        <w:t xml:space="preserve">nary data arrangement, concluding this stage with the final spreadsheet with XBRL taxonomy data model. The Advisors will subsequently describe the data model according to XBRL requirements including precise identification of data points, their characteristics, breakdowns of reportable data, labels, references and preliminary architectural rules. During this stage iterative versions of the XBRL metadata spreadsheet will be exchanged, discussed and updated together with the CIPC experts to ensure the final taxonomy quality and completeness. </w:t>
      </w:r>
    </w:p>
    <w:p w14:paraId="33941626" w14:textId="5397942E" w:rsidR="00D4677B" w:rsidRPr="0065086B" w:rsidRDefault="00D4677B" w:rsidP="0065086B">
      <w:pPr>
        <w:pStyle w:val="MainBodyText"/>
        <w:ind w:right="39"/>
        <w:jc w:val="both"/>
        <w:rPr>
          <w:bCs/>
          <w:lang w:val="en-GB"/>
        </w:rPr>
      </w:pPr>
      <w:r w:rsidRPr="0065086B">
        <w:rPr>
          <w:bCs/>
          <w:lang w:val="en-GB"/>
        </w:rPr>
        <w:t xml:space="preserve">Following successful agreement on the Data Model and XBRL metadata arrangement the </w:t>
      </w:r>
      <w:r w:rsidR="008C1574">
        <w:rPr>
          <w:bCs/>
          <w:lang w:val="en-GB"/>
        </w:rPr>
        <w:t>CIPC XBRL team</w:t>
      </w:r>
      <w:r w:rsidRPr="00095DAC">
        <w:rPr>
          <w:bCs/>
          <w:lang w:val="en-GB"/>
        </w:rPr>
        <w:t xml:space="preserve"> will iteratively develop draft version of the CIPC XBRL Taxonomy 2019, satisfying technical compliance rules and international bes</w:t>
      </w:r>
      <w:r w:rsidRPr="0065086B">
        <w:rPr>
          <w:bCs/>
          <w:lang w:val="en-GB"/>
        </w:rPr>
        <w:t>t practices. Draft versions of the taxonomy will be delivered and discussed with the</w:t>
      </w:r>
      <w:r w:rsidR="00A44B43">
        <w:rPr>
          <w:bCs/>
          <w:lang w:val="en-GB"/>
        </w:rPr>
        <w:t xml:space="preserve"> relevant</w:t>
      </w:r>
      <w:r w:rsidRPr="00095DAC">
        <w:rPr>
          <w:bCs/>
          <w:lang w:val="en-GB"/>
        </w:rPr>
        <w:t xml:space="preserve"> </w:t>
      </w:r>
      <w:r w:rsidR="00A44B43">
        <w:rPr>
          <w:bCs/>
          <w:lang w:val="en-GB"/>
        </w:rPr>
        <w:t>stakeholders</w:t>
      </w:r>
      <w:r w:rsidRPr="00095DAC">
        <w:rPr>
          <w:bCs/>
          <w:lang w:val="en-GB"/>
        </w:rPr>
        <w:t xml:space="preserve"> and further updated for necessary enhancements. Each draft version will be validated against compliance with technical specifications and applied best practic</w:t>
      </w:r>
      <w:r w:rsidRPr="0065086B">
        <w:rPr>
          <w:bCs/>
          <w:lang w:val="en-GB"/>
        </w:rPr>
        <w:t xml:space="preserve">es. </w:t>
      </w:r>
    </w:p>
    <w:p w14:paraId="53227350" w14:textId="032AC777" w:rsidR="00D4677B" w:rsidRDefault="00D4677B" w:rsidP="0065086B">
      <w:pPr>
        <w:pStyle w:val="MainBodyText"/>
        <w:spacing w:after="240"/>
        <w:ind w:right="39"/>
        <w:jc w:val="both"/>
        <w:rPr>
          <w:bCs/>
          <w:lang w:val="en-GB"/>
        </w:rPr>
      </w:pPr>
      <w:r w:rsidRPr="0065086B">
        <w:rPr>
          <w:bCs/>
          <w:lang w:val="en-GB"/>
        </w:rPr>
        <w:t xml:space="preserve">After finalization of the CIPC XBRL taxonomy, the </w:t>
      </w:r>
      <w:r w:rsidR="00A44B43">
        <w:rPr>
          <w:bCs/>
          <w:lang w:val="en-GB"/>
        </w:rPr>
        <w:t>XBRL team</w:t>
      </w:r>
      <w:r w:rsidRPr="00095DAC">
        <w:rPr>
          <w:bCs/>
          <w:lang w:val="en-GB"/>
        </w:rPr>
        <w:t xml:space="preserve"> will provide quality assurance tests verifying usability</w:t>
      </w:r>
      <w:r w:rsidRPr="0065086B">
        <w:rPr>
          <w:bCs/>
          <w:lang w:val="en-GB"/>
        </w:rPr>
        <w:t xml:space="preserve"> of the CIPC XBRL Taxonomy based on set of sample XBRL reports delivered by the </w:t>
      </w:r>
      <w:r w:rsidR="00A44B43">
        <w:rPr>
          <w:bCs/>
          <w:lang w:val="en-GB"/>
        </w:rPr>
        <w:t>internal compliance teams</w:t>
      </w:r>
      <w:r w:rsidRPr="00095DAC">
        <w:rPr>
          <w:bCs/>
          <w:lang w:val="en-GB"/>
        </w:rPr>
        <w:t>. The taxonomy, together with the data model, will be released to internal and external stakeholders for the quality and completeness review. Subsequently, feedback</w:t>
      </w:r>
      <w:r w:rsidRPr="0065086B">
        <w:rPr>
          <w:bCs/>
          <w:lang w:val="en-GB"/>
        </w:rPr>
        <w:t xml:space="preserve"> and comments received during the public review will be included in the taxonomy.  The </w:t>
      </w:r>
      <w:r w:rsidR="00095DAC">
        <w:rPr>
          <w:bCs/>
          <w:lang w:val="en-GB"/>
        </w:rPr>
        <w:t>XBRL team</w:t>
      </w:r>
      <w:r w:rsidRPr="00095DAC">
        <w:rPr>
          <w:bCs/>
          <w:lang w:val="en-GB"/>
        </w:rPr>
        <w:t xml:space="preserve"> will conclude the taxonomy development process with a set of final supportive materials explaining the outcome taxonomy scope and architecture as well as guidan</w:t>
      </w:r>
      <w:r w:rsidRPr="0065086B">
        <w:rPr>
          <w:bCs/>
          <w:lang w:val="en-GB"/>
        </w:rPr>
        <w:t>ce for users of the taxonomy.</w:t>
      </w:r>
    </w:p>
    <w:p w14:paraId="4B6FFB3B" w14:textId="1C25EBF8" w:rsidR="00095DAC" w:rsidRPr="00C22BDC" w:rsidRDefault="0065086B" w:rsidP="00095DAC">
      <w:pPr>
        <w:pStyle w:val="Heading2"/>
        <w:jc w:val="both"/>
        <w:rPr>
          <w:lang w:val="en-GB"/>
        </w:rPr>
      </w:pPr>
      <w:bookmarkStart w:id="43" w:name="_Toc38444010"/>
      <w:r>
        <w:rPr>
          <w:lang w:val="en-GB"/>
        </w:rPr>
        <w:t>Action plan</w:t>
      </w:r>
      <w:bookmarkEnd w:id="43"/>
    </w:p>
    <w:p w14:paraId="66559675" w14:textId="452CA3CD" w:rsidR="00DD219A" w:rsidRPr="00293DB6" w:rsidRDefault="00095DAC" w:rsidP="00293DB6">
      <w:pPr>
        <w:pStyle w:val="MainBodyText"/>
        <w:ind w:right="39"/>
        <w:jc w:val="both"/>
        <w:rPr>
          <w:bCs/>
          <w:lang w:val="en-GB"/>
        </w:rPr>
      </w:pPr>
      <w:r>
        <w:rPr>
          <w:bCs/>
          <w:lang w:val="en-GB"/>
        </w:rPr>
        <w:t xml:space="preserve">Detailed timeline planned for the 2020 release of the CIPC taxonomy is presented in </w:t>
      </w:r>
      <w:r w:rsidR="003B471C" w:rsidRPr="0065086B">
        <w:rPr>
          <w:bCs/>
          <w:u w:val="single"/>
          <w:lang w:val="en-GB"/>
        </w:rPr>
        <w:t>Appendix C</w:t>
      </w:r>
      <w:r w:rsidR="003B471C">
        <w:rPr>
          <w:bCs/>
          <w:lang w:val="en-GB"/>
        </w:rPr>
        <w:t xml:space="preserve"> to this document</w:t>
      </w:r>
      <w:r>
        <w:rPr>
          <w:bCs/>
          <w:lang w:val="en-GB"/>
        </w:rPr>
        <w:t>. Please note that t</w:t>
      </w:r>
      <w:r w:rsidR="002162DA">
        <w:rPr>
          <w:bCs/>
          <w:lang w:val="en-GB"/>
        </w:rPr>
        <w:t xml:space="preserve">his is to be considered as tentative and therefore may be subject to changed, all depending on the results of all consultative sessions conducted by the CIPC with the relevant stakeholders. </w:t>
      </w:r>
    </w:p>
    <w:p w14:paraId="4992671F" w14:textId="77777777" w:rsidR="000D104B" w:rsidRDefault="000D104B" w:rsidP="000D104B">
      <w:pPr>
        <w:pStyle w:val="MainTitel"/>
        <w:ind w:left="0"/>
        <w:rPr>
          <w:lang w:val="en-GB"/>
        </w:rPr>
      </w:pPr>
      <w:bookmarkStart w:id="44" w:name="_Toc36551500"/>
      <w:bookmarkStart w:id="45" w:name="_Toc38444011"/>
      <w:r w:rsidRPr="00C05846">
        <w:rPr>
          <w:lang w:val="en-GB"/>
        </w:rPr>
        <w:lastRenderedPageBreak/>
        <w:t xml:space="preserve">Appendix </w:t>
      </w:r>
      <w:r>
        <w:rPr>
          <w:lang w:val="en-GB"/>
        </w:rPr>
        <w:t>A</w:t>
      </w:r>
      <w:r w:rsidRPr="00C05846">
        <w:rPr>
          <w:lang w:val="en-GB"/>
        </w:rPr>
        <w:t xml:space="preserve"> – IFRS taxonomy 2020 versioning report</w:t>
      </w:r>
      <w:bookmarkEnd w:id="44"/>
      <w:bookmarkEnd w:id="45"/>
    </w:p>
    <w:p w14:paraId="108AF26C" w14:textId="77777777" w:rsidR="000D104B" w:rsidRPr="001A3140" w:rsidRDefault="000D104B" w:rsidP="000D104B">
      <w:pPr>
        <w:pStyle w:val="MainBodyText"/>
      </w:pPr>
      <w:r>
        <w:object w:dxaOrig="1520" w:dyaOrig="987" w14:anchorId="0D1A6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Package" ShapeID="_x0000_i1025" DrawAspect="Icon" ObjectID="_1692100694" r:id="rId13"/>
        </w:object>
      </w:r>
    </w:p>
    <w:p w14:paraId="3D82CAC3" w14:textId="77777777" w:rsidR="000D104B" w:rsidRDefault="000D104B" w:rsidP="000D104B">
      <w:pPr>
        <w:pStyle w:val="MainBodyText"/>
        <w:ind w:left="284" w:hanging="1"/>
        <w:jc w:val="both"/>
        <w:rPr>
          <w:lang w:val="en-GB"/>
        </w:rPr>
      </w:pPr>
    </w:p>
    <w:p w14:paraId="565F6201" w14:textId="0C11AFB1" w:rsidR="000D104B" w:rsidRDefault="000D104B" w:rsidP="000D104B">
      <w:pPr>
        <w:pStyle w:val="MainTitel"/>
        <w:ind w:left="0"/>
        <w:rPr>
          <w:lang w:val="en-GB"/>
        </w:rPr>
      </w:pPr>
      <w:bookmarkStart w:id="46" w:name="_Toc38444012"/>
      <w:r w:rsidRPr="00C05846">
        <w:rPr>
          <w:lang w:val="en-GB"/>
        </w:rPr>
        <w:t xml:space="preserve">Appendix </w:t>
      </w:r>
      <w:r>
        <w:rPr>
          <w:lang w:val="en-GB"/>
        </w:rPr>
        <w:t>B</w:t>
      </w:r>
      <w:r w:rsidRPr="00C05846">
        <w:rPr>
          <w:lang w:val="en-GB"/>
        </w:rPr>
        <w:t xml:space="preserve"> – </w:t>
      </w:r>
      <w:r w:rsidRPr="000D104B">
        <w:rPr>
          <w:lang w:val="en-GB"/>
        </w:rPr>
        <w:t>Proposed GRAP structures to be included in CIPC taxonomy 2020</w:t>
      </w:r>
      <w:bookmarkEnd w:id="46"/>
    </w:p>
    <w:p w14:paraId="4DE4C9B0" w14:textId="61799194" w:rsidR="000D104B" w:rsidRDefault="0002255C" w:rsidP="003E63CF">
      <w:pPr>
        <w:pStyle w:val="MainBodyText"/>
        <w:ind w:right="39"/>
        <w:jc w:val="both"/>
        <w:rPr>
          <w:bCs/>
          <w:lang w:val="en-GB"/>
        </w:rPr>
      </w:pPr>
      <w:r>
        <w:rPr>
          <w:bCs/>
          <w:lang w:val="en-GB"/>
        </w:rPr>
        <w:object w:dxaOrig="1538" w:dyaOrig="994" w14:anchorId="0FD2C265">
          <v:shape id="_x0000_i1026" type="#_x0000_t75" style="width:77.25pt;height:49.5pt" o:ole="">
            <v:imagedata r:id="rId14" o:title=""/>
          </v:shape>
          <o:OLEObject Type="Embed" ProgID="Excel.Sheet.12" ShapeID="_x0000_i1026" DrawAspect="Icon" ObjectID="_1692100695" r:id="rId15"/>
        </w:object>
      </w:r>
    </w:p>
    <w:p w14:paraId="0090B8EA" w14:textId="77777777" w:rsidR="003B471C" w:rsidRDefault="003B471C" w:rsidP="003E63CF">
      <w:pPr>
        <w:pStyle w:val="MainBodyText"/>
        <w:ind w:right="39"/>
        <w:jc w:val="both"/>
        <w:rPr>
          <w:bCs/>
          <w:lang w:val="en-GB"/>
        </w:rPr>
      </w:pPr>
    </w:p>
    <w:p w14:paraId="5F83C03A" w14:textId="51CC0FD1" w:rsidR="0065086B" w:rsidRDefault="003B471C" w:rsidP="003B471C">
      <w:pPr>
        <w:pStyle w:val="MainTitel"/>
        <w:ind w:left="0"/>
        <w:rPr>
          <w:lang w:val="en-GB"/>
        </w:rPr>
      </w:pPr>
      <w:bookmarkStart w:id="47" w:name="_Toc38444013"/>
      <w:r w:rsidRPr="00C05846">
        <w:rPr>
          <w:lang w:val="en-GB"/>
        </w:rPr>
        <w:t xml:space="preserve">Appendix </w:t>
      </w:r>
      <w:r>
        <w:rPr>
          <w:lang w:val="en-GB"/>
        </w:rPr>
        <w:t>C</w:t>
      </w:r>
      <w:r w:rsidRPr="00C05846">
        <w:rPr>
          <w:lang w:val="en-GB"/>
        </w:rPr>
        <w:t xml:space="preserve"> – </w:t>
      </w:r>
      <w:r>
        <w:rPr>
          <w:lang w:val="en-GB"/>
        </w:rPr>
        <w:t>CIPC 2020 taxonomy development action plan</w:t>
      </w:r>
      <w:bookmarkEnd w:id="47"/>
    </w:p>
    <w:p w14:paraId="2D90BB12" w14:textId="666F69D1" w:rsidR="003B471C" w:rsidRPr="007A6710" w:rsidRDefault="0065086B" w:rsidP="003E63CF">
      <w:pPr>
        <w:pStyle w:val="MainBodyText"/>
        <w:ind w:right="39"/>
        <w:jc w:val="both"/>
        <w:rPr>
          <w:bCs/>
          <w:lang w:val="en-GB"/>
        </w:rPr>
      </w:pPr>
      <w:r>
        <w:rPr>
          <w:bCs/>
          <w:lang w:val="en-GB"/>
        </w:rPr>
        <w:object w:dxaOrig="1538" w:dyaOrig="994" w14:anchorId="5B3B757A">
          <v:shape id="_x0000_i1027" type="#_x0000_t75" style="width:77.25pt;height:49.5pt" o:ole="">
            <v:imagedata r:id="rId16" o:title=""/>
          </v:shape>
          <o:OLEObject Type="Embed" ProgID="Excel.Sheet.12" ShapeID="_x0000_i1027" DrawAspect="Icon" ObjectID="_1692100696" r:id="rId17"/>
        </w:object>
      </w:r>
    </w:p>
    <w:sectPr w:rsidR="003B471C" w:rsidRPr="007A6710" w:rsidSect="0015276F">
      <w:headerReference w:type="default" r:id="rId18"/>
      <w:footerReference w:type="default" r:id="rId19"/>
      <w:pgSz w:w="11910" w:h="16840"/>
      <w:pgMar w:top="1060" w:right="2271" w:bottom="1180" w:left="600" w:header="720" w:footer="124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38A37" w14:textId="77777777" w:rsidR="008D336E" w:rsidRDefault="008D336E">
      <w:r>
        <w:separator/>
      </w:r>
    </w:p>
  </w:endnote>
  <w:endnote w:type="continuationSeparator" w:id="0">
    <w:p w14:paraId="447EEA36" w14:textId="77777777" w:rsidR="008D336E" w:rsidRDefault="008D336E">
      <w:r>
        <w:continuationSeparator/>
      </w:r>
    </w:p>
  </w:endnote>
  <w:endnote w:type="continuationNotice" w:id="1">
    <w:p w14:paraId="1FD32B10" w14:textId="77777777" w:rsidR="008D336E" w:rsidRDefault="008D3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Verdana"/>
    <w:charset w:val="00"/>
    <w:family w:val="swiss"/>
    <w:pitch w:val="variable"/>
    <w:sig w:usb0="E00002EF" w:usb1="4000205B" w:usb2="00000028" w:usb3="00000000" w:csb0="0000019F" w:csb1="00000000"/>
    <w:embedRegular r:id="rId1" w:fontKey="{712038B5-2C7C-4F42-9974-F80D6E9868F5}"/>
    <w:embedBold r:id="rId2" w:fontKey="{430FCA2D-C28B-4D9C-9358-0F2A55CAFFCE}"/>
    <w:embedItalic r:id="rId3" w:fontKey="{4C4D7F9C-8F70-4AFA-8912-0A88558D0F00}"/>
    <w:embedBoldItalic r:id="rId4" w:fontKey="{9AD2E166-91F1-4225-A155-365A25A8579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bold">
    <w:altName w:val="Segoe UI Semibold"/>
    <w:charset w:val="00"/>
    <w:family w:val="swiss"/>
    <w:pitch w:val="variable"/>
    <w:sig w:usb0="E00002EF" w:usb1="4000205B" w:usb2="00000028" w:usb3="00000000" w:csb0="0000019F" w:csb1="00000000"/>
    <w:embedRegular r:id="rId5" w:fontKey="{6E68D42E-BF40-43CC-A2FD-300AA9F8AE19}"/>
    <w:embedBold r:id="rId6" w:fontKey="{EB223286-EA52-4D7F-9163-B0D93748A132}"/>
    <w:embedItalic r:id="rId7" w:fontKey="{C64FBE35-80D0-4ACE-A295-A0AFC98711D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76CF6" w14:textId="77777777" w:rsidR="006C2657" w:rsidRDefault="006C2657">
    <w:pPr>
      <w:pStyle w:val="BodyText"/>
      <w:spacing w:line="14" w:lineRule="auto"/>
      <w:rPr>
        <w:sz w:val="20"/>
      </w:rPr>
    </w:pPr>
    <w:r>
      <w:rPr>
        <w:noProof/>
        <w:lang w:val="en-US" w:eastAsia="en-US" w:bidi="ar-SA"/>
      </w:rPr>
      <mc:AlternateContent>
        <mc:Choice Requires="wps">
          <w:drawing>
            <wp:anchor distT="0" distB="0" distL="114300" distR="114300" simplePos="0" relativeHeight="251658243" behindDoc="1" locked="0" layoutInCell="1" allowOverlap="1" wp14:anchorId="2E93F831" wp14:editId="7DA546B7">
              <wp:simplePos x="0" y="0"/>
              <wp:positionH relativeFrom="page">
                <wp:posOffset>427512</wp:posOffset>
              </wp:positionH>
              <wp:positionV relativeFrom="page">
                <wp:posOffset>10189029</wp:posOffset>
              </wp:positionV>
              <wp:extent cx="249382" cy="181610"/>
              <wp:effectExtent l="0" t="0" r="17780" b="889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B0AF" w14:textId="60709E57" w:rsidR="006C2657" w:rsidRDefault="006C2657">
                          <w:pPr>
                            <w:spacing w:before="20"/>
                            <w:ind w:left="40"/>
                            <w:rPr>
                              <w:sz w:val="18"/>
                            </w:rPr>
                          </w:pPr>
                          <w:r>
                            <w:fldChar w:fldCharType="begin"/>
                          </w:r>
                          <w:r>
                            <w:rPr>
                              <w:color w:val="386193"/>
                              <w:sz w:val="18"/>
                            </w:rPr>
                            <w:instrText xml:space="preserve"> PAGE </w:instrText>
                          </w:r>
                          <w:r>
                            <w:fldChar w:fldCharType="separate"/>
                          </w:r>
                          <w:r w:rsidR="00E97856">
                            <w:rPr>
                              <w:noProof/>
                              <w:color w:val="386193"/>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3F831" id="_x0000_t202" coordsize="21600,21600" o:spt="202" path="m,l,21600r21600,l21600,xe">
              <v:stroke joinstyle="miter"/>
              <v:path gradientshapeok="t" o:connecttype="rect"/>
            </v:shapetype>
            <v:shape id="Text Box 12" o:spid="_x0000_s1026" type="#_x0000_t202" style="position:absolute;margin-left:33.65pt;margin-top:802.3pt;width:19.65pt;height:14.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EUrwIAAKk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" filled="f" stroked="f">
              <v:textbox inset="0,0,0,0">
                <w:txbxContent>
                  <w:p w14:paraId="3EA5B0AF" w14:textId="60709E57" w:rsidR="006C2657" w:rsidRDefault="006C2657">
                    <w:pPr>
                      <w:spacing w:before="20"/>
                      <w:ind w:left="40"/>
                      <w:rPr>
                        <w:sz w:val="18"/>
                      </w:rPr>
                    </w:pPr>
                    <w:r>
                      <w:fldChar w:fldCharType="begin"/>
                    </w:r>
                    <w:r>
                      <w:rPr>
                        <w:color w:val="386193"/>
                        <w:sz w:val="18"/>
                      </w:rPr>
                      <w:instrText xml:space="preserve"> PAGE </w:instrText>
                    </w:r>
                    <w:r>
                      <w:fldChar w:fldCharType="separate"/>
                    </w:r>
                    <w:r w:rsidR="00E97856">
                      <w:rPr>
                        <w:noProof/>
                        <w:color w:val="386193"/>
                        <w:sz w:val="18"/>
                      </w:rPr>
                      <w:t>2</w:t>
                    </w:r>
                    <w:r>
                      <w:fldChar w:fldCharType="end"/>
                    </w:r>
                  </w:p>
                </w:txbxContent>
              </v:textbox>
              <w10:wrap anchorx="page" anchory="page"/>
            </v:shape>
          </w:pict>
        </mc:Fallback>
      </mc:AlternateContent>
    </w:r>
    <w:r>
      <w:rPr>
        <w:noProof/>
        <w:lang w:val="en-US" w:eastAsia="en-US" w:bidi="ar-SA"/>
      </w:rPr>
      <w:drawing>
        <wp:anchor distT="0" distB="0" distL="114300" distR="114300" simplePos="0" relativeHeight="251658244" behindDoc="1" locked="0" layoutInCell="1" allowOverlap="1" wp14:anchorId="4896CF4B" wp14:editId="5C9B50FA">
          <wp:simplePos x="0" y="0"/>
          <wp:positionH relativeFrom="column">
            <wp:posOffset>6186170</wp:posOffset>
          </wp:positionH>
          <wp:positionV relativeFrom="paragraph">
            <wp:posOffset>-6184</wp:posOffset>
          </wp:positionV>
          <wp:extent cx="1037193" cy="212757"/>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7193" cy="21275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4C57" w14:textId="77777777" w:rsidR="008D336E" w:rsidRDefault="008D336E">
      <w:r>
        <w:separator/>
      </w:r>
    </w:p>
  </w:footnote>
  <w:footnote w:type="continuationSeparator" w:id="0">
    <w:p w14:paraId="552CCACE" w14:textId="77777777" w:rsidR="008D336E" w:rsidRDefault="008D336E">
      <w:r>
        <w:continuationSeparator/>
      </w:r>
    </w:p>
  </w:footnote>
  <w:footnote w:type="continuationNotice" w:id="1">
    <w:p w14:paraId="1F998587" w14:textId="77777777" w:rsidR="008D336E" w:rsidRDefault="008D336E"/>
  </w:footnote>
  <w:footnote w:id="2">
    <w:p w14:paraId="2F4F6A9D" w14:textId="73578E8E" w:rsidR="004C1F07" w:rsidRPr="007D0E41" w:rsidRDefault="004C1F07">
      <w:pPr>
        <w:pStyle w:val="FootnoteText"/>
        <w:rPr>
          <w:lang w:val="pl-PL"/>
        </w:rPr>
      </w:pPr>
      <w:r>
        <w:rPr>
          <w:rStyle w:val="FootnoteReference"/>
        </w:rPr>
        <w:footnoteRef/>
      </w:r>
      <w:r>
        <w:t xml:space="preserve"> </w:t>
      </w:r>
      <w:hyperlink r:id="rId1" w:history="1">
        <w:r w:rsidR="00B0638A">
          <w:rPr>
            <w:rStyle w:val="Hyperlink"/>
          </w:rPr>
          <w:t>https://www.ifrs.org/issued-standards/ifrs-taxonomy/ifrs-taxonomy-2020/</w:t>
        </w:r>
      </w:hyperlink>
    </w:p>
  </w:footnote>
  <w:footnote w:id="3">
    <w:p w14:paraId="016A02F5" w14:textId="07EA5127" w:rsidR="00526AB6" w:rsidRPr="00526AB6" w:rsidRDefault="00526AB6">
      <w:pPr>
        <w:pStyle w:val="FootnoteText"/>
        <w:rPr>
          <w:lang w:val="en-US"/>
        </w:rPr>
      </w:pPr>
      <w:r>
        <w:rPr>
          <w:rStyle w:val="FootnoteReference"/>
        </w:rPr>
        <w:footnoteRef/>
      </w:r>
      <w:r w:rsidRPr="00526AB6">
        <w:rPr>
          <w:lang w:val="en-US"/>
        </w:rPr>
        <w:t xml:space="preserve"> </w:t>
      </w:r>
      <w:r w:rsidRPr="00526AB6">
        <w:rPr>
          <w:sz w:val="16"/>
          <w:szCs w:val="16"/>
          <w:lang w:val="en-US"/>
        </w:rPr>
        <w:t>The materials above were found and downloaded from the official website of the ASB (https://www.asb.co.za/).</w:t>
      </w:r>
    </w:p>
  </w:footnote>
  <w:footnote w:id="4">
    <w:p w14:paraId="4BF494FC" w14:textId="728D3F0C" w:rsidR="007E045E" w:rsidRPr="00094AB5" w:rsidRDefault="007E045E">
      <w:pPr>
        <w:pStyle w:val="FootnoteText"/>
        <w:rPr>
          <w:lang w:val="en-US"/>
        </w:rPr>
      </w:pPr>
      <w:r>
        <w:rPr>
          <w:rStyle w:val="FootnoteReference"/>
        </w:rPr>
        <w:footnoteRef/>
      </w:r>
      <w:r w:rsidRPr="00094AB5">
        <w:rPr>
          <w:lang w:val="en-US"/>
        </w:rPr>
        <w:t xml:space="preserve"> </w:t>
      </w:r>
      <w:hyperlink r:id="rId2" w:history="1">
        <w:r w:rsidR="00575EB1" w:rsidRPr="00094AB5">
          <w:rPr>
            <w:rStyle w:val="Hyperlink"/>
            <w:lang w:val="en-US"/>
          </w:rPr>
          <w:t>https://www.justice.gov.za/legislation/acts/2008-071amended.pdf</w:t>
        </w:r>
      </w:hyperlink>
    </w:p>
  </w:footnote>
  <w:footnote w:id="5">
    <w:p w14:paraId="4AF43F91" w14:textId="5DA0D66F" w:rsidR="007E045E" w:rsidRPr="00094AB5" w:rsidRDefault="007E045E">
      <w:pPr>
        <w:pStyle w:val="FootnoteText"/>
        <w:rPr>
          <w:lang w:val="en-US"/>
        </w:rPr>
      </w:pPr>
      <w:r>
        <w:rPr>
          <w:rStyle w:val="FootnoteReference"/>
        </w:rPr>
        <w:footnoteRef/>
      </w:r>
      <w:r w:rsidRPr="00094AB5">
        <w:rPr>
          <w:lang w:val="en-US"/>
        </w:rPr>
        <w:t xml:space="preserve"> </w:t>
      </w:r>
      <w:hyperlink r:id="rId3" w:history="1">
        <w:r w:rsidR="001F78BB" w:rsidRPr="00094AB5">
          <w:rPr>
            <w:rStyle w:val="Hyperlink"/>
            <w:lang w:val="en-US"/>
          </w:rPr>
          <w:t>http://www.treasury.gov.za/legislation/pfma/act.pdf</w:t>
        </w:r>
      </w:hyperlink>
    </w:p>
  </w:footnote>
  <w:footnote w:id="6">
    <w:p w14:paraId="6008651B" w14:textId="579B85A5" w:rsidR="007E045E" w:rsidRPr="00094AB5" w:rsidRDefault="007E045E">
      <w:pPr>
        <w:pStyle w:val="FootnoteText"/>
        <w:rPr>
          <w:lang w:val="en-US"/>
        </w:rPr>
      </w:pPr>
      <w:r>
        <w:rPr>
          <w:rStyle w:val="FootnoteReference"/>
        </w:rPr>
        <w:footnoteRef/>
      </w:r>
      <w:r w:rsidRPr="00094AB5">
        <w:rPr>
          <w:lang w:val="en-US"/>
        </w:rPr>
        <w:t xml:space="preserve"> </w:t>
      </w:r>
      <w:hyperlink r:id="rId4" w:history="1">
        <w:r w:rsidR="001F78BB" w:rsidRPr="00094AB5">
          <w:rPr>
            <w:rStyle w:val="Hyperlink"/>
            <w:lang w:val="en-US"/>
          </w:rPr>
          <w:t>https://www.asb.co.za/standards/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EFDE" w14:textId="77777777" w:rsidR="006C2657" w:rsidRDefault="006C2657" w:rsidP="00626778">
    <w:pPr>
      <w:pStyle w:val="Header"/>
      <w:jc w:val="right"/>
    </w:pPr>
    <w:r w:rsidRPr="00626778">
      <w:rPr>
        <w:noProof/>
        <w:lang w:val="en-US" w:eastAsia="en-US" w:bidi="ar-SA"/>
      </w:rPr>
      <w:drawing>
        <wp:anchor distT="0" distB="0" distL="0" distR="0" simplePos="0" relativeHeight="251658242" behindDoc="1" locked="0" layoutInCell="1" allowOverlap="1" wp14:anchorId="3EC0CCC0" wp14:editId="057BAA49">
          <wp:simplePos x="0" y="0"/>
          <wp:positionH relativeFrom="page">
            <wp:posOffset>6786245</wp:posOffset>
          </wp:positionH>
          <wp:positionV relativeFrom="page">
            <wp:posOffset>434975</wp:posOffset>
          </wp:positionV>
          <wp:extent cx="92710" cy="137160"/>
          <wp:effectExtent l="0" t="0" r="0" b="0"/>
          <wp:wrapNone/>
          <wp:docPr id="6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92710" cy="13716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8240" behindDoc="1" locked="0" layoutInCell="1" allowOverlap="1" wp14:anchorId="74405F66" wp14:editId="6498C4B0">
          <wp:simplePos x="0" y="0"/>
          <wp:positionH relativeFrom="page">
            <wp:posOffset>6612255</wp:posOffset>
          </wp:positionH>
          <wp:positionV relativeFrom="page">
            <wp:posOffset>429260</wp:posOffset>
          </wp:positionV>
          <wp:extent cx="142875" cy="142240"/>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42875" cy="142240"/>
                  </a:xfrm>
                  <a:prstGeom prst="rect">
                    <a:avLst/>
                  </a:prstGeom>
                </pic:spPr>
              </pic:pic>
            </a:graphicData>
          </a:graphic>
          <wp14:sizeRelH relativeFrom="margin">
            <wp14:pctWidth>0</wp14:pctWidth>
          </wp14:sizeRelH>
          <wp14:sizeRelV relativeFrom="margin">
            <wp14:pctHeight>0</wp14:pctHeight>
          </wp14:sizeRelV>
        </wp:anchor>
      </w:drawing>
    </w:r>
    <w:r w:rsidRPr="00626778">
      <w:rPr>
        <w:noProof/>
        <w:lang w:val="en-US" w:eastAsia="en-US" w:bidi="ar-SA"/>
      </w:rPr>
      <w:drawing>
        <wp:anchor distT="0" distB="0" distL="0" distR="0" simplePos="0" relativeHeight="251658241" behindDoc="1" locked="0" layoutInCell="1" allowOverlap="1" wp14:anchorId="53BE7EDC" wp14:editId="4E159F7A">
          <wp:simplePos x="0" y="0"/>
          <wp:positionH relativeFrom="page">
            <wp:posOffset>6901180</wp:posOffset>
          </wp:positionH>
          <wp:positionV relativeFrom="page">
            <wp:posOffset>432596</wp:posOffset>
          </wp:positionV>
          <wp:extent cx="342900" cy="140970"/>
          <wp:effectExtent l="0" t="0" r="0" b="0"/>
          <wp:wrapNone/>
          <wp:docPr id="6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342900" cy="140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6E84"/>
    <w:multiLevelType w:val="hybridMultilevel"/>
    <w:tmpl w:val="B15A3DF6"/>
    <w:lvl w:ilvl="0" w:tplc="F624756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 w15:restartNumberingAfterBreak="0">
    <w:nsid w:val="08CE03C6"/>
    <w:multiLevelType w:val="hybridMultilevel"/>
    <w:tmpl w:val="FD3A4B0A"/>
    <w:lvl w:ilvl="0" w:tplc="149887C0">
      <w:start w:val="1"/>
      <w:numFmt w:val="decimal"/>
      <w:pStyle w:val="Chapter"/>
      <w:lvlText w:val="%1."/>
      <w:lvlJc w:val="left"/>
      <w:pPr>
        <w:ind w:left="397" w:hanging="397"/>
      </w:pPr>
      <w:rPr>
        <w:rFonts w:asciiTheme="minorHAnsi" w:hAnsiTheme="minorHAnsi" w:cs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F404E8"/>
    <w:multiLevelType w:val="hybridMultilevel"/>
    <w:tmpl w:val="CD389980"/>
    <w:lvl w:ilvl="0" w:tplc="04090001">
      <w:start w:val="1"/>
      <w:numFmt w:val="bullet"/>
      <w:lvlText w:val=""/>
      <w:lvlJc w:val="left"/>
      <w:pPr>
        <w:ind w:left="885" w:hanging="360"/>
      </w:pPr>
      <w:rPr>
        <w:rFonts w:ascii="Symbol" w:hAnsi="Symbol" w:cs="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cs="Wingdings" w:hint="default"/>
      </w:rPr>
    </w:lvl>
    <w:lvl w:ilvl="3" w:tplc="04090001" w:tentative="1">
      <w:start w:val="1"/>
      <w:numFmt w:val="bullet"/>
      <w:lvlText w:val=""/>
      <w:lvlJc w:val="left"/>
      <w:pPr>
        <w:ind w:left="3045" w:hanging="360"/>
      </w:pPr>
      <w:rPr>
        <w:rFonts w:ascii="Symbol" w:hAnsi="Symbol" w:cs="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cs="Wingdings" w:hint="default"/>
      </w:rPr>
    </w:lvl>
    <w:lvl w:ilvl="6" w:tplc="04090001" w:tentative="1">
      <w:start w:val="1"/>
      <w:numFmt w:val="bullet"/>
      <w:lvlText w:val=""/>
      <w:lvlJc w:val="left"/>
      <w:pPr>
        <w:ind w:left="5205" w:hanging="360"/>
      </w:pPr>
      <w:rPr>
        <w:rFonts w:ascii="Symbol" w:hAnsi="Symbol" w:cs="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cs="Wingdings" w:hint="default"/>
      </w:rPr>
    </w:lvl>
  </w:abstractNum>
  <w:abstractNum w:abstractNumId="3" w15:restartNumberingAfterBreak="0">
    <w:nsid w:val="1C842FAD"/>
    <w:multiLevelType w:val="hybridMultilevel"/>
    <w:tmpl w:val="323228D4"/>
    <w:lvl w:ilvl="0" w:tplc="7730CBA0">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4" w15:restartNumberingAfterBreak="0">
    <w:nsid w:val="1F85737E"/>
    <w:multiLevelType w:val="hybridMultilevel"/>
    <w:tmpl w:val="A11E6316"/>
    <w:lvl w:ilvl="0" w:tplc="1C090001">
      <w:start w:val="1"/>
      <w:numFmt w:val="bullet"/>
      <w:lvlText w:val=""/>
      <w:lvlJc w:val="left"/>
      <w:pPr>
        <w:ind w:left="72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214502E2"/>
    <w:multiLevelType w:val="hybridMultilevel"/>
    <w:tmpl w:val="F5F747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3356B92"/>
    <w:multiLevelType w:val="hybridMultilevel"/>
    <w:tmpl w:val="5562F038"/>
    <w:lvl w:ilvl="0" w:tplc="041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E4555A4"/>
    <w:multiLevelType w:val="hybridMultilevel"/>
    <w:tmpl w:val="84F08704"/>
    <w:lvl w:ilvl="0" w:tplc="04090005">
      <w:start w:val="1"/>
      <w:numFmt w:val="bullet"/>
      <w:lvlText w:val=""/>
      <w:lvlJc w:val="left"/>
      <w:pPr>
        <w:ind w:left="1038" w:hanging="360"/>
      </w:pPr>
      <w:rPr>
        <w:rFonts w:ascii="Wingdings" w:hAnsi="Wingdings" w:hint="default"/>
      </w:rPr>
    </w:lvl>
    <w:lvl w:ilvl="1" w:tplc="04090003">
      <w:start w:val="1"/>
      <w:numFmt w:val="bullet"/>
      <w:lvlText w:val="o"/>
      <w:lvlJc w:val="left"/>
      <w:pPr>
        <w:ind w:left="1758" w:hanging="360"/>
      </w:pPr>
      <w:rPr>
        <w:rFonts w:ascii="Courier New" w:hAnsi="Courier New" w:cs="Courier New" w:hint="default"/>
      </w:rPr>
    </w:lvl>
    <w:lvl w:ilvl="2" w:tplc="04090005">
      <w:start w:val="1"/>
      <w:numFmt w:val="bullet"/>
      <w:lvlText w:val=""/>
      <w:lvlJc w:val="left"/>
      <w:pPr>
        <w:ind w:left="2478" w:hanging="360"/>
      </w:pPr>
      <w:rPr>
        <w:rFonts w:ascii="Wingdings" w:hAnsi="Wingdings" w:hint="default"/>
      </w:rPr>
    </w:lvl>
    <w:lvl w:ilvl="3" w:tplc="04090001">
      <w:start w:val="1"/>
      <w:numFmt w:val="bullet"/>
      <w:lvlText w:val=""/>
      <w:lvlJc w:val="left"/>
      <w:pPr>
        <w:ind w:left="3198" w:hanging="360"/>
      </w:pPr>
      <w:rPr>
        <w:rFonts w:ascii="Symbol" w:hAnsi="Symbol" w:hint="default"/>
      </w:rPr>
    </w:lvl>
    <w:lvl w:ilvl="4" w:tplc="04090003">
      <w:start w:val="1"/>
      <w:numFmt w:val="bullet"/>
      <w:lvlText w:val="o"/>
      <w:lvlJc w:val="left"/>
      <w:pPr>
        <w:ind w:left="3918" w:hanging="360"/>
      </w:pPr>
      <w:rPr>
        <w:rFonts w:ascii="Courier New" w:hAnsi="Courier New" w:cs="Courier New" w:hint="default"/>
      </w:rPr>
    </w:lvl>
    <w:lvl w:ilvl="5" w:tplc="04090005">
      <w:start w:val="1"/>
      <w:numFmt w:val="bullet"/>
      <w:lvlText w:val=""/>
      <w:lvlJc w:val="left"/>
      <w:pPr>
        <w:ind w:left="4638" w:hanging="360"/>
      </w:pPr>
      <w:rPr>
        <w:rFonts w:ascii="Wingdings" w:hAnsi="Wingdings" w:hint="default"/>
      </w:rPr>
    </w:lvl>
    <w:lvl w:ilvl="6" w:tplc="04090001">
      <w:start w:val="1"/>
      <w:numFmt w:val="bullet"/>
      <w:lvlText w:val=""/>
      <w:lvlJc w:val="left"/>
      <w:pPr>
        <w:ind w:left="5358" w:hanging="360"/>
      </w:pPr>
      <w:rPr>
        <w:rFonts w:ascii="Symbol" w:hAnsi="Symbol" w:hint="default"/>
      </w:rPr>
    </w:lvl>
    <w:lvl w:ilvl="7" w:tplc="04090003">
      <w:start w:val="1"/>
      <w:numFmt w:val="bullet"/>
      <w:lvlText w:val="o"/>
      <w:lvlJc w:val="left"/>
      <w:pPr>
        <w:ind w:left="6078" w:hanging="360"/>
      </w:pPr>
      <w:rPr>
        <w:rFonts w:ascii="Courier New" w:hAnsi="Courier New" w:cs="Courier New" w:hint="default"/>
      </w:rPr>
    </w:lvl>
    <w:lvl w:ilvl="8" w:tplc="04090005">
      <w:start w:val="1"/>
      <w:numFmt w:val="bullet"/>
      <w:lvlText w:val=""/>
      <w:lvlJc w:val="left"/>
      <w:pPr>
        <w:ind w:left="6798" w:hanging="360"/>
      </w:pPr>
      <w:rPr>
        <w:rFonts w:ascii="Wingdings" w:hAnsi="Wingdings" w:hint="default"/>
      </w:rPr>
    </w:lvl>
  </w:abstractNum>
  <w:abstractNum w:abstractNumId="8" w15:restartNumberingAfterBreak="0">
    <w:nsid w:val="2E5A7993"/>
    <w:multiLevelType w:val="hybridMultilevel"/>
    <w:tmpl w:val="193ECE5A"/>
    <w:lvl w:ilvl="0" w:tplc="260AA3F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9" w15:restartNumberingAfterBreak="0">
    <w:nsid w:val="380E303F"/>
    <w:multiLevelType w:val="hybridMultilevel"/>
    <w:tmpl w:val="3B5A6E10"/>
    <w:lvl w:ilvl="0" w:tplc="0415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277D5C"/>
    <w:multiLevelType w:val="hybridMultilevel"/>
    <w:tmpl w:val="F01AD742"/>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11" w15:restartNumberingAfterBreak="0">
    <w:nsid w:val="38E90C20"/>
    <w:multiLevelType w:val="hybridMultilevel"/>
    <w:tmpl w:val="9BD8343C"/>
    <w:lvl w:ilvl="0" w:tplc="04090001">
      <w:start w:val="1"/>
      <w:numFmt w:val="bullet"/>
      <w:lvlText w:val=""/>
      <w:lvlJc w:val="left"/>
      <w:pPr>
        <w:ind w:left="840" w:hanging="360"/>
      </w:pPr>
      <w:rPr>
        <w:rFonts w:ascii="Symbol" w:hAnsi="Symbol" w:cs="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cs="Wingdings" w:hint="default"/>
      </w:rPr>
    </w:lvl>
    <w:lvl w:ilvl="3" w:tplc="04090001" w:tentative="1">
      <w:start w:val="1"/>
      <w:numFmt w:val="bullet"/>
      <w:lvlText w:val=""/>
      <w:lvlJc w:val="left"/>
      <w:pPr>
        <w:ind w:left="3000" w:hanging="360"/>
      </w:pPr>
      <w:rPr>
        <w:rFonts w:ascii="Symbol" w:hAnsi="Symbol" w:cs="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cs="Wingdings" w:hint="default"/>
      </w:rPr>
    </w:lvl>
    <w:lvl w:ilvl="6" w:tplc="04090001" w:tentative="1">
      <w:start w:val="1"/>
      <w:numFmt w:val="bullet"/>
      <w:lvlText w:val=""/>
      <w:lvlJc w:val="left"/>
      <w:pPr>
        <w:ind w:left="5160" w:hanging="360"/>
      </w:pPr>
      <w:rPr>
        <w:rFonts w:ascii="Symbol" w:hAnsi="Symbol" w:cs="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cs="Wingdings" w:hint="default"/>
      </w:rPr>
    </w:lvl>
  </w:abstractNum>
  <w:abstractNum w:abstractNumId="12" w15:restartNumberingAfterBreak="0">
    <w:nsid w:val="3A95329B"/>
    <w:multiLevelType w:val="hybridMultilevel"/>
    <w:tmpl w:val="1D525B6A"/>
    <w:lvl w:ilvl="0" w:tplc="C512BB1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0762E19"/>
    <w:multiLevelType w:val="hybridMultilevel"/>
    <w:tmpl w:val="963AB8D2"/>
    <w:lvl w:ilvl="0" w:tplc="FBBCFA34">
      <w:start w:val="1"/>
      <w:numFmt w:val="decimal"/>
      <w:lvlText w:val="%1)"/>
      <w:lvlJc w:val="left"/>
      <w:pPr>
        <w:ind w:left="720" w:hanging="360"/>
      </w:pPr>
      <w:rPr>
        <w:rFonts w:asciiTheme="minorHAnsi" w:eastAsiaTheme="minorHAnsi" w:hAnsiTheme="minorHAnsi" w:cstheme="minorBidi"/>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0C57D44"/>
    <w:multiLevelType w:val="hybridMultilevel"/>
    <w:tmpl w:val="E9842930"/>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483B33AA"/>
    <w:multiLevelType w:val="hybridMultilevel"/>
    <w:tmpl w:val="895CF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F0E5C"/>
    <w:multiLevelType w:val="hybridMultilevel"/>
    <w:tmpl w:val="F996AE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49C019E4"/>
    <w:multiLevelType w:val="hybridMultilevel"/>
    <w:tmpl w:val="D892E258"/>
    <w:lvl w:ilvl="0" w:tplc="FD2C2DD0">
      <w:numFmt w:val="bullet"/>
      <w:pStyle w:val="Bulletlevel1"/>
      <w:lvlText w:val="•"/>
      <w:lvlJc w:val="left"/>
      <w:pPr>
        <w:ind w:left="302" w:hanging="183"/>
      </w:pPr>
      <w:rPr>
        <w:rFonts w:ascii="Open Sans" w:eastAsia="Open Sans" w:hAnsi="Open Sans" w:cs="Open Sans" w:hint="default"/>
        <w:color w:val="575756"/>
        <w:spacing w:val="-1"/>
        <w:w w:val="100"/>
        <w:sz w:val="20"/>
        <w:szCs w:val="20"/>
        <w:lang w:val="en-GB" w:eastAsia="en-GB" w:bidi="en-GB"/>
      </w:rPr>
    </w:lvl>
    <w:lvl w:ilvl="1" w:tplc="16CCDA3E">
      <w:numFmt w:val="bullet"/>
      <w:pStyle w:val="Bulletlevel2"/>
      <w:lvlText w:val="•"/>
      <w:lvlJc w:val="left"/>
      <w:pPr>
        <w:ind w:left="460" w:hanging="183"/>
      </w:pPr>
      <w:rPr>
        <w:rFonts w:ascii="Open Sans" w:eastAsia="Open Sans" w:hAnsi="Open Sans" w:cs="Open Sans" w:hint="default"/>
        <w:color w:val="575756"/>
        <w:w w:val="100"/>
        <w:sz w:val="20"/>
        <w:szCs w:val="20"/>
        <w:lang w:val="en-GB" w:eastAsia="en-GB" w:bidi="en-GB"/>
      </w:rPr>
    </w:lvl>
    <w:lvl w:ilvl="2" w:tplc="B3D0B66A">
      <w:numFmt w:val="bullet"/>
      <w:lvlText w:val="•"/>
      <w:lvlJc w:val="left"/>
      <w:pPr>
        <w:ind w:left="1478" w:hanging="183"/>
      </w:pPr>
      <w:rPr>
        <w:rFonts w:hint="default"/>
        <w:lang w:val="en-GB" w:eastAsia="en-GB" w:bidi="en-GB"/>
      </w:rPr>
    </w:lvl>
    <w:lvl w:ilvl="3" w:tplc="9E103FB0">
      <w:numFmt w:val="bullet"/>
      <w:lvlText w:val="•"/>
      <w:lvlJc w:val="left"/>
      <w:pPr>
        <w:ind w:left="2496" w:hanging="183"/>
      </w:pPr>
      <w:rPr>
        <w:rFonts w:hint="default"/>
        <w:lang w:val="en-GB" w:eastAsia="en-GB" w:bidi="en-GB"/>
      </w:rPr>
    </w:lvl>
    <w:lvl w:ilvl="4" w:tplc="935EFC2A">
      <w:numFmt w:val="bullet"/>
      <w:lvlText w:val="•"/>
      <w:lvlJc w:val="left"/>
      <w:pPr>
        <w:ind w:left="3515" w:hanging="183"/>
      </w:pPr>
      <w:rPr>
        <w:rFonts w:hint="default"/>
        <w:lang w:val="en-GB" w:eastAsia="en-GB" w:bidi="en-GB"/>
      </w:rPr>
    </w:lvl>
    <w:lvl w:ilvl="5" w:tplc="9CB07F5A">
      <w:numFmt w:val="bullet"/>
      <w:lvlText w:val="•"/>
      <w:lvlJc w:val="left"/>
      <w:pPr>
        <w:ind w:left="4533" w:hanging="183"/>
      </w:pPr>
      <w:rPr>
        <w:rFonts w:hint="default"/>
        <w:lang w:val="en-GB" w:eastAsia="en-GB" w:bidi="en-GB"/>
      </w:rPr>
    </w:lvl>
    <w:lvl w:ilvl="6" w:tplc="3F3067C0">
      <w:numFmt w:val="bullet"/>
      <w:lvlText w:val="•"/>
      <w:lvlJc w:val="left"/>
      <w:pPr>
        <w:ind w:left="5551" w:hanging="183"/>
      </w:pPr>
      <w:rPr>
        <w:rFonts w:hint="default"/>
        <w:lang w:val="en-GB" w:eastAsia="en-GB" w:bidi="en-GB"/>
      </w:rPr>
    </w:lvl>
    <w:lvl w:ilvl="7" w:tplc="990289FA">
      <w:numFmt w:val="bullet"/>
      <w:lvlText w:val="•"/>
      <w:lvlJc w:val="left"/>
      <w:pPr>
        <w:ind w:left="6570" w:hanging="183"/>
      </w:pPr>
      <w:rPr>
        <w:rFonts w:hint="default"/>
        <w:lang w:val="en-GB" w:eastAsia="en-GB" w:bidi="en-GB"/>
      </w:rPr>
    </w:lvl>
    <w:lvl w:ilvl="8" w:tplc="D41E102C">
      <w:numFmt w:val="bullet"/>
      <w:lvlText w:val="•"/>
      <w:lvlJc w:val="left"/>
      <w:pPr>
        <w:ind w:left="7588" w:hanging="183"/>
      </w:pPr>
      <w:rPr>
        <w:rFonts w:hint="default"/>
        <w:lang w:val="en-GB" w:eastAsia="en-GB" w:bidi="en-GB"/>
      </w:rPr>
    </w:lvl>
  </w:abstractNum>
  <w:abstractNum w:abstractNumId="18" w15:restartNumberingAfterBreak="0">
    <w:nsid w:val="53AC29E5"/>
    <w:multiLevelType w:val="multilevel"/>
    <w:tmpl w:val="B26EDB6E"/>
    <w:lvl w:ilvl="0">
      <w:start w:val="1"/>
      <w:numFmt w:val="decimal"/>
      <w:pStyle w:val="Paragraphfirstlevel"/>
      <w:lvlText w:val="%1."/>
      <w:lvlJc w:val="left"/>
      <w:pPr>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5487180"/>
    <w:multiLevelType w:val="hybridMultilevel"/>
    <w:tmpl w:val="E1BA3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B67BDD"/>
    <w:multiLevelType w:val="hybridMultilevel"/>
    <w:tmpl w:val="02B2A052"/>
    <w:lvl w:ilvl="0" w:tplc="89AAE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E01008"/>
    <w:multiLevelType w:val="hybridMultilevel"/>
    <w:tmpl w:val="18DAE37C"/>
    <w:lvl w:ilvl="0" w:tplc="37E01842">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2" w15:restartNumberingAfterBreak="0">
    <w:nsid w:val="60A26DEE"/>
    <w:multiLevelType w:val="multilevel"/>
    <w:tmpl w:val="9D70711C"/>
    <w:lvl w:ilvl="0">
      <w:start w:val="1"/>
      <w:numFmt w:val="decimal"/>
      <w:lvlText w:val="%1)"/>
      <w:lvlJc w:val="left"/>
      <w:pPr>
        <w:ind w:left="644" w:hanging="360"/>
      </w:p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pStyle w:val="Paragraphsecondlevel"/>
      <w:lvlText w:val="%8."/>
      <w:lvlJc w:val="left"/>
      <w:pPr>
        <w:ind w:left="3164" w:hanging="360"/>
      </w:pPr>
    </w:lvl>
    <w:lvl w:ilvl="8">
      <w:start w:val="1"/>
      <w:numFmt w:val="lowerRoman"/>
      <w:lvlText w:val="%9."/>
      <w:lvlJc w:val="left"/>
      <w:pPr>
        <w:ind w:left="3524" w:hanging="360"/>
      </w:pPr>
    </w:lvl>
  </w:abstractNum>
  <w:abstractNum w:abstractNumId="23" w15:restartNumberingAfterBreak="0">
    <w:nsid w:val="62FE65DF"/>
    <w:multiLevelType w:val="hybridMultilevel"/>
    <w:tmpl w:val="97ECA8D6"/>
    <w:lvl w:ilvl="0" w:tplc="78C4846C">
      <w:start w:val="1"/>
      <w:numFmt w:val="decimal"/>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4" w15:restartNumberingAfterBreak="0">
    <w:nsid w:val="7B040EC4"/>
    <w:multiLevelType w:val="hybridMultilevel"/>
    <w:tmpl w:val="35C4053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7EDD2B8F"/>
    <w:multiLevelType w:val="hybridMultilevel"/>
    <w:tmpl w:val="654EB7EA"/>
    <w:lvl w:ilvl="0" w:tplc="FAE02672">
      <w:start w:val="1"/>
      <w:numFmt w:val="upperRoman"/>
      <w:lvlText w:val="%1."/>
      <w:lvlJc w:val="left"/>
      <w:pPr>
        <w:ind w:left="837" w:hanging="72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num w:numId="1">
    <w:abstractNumId w:val="17"/>
  </w:num>
  <w:num w:numId="2">
    <w:abstractNumId w:val="22"/>
  </w:num>
  <w:num w:numId="3">
    <w:abstractNumId w:val="18"/>
  </w:num>
  <w:num w:numId="4">
    <w:abstractNumId w:val="1"/>
  </w:num>
  <w:num w:numId="5">
    <w:abstractNumId w:val="19"/>
  </w:num>
  <w:num w:numId="6">
    <w:abstractNumId w:val="13"/>
  </w:num>
  <w:num w:numId="7">
    <w:abstractNumId w:val="12"/>
  </w:num>
  <w:num w:numId="8">
    <w:abstractNumId w:val="16"/>
  </w:num>
  <w:num w:numId="9">
    <w:abstractNumId w:val="17"/>
  </w:num>
  <w:num w:numId="10">
    <w:abstractNumId w:val="17"/>
  </w:num>
  <w:num w:numId="11">
    <w:abstractNumId w:val="24"/>
  </w:num>
  <w:num w:numId="12">
    <w:abstractNumId w:val="3"/>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21"/>
  </w:num>
  <w:num w:numId="24">
    <w:abstractNumId w:val="23"/>
  </w:num>
  <w:num w:numId="25">
    <w:abstractNumId w:val="17"/>
  </w:num>
  <w:num w:numId="26">
    <w:abstractNumId w:val="6"/>
  </w:num>
  <w:num w:numId="27">
    <w:abstractNumId w:val="7"/>
  </w:num>
  <w:num w:numId="28">
    <w:abstractNumId w:val="8"/>
  </w:num>
  <w:num w:numId="29">
    <w:abstractNumId w:val="25"/>
  </w:num>
  <w:num w:numId="30">
    <w:abstractNumId w:val="17"/>
  </w:num>
  <w:num w:numId="31">
    <w:abstractNumId w:val="15"/>
  </w:num>
  <w:num w:numId="32">
    <w:abstractNumId w:val="0"/>
  </w:num>
  <w:num w:numId="33">
    <w:abstractNumId w:val="11"/>
  </w:num>
  <w:num w:numId="34">
    <w:abstractNumId w:val="2"/>
  </w:num>
  <w:num w:numId="35">
    <w:abstractNumId w:val="10"/>
  </w:num>
  <w:num w:numId="36">
    <w:abstractNumId w:val="20"/>
  </w:num>
  <w:num w:numId="37">
    <w:abstractNumId w:val="17"/>
  </w:num>
  <w:num w:numId="38">
    <w:abstractNumId w:val="17"/>
  </w:num>
  <w:num w:numId="39">
    <w:abstractNumId w:val="17"/>
  </w:num>
  <w:num w:numId="40">
    <w:abstractNumId w:val="9"/>
  </w:num>
  <w:num w:numId="41">
    <w:abstractNumId w:val="5"/>
  </w:num>
  <w:num w:numId="42">
    <w:abstractNumId w:val="4"/>
  </w:num>
  <w:num w:numId="4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defaultTabStop w:val="720"/>
  <w:hyphenationZone w:val="425"/>
  <w:drawingGridHorizontalSpacing w:val="108"/>
  <w:drawingGridVerticalSpacing w:val="181"/>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49C"/>
    <w:rsid w:val="00002593"/>
    <w:rsid w:val="00006B5E"/>
    <w:rsid w:val="000070F2"/>
    <w:rsid w:val="000103A7"/>
    <w:rsid w:val="000144C4"/>
    <w:rsid w:val="00014AC4"/>
    <w:rsid w:val="00015C86"/>
    <w:rsid w:val="00016B08"/>
    <w:rsid w:val="000200A4"/>
    <w:rsid w:val="00020ECC"/>
    <w:rsid w:val="00021AB9"/>
    <w:rsid w:val="0002255C"/>
    <w:rsid w:val="00027467"/>
    <w:rsid w:val="0003195E"/>
    <w:rsid w:val="00031E2F"/>
    <w:rsid w:val="000329F0"/>
    <w:rsid w:val="00033486"/>
    <w:rsid w:val="0003485E"/>
    <w:rsid w:val="00036813"/>
    <w:rsid w:val="00037DA3"/>
    <w:rsid w:val="000418B9"/>
    <w:rsid w:val="0004251D"/>
    <w:rsid w:val="00043A85"/>
    <w:rsid w:val="00044D74"/>
    <w:rsid w:val="000504B3"/>
    <w:rsid w:val="0005182C"/>
    <w:rsid w:val="00052FCE"/>
    <w:rsid w:val="0005345A"/>
    <w:rsid w:val="00053D57"/>
    <w:rsid w:val="00057328"/>
    <w:rsid w:val="0006012F"/>
    <w:rsid w:val="000620E8"/>
    <w:rsid w:val="00062540"/>
    <w:rsid w:val="00062705"/>
    <w:rsid w:val="000634EA"/>
    <w:rsid w:val="00063FD8"/>
    <w:rsid w:val="00064015"/>
    <w:rsid w:val="00065197"/>
    <w:rsid w:val="00065EAB"/>
    <w:rsid w:val="00065F2B"/>
    <w:rsid w:val="00074449"/>
    <w:rsid w:val="00074727"/>
    <w:rsid w:val="000768D0"/>
    <w:rsid w:val="00076991"/>
    <w:rsid w:val="00076E25"/>
    <w:rsid w:val="00077375"/>
    <w:rsid w:val="000776D4"/>
    <w:rsid w:val="00080002"/>
    <w:rsid w:val="000812C9"/>
    <w:rsid w:val="00083BE8"/>
    <w:rsid w:val="000845FF"/>
    <w:rsid w:val="0008786B"/>
    <w:rsid w:val="00090A88"/>
    <w:rsid w:val="000914FB"/>
    <w:rsid w:val="000942F4"/>
    <w:rsid w:val="00094462"/>
    <w:rsid w:val="00094AB5"/>
    <w:rsid w:val="00094D61"/>
    <w:rsid w:val="00095DAC"/>
    <w:rsid w:val="00097C89"/>
    <w:rsid w:val="000A0523"/>
    <w:rsid w:val="000A2ECE"/>
    <w:rsid w:val="000A3692"/>
    <w:rsid w:val="000A385E"/>
    <w:rsid w:val="000A3B8C"/>
    <w:rsid w:val="000A521E"/>
    <w:rsid w:val="000A5914"/>
    <w:rsid w:val="000A5EF6"/>
    <w:rsid w:val="000A6DC8"/>
    <w:rsid w:val="000B5B49"/>
    <w:rsid w:val="000C0C70"/>
    <w:rsid w:val="000C18E8"/>
    <w:rsid w:val="000C39B8"/>
    <w:rsid w:val="000C44B5"/>
    <w:rsid w:val="000C7FBD"/>
    <w:rsid w:val="000D104B"/>
    <w:rsid w:val="000D18EC"/>
    <w:rsid w:val="000D23D0"/>
    <w:rsid w:val="000D2E7F"/>
    <w:rsid w:val="000D347E"/>
    <w:rsid w:val="000D4C9F"/>
    <w:rsid w:val="000D652F"/>
    <w:rsid w:val="000D7B55"/>
    <w:rsid w:val="000E1B32"/>
    <w:rsid w:val="000E2E77"/>
    <w:rsid w:val="000E36C7"/>
    <w:rsid w:val="000E37D8"/>
    <w:rsid w:val="000E4C4A"/>
    <w:rsid w:val="000E632A"/>
    <w:rsid w:val="000E6DC3"/>
    <w:rsid w:val="000F499F"/>
    <w:rsid w:val="000F6320"/>
    <w:rsid w:val="000F718F"/>
    <w:rsid w:val="00100320"/>
    <w:rsid w:val="001013CD"/>
    <w:rsid w:val="001016EF"/>
    <w:rsid w:val="00103957"/>
    <w:rsid w:val="00105042"/>
    <w:rsid w:val="00105D48"/>
    <w:rsid w:val="00106ACB"/>
    <w:rsid w:val="001074A6"/>
    <w:rsid w:val="00110058"/>
    <w:rsid w:val="00110645"/>
    <w:rsid w:val="001111A9"/>
    <w:rsid w:val="0011624A"/>
    <w:rsid w:val="00123463"/>
    <w:rsid w:val="00124146"/>
    <w:rsid w:val="00135C1E"/>
    <w:rsid w:val="0013638C"/>
    <w:rsid w:val="00137C21"/>
    <w:rsid w:val="0014147E"/>
    <w:rsid w:val="001422C2"/>
    <w:rsid w:val="001425FF"/>
    <w:rsid w:val="001453E7"/>
    <w:rsid w:val="00146282"/>
    <w:rsid w:val="0014700B"/>
    <w:rsid w:val="001509FF"/>
    <w:rsid w:val="00151C2D"/>
    <w:rsid w:val="0015233E"/>
    <w:rsid w:val="0015276F"/>
    <w:rsid w:val="00152871"/>
    <w:rsid w:val="00152F85"/>
    <w:rsid w:val="00153543"/>
    <w:rsid w:val="00153630"/>
    <w:rsid w:val="00154412"/>
    <w:rsid w:val="001558CA"/>
    <w:rsid w:val="001634E6"/>
    <w:rsid w:val="0016466E"/>
    <w:rsid w:val="00165EEF"/>
    <w:rsid w:val="00166B31"/>
    <w:rsid w:val="001675C8"/>
    <w:rsid w:val="001700FA"/>
    <w:rsid w:val="0017035B"/>
    <w:rsid w:val="00172C30"/>
    <w:rsid w:val="00174E9B"/>
    <w:rsid w:val="00175ED7"/>
    <w:rsid w:val="00175F8D"/>
    <w:rsid w:val="00176372"/>
    <w:rsid w:val="00181E01"/>
    <w:rsid w:val="00184061"/>
    <w:rsid w:val="00185813"/>
    <w:rsid w:val="001879FE"/>
    <w:rsid w:val="00190C64"/>
    <w:rsid w:val="001932D3"/>
    <w:rsid w:val="00193FF8"/>
    <w:rsid w:val="00196568"/>
    <w:rsid w:val="00197251"/>
    <w:rsid w:val="001973D5"/>
    <w:rsid w:val="00197687"/>
    <w:rsid w:val="001A3E0F"/>
    <w:rsid w:val="001A43B0"/>
    <w:rsid w:val="001A595B"/>
    <w:rsid w:val="001A64D2"/>
    <w:rsid w:val="001A6E6D"/>
    <w:rsid w:val="001A74DE"/>
    <w:rsid w:val="001B1D18"/>
    <w:rsid w:val="001B2D10"/>
    <w:rsid w:val="001B3355"/>
    <w:rsid w:val="001B4501"/>
    <w:rsid w:val="001B5291"/>
    <w:rsid w:val="001B7489"/>
    <w:rsid w:val="001C03E6"/>
    <w:rsid w:val="001C051F"/>
    <w:rsid w:val="001C2051"/>
    <w:rsid w:val="001C37D2"/>
    <w:rsid w:val="001C3F69"/>
    <w:rsid w:val="001C40D4"/>
    <w:rsid w:val="001C4203"/>
    <w:rsid w:val="001C4EBD"/>
    <w:rsid w:val="001D15DF"/>
    <w:rsid w:val="001D4C81"/>
    <w:rsid w:val="001D6C07"/>
    <w:rsid w:val="001D7441"/>
    <w:rsid w:val="001F096E"/>
    <w:rsid w:val="001F183A"/>
    <w:rsid w:val="001F2742"/>
    <w:rsid w:val="001F2AD0"/>
    <w:rsid w:val="001F2EB7"/>
    <w:rsid w:val="001F3113"/>
    <w:rsid w:val="001F3916"/>
    <w:rsid w:val="001F4EA9"/>
    <w:rsid w:val="001F59BC"/>
    <w:rsid w:val="001F5E45"/>
    <w:rsid w:val="001F78BB"/>
    <w:rsid w:val="002003A0"/>
    <w:rsid w:val="0020068C"/>
    <w:rsid w:val="002007D4"/>
    <w:rsid w:val="00203471"/>
    <w:rsid w:val="00203D3C"/>
    <w:rsid w:val="00206E6D"/>
    <w:rsid w:val="002078B7"/>
    <w:rsid w:val="0021107F"/>
    <w:rsid w:val="002112F9"/>
    <w:rsid w:val="002162DA"/>
    <w:rsid w:val="0021674D"/>
    <w:rsid w:val="00220866"/>
    <w:rsid w:val="00220C78"/>
    <w:rsid w:val="002213B5"/>
    <w:rsid w:val="00222558"/>
    <w:rsid w:val="00223F18"/>
    <w:rsid w:val="002243C9"/>
    <w:rsid w:val="002263D9"/>
    <w:rsid w:val="00226599"/>
    <w:rsid w:val="00226E4D"/>
    <w:rsid w:val="00230CC4"/>
    <w:rsid w:val="00231CF5"/>
    <w:rsid w:val="00233E09"/>
    <w:rsid w:val="002414F6"/>
    <w:rsid w:val="0024156B"/>
    <w:rsid w:val="002415B9"/>
    <w:rsid w:val="00241688"/>
    <w:rsid w:val="00241B64"/>
    <w:rsid w:val="00242285"/>
    <w:rsid w:val="00242435"/>
    <w:rsid w:val="00242472"/>
    <w:rsid w:val="00242D08"/>
    <w:rsid w:val="0024363C"/>
    <w:rsid w:val="0024466C"/>
    <w:rsid w:val="00244DA4"/>
    <w:rsid w:val="00246422"/>
    <w:rsid w:val="00246AC9"/>
    <w:rsid w:val="002477DC"/>
    <w:rsid w:val="00250217"/>
    <w:rsid w:val="00251659"/>
    <w:rsid w:val="00254480"/>
    <w:rsid w:val="002569C2"/>
    <w:rsid w:val="00256D57"/>
    <w:rsid w:val="00257B5E"/>
    <w:rsid w:val="00261C7F"/>
    <w:rsid w:val="00263EA2"/>
    <w:rsid w:val="002642C9"/>
    <w:rsid w:val="002645CA"/>
    <w:rsid w:val="00265C0F"/>
    <w:rsid w:val="00270396"/>
    <w:rsid w:val="00270C46"/>
    <w:rsid w:val="00273ACC"/>
    <w:rsid w:val="00274737"/>
    <w:rsid w:val="00274D8D"/>
    <w:rsid w:val="00275A97"/>
    <w:rsid w:val="00281286"/>
    <w:rsid w:val="00284D72"/>
    <w:rsid w:val="0028629A"/>
    <w:rsid w:val="002875A3"/>
    <w:rsid w:val="00292D26"/>
    <w:rsid w:val="002934B6"/>
    <w:rsid w:val="00293DB6"/>
    <w:rsid w:val="00294CF5"/>
    <w:rsid w:val="0029512A"/>
    <w:rsid w:val="002956DE"/>
    <w:rsid w:val="002A2C77"/>
    <w:rsid w:val="002A2EE9"/>
    <w:rsid w:val="002A41CC"/>
    <w:rsid w:val="002A56E9"/>
    <w:rsid w:val="002A6DF4"/>
    <w:rsid w:val="002A72EF"/>
    <w:rsid w:val="002A7E50"/>
    <w:rsid w:val="002B1D75"/>
    <w:rsid w:val="002B701F"/>
    <w:rsid w:val="002B73A5"/>
    <w:rsid w:val="002C153A"/>
    <w:rsid w:val="002C1581"/>
    <w:rsid w:val="002C1BCF"/>
    <w:rsid w:val="002C3143"/>
    <w:rsid w:val="002C47E4"/>
    <w:rsid w:val="002C6F4C"/>
    <w:rsid w:val="002D1B97"/>
    <w:rsid w:val="002D379E"/>
    <w:rsid w:val="002D496E"/>
    <w:rsid w:val="002D4CC9"/>
    <w:rsid w:val="002D5111"/>
    <w:rsid w:val="002D5975"/>
    <w:rsid w:val="002D5C8D"/>
    <w:rsid w:val="002D64B0"/>
    <w:rsid w:val="002D7346"/>
    <w:rsid w:val="002E3647"/>
    <w:rsid w:val="002E48B0"/>
    <w:rsid w:val="002E5209"/>
    <w:rsid w:val="002E5936"/>
    <w:rsid w:val="002F35B2"/>
    <w:rsid w:val="002F601E"/>
    <w:rsid w:val="002F6A99"/>
    <w:rsid w:val="003002B6"/>
    <w:rsid w:val="00300720"/>
    <w:rsid w:val="003021DA"/>
    <w:rsid w:val="003114AE"/>
    <w:rsid w:val="00313C30"/>
    <w:rsid w:val="00313E13"/>
    <w:rsid w:val="00313E58"/>
    <w:rsid w:val="00314595"/>
    <w:rsid w:val="00316A94"/>
    <w:rsid w:val="00325CCA"/>
    <w:rsid w:val="00326B4E"/>
    <w:rsid w:val="0033226A"/>
    <w:rsid w:val="003325D5"/>
    <w:rsid w:val="00333C53"/>
    <w:rsid w:val="00334073"/>
    <w:rsid w:val="00334129"/>
    <w:rsid w:val="00334140"/>
    <w:rsid w:val="0033436D"/>
    <w:rsid w:val="0034377C"/>
    <w:rsid w:val="00344BAA"/>
    <w:rsid w:val="00345D12"/>
    <w:rsid w:val="00346DF6"/>
    <w:rsid w:val="00347CD0"/>
    <w:rsid w:val="00350283"/>
    <w:rsid w:val="00350FA2"/>
    <w:rsid w:val="003520B1"/>
    <w:rsid w:val="00352F2A"/>
    <w:rsid w:val="00353FC7"/>
    <w:rsid w:val="003549F4"/>
    <w:rsid w:val="00355D2C"/>
    <w:rsid w:val="00355FEC"/>
    <w:rsid w:val="00360A0C"/>
    <w:rsid w:val="00360B2E"/>
    <w:rsid w:val="00360CBF"/>
    <w:rsid w:val="00362C9E"/>
    <w:rsid w:val="00363888"/>
    <w:rsid w:val="00367329"/>
    <w:rsid w:val="0037077D"/>
    <w:rsid w:val="00370E3A"/>
    <w:rsid w:val="0037207B"/>
    <w:rsid w:val="00372437"/>
    <w:rsid w:val="00372710"/>
    <w:rsid w:val="003766C9"/>
    <w:rsid w:val="00377A4A"/>
    <w:rsid w:val="00380D7F"/>
    <w:rsid w:val="00383962"/>
    <w:rsid w:val="003854AF"/>
    <w:rsid w:val="00387928"/>
    <w:rsid w:val="003952D3"/>
    <w:rsid w:val="00395D09"/>
    <w:rsid w:val="00396160"/>
    <w:rsid w:val="00396A52"/>
    <w:rsid w:val="00397975"/>
    <w:rsid w:val="003A33E6"/>
    <w:rsid w:val="003A4276"/>
    <w:rsid w:val="003A560B"/>
    <w:rsid w:val="003A6F54"/>
    <w:rsid w:val="003B36A8"/>
    <w:rsid w:val="003B471C"/>
    <w:rsid w:val="003B51D2"/>
    <w:rsid w:val="003B7F37"/>
    <w:rsid w:val="003C3467"/>
    <w:rsid w:val="003C38D9"/>
    <w:rsid w:val="003C3D74"/>
    <w:rsid w:val="003C75DF"/>
    <w:rsid w:val="003C7D61"/>
    <w:rsid w:val="003D096E"/>
    <w:rsid w:val="003D269A"/>
    <w:rsid w:val="003D3E6E"/>
    <w:rsid w:val="003D50D0"/>
    <w:rsid w:val="003D61CA"/>
    <w:rsid w:val="003D7594"/>
    <w:rsid w:val="003E21A6"/>
    <w:rsid w:val="003E2F5D"/>
    <w:rsid w:val="003E4754"/>
    <w:rsid w:val="003E48F4"/>
    <w:rsid w:val="003E63CF"/>
    <w:rsid w:val="003E75EA"/>
    <w:rsid w:val="003E7777"/>
    <w:rsid w:val="003E7B20"/>
    <w:rsid w:val="003F0CB2"/>
    <w:rsid w:val="003F11C5"/>
    <w:rsid w:val="003F12A0"/>
    <w:rsid w:val="003F1900"/>
    <w:rsid w:val="003F28A0"/>
    <w:rsid w:val="003F6277"/>
    <w:rsid w:val="003F679B"/>
    <w:rsid w:val="004017C9"/>
    <w:rsid w:val="00404041"/>
    <w:rsid w:val="004056B9"/>
    <w:rsid w:val="00406159"/>
    <w:rsid w:val="00407A8F"/>
    <w:rsid w:val="00407C5B"/>
    <w:rsid w:val="00411976"/>
    <w:rsid w:val="00415CDE"/>
    <w:rsid w:val="00417682"/>
    <w:rsid w:val="0042081F"/>
    <w:rsid w:val="00422EAD"/>
    <w:rsid w:val="00424697"/>
    <w:rsid w:val="004257BD"/>
    <w:rsid w:val="00426ACA"/>
    <w:rsid w:val="00426C08"/>
    <w:rsid w:val="00426E66"/>
    <w:rsid w:val="00430213"/>
    <w:rsid w:val="004320D0"/>
    <w:rsid w:val="00435BD0"/>
    <w:rsid w:val="00440BD6"/>
    <w:rsid w:val="00440FF3"/>
    <w:rsid w:val="00441708"/>
    <w:rsid w:val="00441F4E"/>
    <w:rsid w:val="00442295"/>
    <w:rsid w:val="00444680"/>
    <w:rsid w:val="0044599B"/>
    <w:rsid w:val="00446292"/>
    <w:rsid w:val="00452208"/>
    <w:rsid w:val="0045461F"/>
    <w:rsid w:val="00455DEB"/>
    <w:rsid w:val="00460057"/>
    <w:rsid w:val="004600C7"/>
    <w:rsid w:val="00460C3C"/>
    <w:rsid w:val="00462612"/>
    <w:rsid w:val="00462E02"/>
    <w:rsid w:val="00463913"/>
    <w:rsid w:val="00470198"/>
    <w:rsid w:val="00471CDA"/>
    <w:rsid w:val="00475410"/>
    <w:rsid w:val="00475C43"/>
    <w:rsid w:val="0048073B"/>
    <w:rsid w:val="00482679"/>
    <w:rsid w:val="00485B0C"/>
    <w:rsid w:val="00485E93"/>
    <w:rsid w:val="00491EF8"/>
    <w:rsid w:val="00492130"/>
    <w:rsid w:val="004927F5"/>
    <w:rsid w:val="004979B3"/>
    <w:rsid w:val="004A062E"/>
    <w:rsid w:val="004A155F"/>
    <w:rsid w:val="004A549B"/>
    <w:rsid w:val="004A549D"/>
    <w:rsid w:val="004A72B0"/>
    <w:rsid w:val="004A7981"/>
    <w:rsid w:val="004B084F"/>
    <w:rsid w:val="004B2D0A"/>
    <w:rsid w:val="004B3099"/>
    <w:rsid w:val="004B4F02"/>
    <w:rsid w:val="004B525D"/>
    <w:rsid w:val="004B59BF"/>
    <w:rsid w:val="004B6C0D"/>
    <w:rsid w:val="004B75E4"/>
    <w:rsid w:val="004C1009"/>
    <w:rsid w:val="004C1F07"/>
    <w:rsid w:val="004C22F7"/>
    <w:rsid w:val="004C2C63"/>
    <w:rsid w:val="004C3762"/>
    <w:rsid w:val="004C4448"/>
    <w:rsid w:val="004C4C98"/>
    <w:rsid w:val="004C4F81"/>
    <w:rsid w:val="004C5E6C"/>
    <w:rsid w:val="004C70C8"/>
    <w:rsid w:val="004D0E75"/>
    <w:rsid w:val="004D17F8"/>
    <w:rsid w:val="004D1DBB"/>
    <w:rsid w:val="004D1EC5"/>
    <w:rsid w:val="004D2D31"/>
    <w:rsid w:val="004D2F4C"/>
    <w:rsid w:val="004D380E"/>
    <w:rsid w:val="004D3AE5"/>
    <w:rsid w:val="004D46C3"/>
    <w:rsid w:val="004D5F5D"/>
    <w:rsid w:val="004D667D"/>
    <w:rsid w:val="004E0BD2"/>
    <w:rsid w:val="004E31BB"/>
    <w:rsid w:val="004E6B1E"/>
    <w:rsid w:val="004E7078"/>
    <w:rsid w:val="004E7199"/>
    <w:rsid w:val="004E762B"/>
    <w:rsid w:val="004F3E19"/>
    <w:rsid w:val="004F5810"/>
    <w:rsid w:val="004F5F20"/>
    <w:rsid w:val="004F65F7"/>
    <w:rsid w:val="005001F2"/>
    <w:rsid w:val="005024A1"/>
    <w:rsid w:val="005030B0"/>
    <w:rsid w:val="005065C4"/>
    <w:rsid w:val="005067B4"/>
    <w:rsid w:val="005068FE"/>
    <w:rsid w:val="00507075"/>
    <w:rsid w:val="00512719"/>
    <w:rsid w:val="0051325B"/>
    <w:rsid w:val="00513413"/>
    <w:rsid w:val="00514EF2"/>
    <w:rsid w:val="005174BF"/>
    <w:rsid w:val="00520C5B"/>
    <w:rsid w:val="0052523B"/>
    <w:rsid w:val="00526AB6"/>
    <w:rsid w:val="005277F2"/>
    <w:rsid w:val="00527925"/>
    <w:rsid w:val="00527927"/>
    <w:rsid w:val="00527FFA"/>
    <w:rsid w:val="00534DA3"/>
    <w:rsid w:val="00534F9B"/>
    <w:rsid w:val="0053549D"/>
    <w:rsid w:val="00535A72"/>
    <w:rsid w:val="00535BDB"/>
    <w:rsid w:val="005371B6"/>
    <w:rsid w:val="00541927"/>
    <w:rsid w:val="00544EF5"/>
    <w:rsid w:val="005475D7"/>
    <w:rsid w:val="005478A4"/>
    <w:rsid w:val="0055148B"/>
    <w:rsid w:val="00553C64"/>
    <w:rsid w:val="005564D2"/>
    <w:rsid w:val="00556780"/>
    <w:rsid w:val="00557C50"/>
    <w:rsid w:val="00561A47"/>
    <w:rsid w:val="00562A52"/>
    <w:rsid w:val="00563340"/>
    <w:rsid w:val="00565182"/>
    <w:rsid w:val="00565788"/>
    <w:rsid w:val="00567DF8"/>
    <w:rsid w:val="00570FA4"/>
    <w:rsid w:val="00572B12"/>
    <w:rsid w:val="00572F61"/>
    <w:rsid w:val="00574E2E"/>
    <w:rsid w:val="00575092"/>
    <w:rsid w:val="00575EB1"/>
    <w:rsid w:val="005761F7"/>
    <w:rsid w:val="00576514"/>
    <w:rsid w:val="00576A64"/>
    <w:rsid w:val="005772CB"/>
    <w:rsid w:val="005802D2"/>
    <w:rsid w:val="00584DB6"/>
    <w:rsid w:val="00585279"/>
    <w:rsid w:val="00585752"/>
    <w:rsid w:val="005857B4"/>
    <w:rsid w:val="00585B69"/>
    <w:rsid w:val="0058755C"/>
    <w:rsid w:val="00592BE9"/>
    <w:rsid w:val="00592FDD"/>
    <w:rsid w:val="00594C7B"/>
    <w:rsid w:val="00594F48"/>
    <w:rsid w:val="0059503E"/>
    <w:rsid w:val="00595254"/>
    <w:rsid w:val="005962D6"/>
    <w:rsid w:val="00597CE5"/>
    <w:rsid w:val="005A28C8"/>
    <w:rsid w:val="005A2DE2"/>
    <w:rsid w:val="005A4C13"/>
    <w:rsid w:val="005A57E0"/>
    <w:rsid w:val="005A6560"/>
    <w:rsid w:val="005A669A"/>
    <w:rsid w:val="005A71CD"/>
    <w:rsid w:val="005A7A54"/>
    <w:rsid w:val="005B02A7"/>
    <w:rsid w:val="005B160C"/>
    <w:rsid w:val="005B2336"/>
    <w:rsid w:val="005B2701"/>
    <w:rsid w:val="005B3101"/>
    <w:rsid w:val="005B6BEC"/>
    <w:rsid w:val="005C0362"/>
    <w:rsid w:val="005C2386"/>
    <w:rsid w:val="005C7463"/>
    <w:rsid w:val="005D0965"/>
    <w:rsid w:val="005D18B1"/>
    <w:rsid w:val="005D4411"/>
    <w:rsid w:val="005D4662"/>
    <w:rsid w:val="005D64C8"/>
    <w:rsid w:val="005E2313"/>
    <w:rsid w:val="005E3027"/>
    <w:rsid w:val="005E3557"/>
    <w:rsid w:val="005E4D14"/>
    <w:rsid w:val="005E50A0"/>
    <w:rsid w:val="005E5793"/>
    <w:rsid w:val="005E66E4"/>
    <w:rsid w:val="005E7235"/>
    <w:rsid w:val="005F1D7A"/>
    <w:rsid w:val="005F23AB"/>
    <w:rsid w:val="005F320B"/>
    <w:rsid w:val="005F732E"/>
    <w:rsid w:val="006002AE"/>
    <w:rsid w:val="0060037E"/>
    <w:rsid w:val="006011EF"/>
    <w:rsid w:val="00601306"/>
    <w:rsid w:val="00601B66"/>
    <w:rsid w:val="00603DC8"/>
    <w:rsid w:val="00604581"/>
    <w:rsid w:val="006049BF"/>
    <w:rsid w:val="00604CC8"/>
    <w:rsid w:val="0060500A"/>
    <w:rsid w:val="00605B20"/>
    <w:rsid w:val="00605FC6"/>
    <w:rsid w:val="00606EA0"/>
    <w:rsid w:val="00606F3B"/>
    <w:rsid w:val="0061030B"/>
    <w:rsid w:val="00611594"/>
    <w:rsid w:val="00611B67"/>
    <w:rsid w:val="00612E3D"/>
    <w:rsid w:val="0061428C"/>
    <w:rsid w:val="006145E4"/>
    <w:rsid w:val="00615AF6"/>
    <w:rsid w:val="00616245"/>
    <w:rsid w:val="00616B30"/>
    <w:rsid w:val="006215C6"/>
    <w:rsid w:val="00626778"/>
    <w:rsid w:val="00626EE6"/>
    <w:rsid w:val="00630236"/>
    <w:rsid w:val="00630C81"/>
    <w:rsid w:val="006322B1"/>
    <w:rsid w:val="006347A4"/>
    <w:rsid w:val="00635B5B"/>
    <w:rsid w:val="006404CE"/>
    <w:rsid w:val="006413CA"/>
    <w:rsid w:val="00641D2D"/>
    <w:rsid w:val="00642791"/>
    <w:rsid w:val="00643130"/>
    <w:rsid w:val="00643C58"/>
    <w:rsid w:val="00645285"/>
    <w:rsid w:val="0064609B"/>
    <w:rsid w:val="00646645"/>
    <w:rsid w:val="00646772"/>
    <w:rsid w:val="00647A45"/>
    <w:rsid w:val="00647DF8"/>
    <w:rsid w:val="0065086B"/>
    <w:rsid w:val="00650D14"/>
    <w:rsid w:val="00651CD8"/>
    <w:rsid w:val="00651D47"/>
    <w:rsid w:val="006524BF"/>
    <w:rsid w:val="006529C4"/>
    <w:rsid w:val="006563DF"/>
    <w:rsid w:val="00662592"/>
    <w:rsid w:val="0066331D"/>
    <w:rsid w:val="00665B98"/>
    <w:rsid w:val="00666DF6"/>
    <w:rsid w:val="00671488"/>
    <w:rsid w:val="00674A6F"/>
    <w:rsid w:val="00680E22"/>
    <w:rsid w:val="00680E72"/>
    <w:rsid w:val="0068114B"/>
    <w:rsid w:val="00681885"/>
    <w:rsid w:val="00682610"/>
    <w:rsid w:val="00682824"/>
    <w:rsid w:val="0068651E"/>
    <w:rsid w:val="00690044"/>
    <w:rsid w:val="0069228D"/>
    <w:rsid w:val="00693DE7"/>
    <w:rsid w:val="00694397"/>
    <w:rsid w:val="006A12D7"/>
    <w:rsid w:val="006A3FB4"/>
    <w:rsid w:val="006A5699"/>
    <w:rsid w:val="006B0738"/>
    <w:rsid w:val="006B0B40"/>
    <w:rsid w:val="006B2C02"/>
    <w:rsid w:val="006B55DC"/>
    <w:rsid w:val="006B58E5"/>
    <w:rsid w:val="006B6DE9"/>
    <w:rsid w:val="006B7E71"/>
    <w:rsid w:val="006C1E9F"/>
    <w:rsid w:val="006C1EAD"/>
    <w:rsid w:val="006C209B"/>
    <w:rsid w:val="006C2657"/>
    <w:rsid w:val="006C5B29"/>
    <w:rsid w:val="006D05CF"/>
    <w:rsid w:val="006D13DD"/>
    <w:rsid w:val="006D1B1A"/>
    <w:rsid w:val="006D3AD6"/>
    <w:rsid w:val="006D3FEE"/>
    <w:rsid w:val="006D5D5F"/>
    <w:rsid w:val="006D644A"/>
    <w:rsid w:val="006D7C53"/>
    <w:rsid w:val="006E0433"/>
    <w:rsid w:val="006E3A5B"/>
    <w:rsid w:val="006E4106"/>
    <w:rsid w:val="006E5C63"/>
    <w:rsid w:val="006E648C"/>
    <w:rsid w:val="006E6A75"/>
    <w:rsid w:val="006E6F9D"/>
    <w:rsid w:val="006E7848"/>
    <w:rsid w:val="006F1659"/>
    <w:rsid w:val="006F67A6"/>
    <w:rsid w:val="006F721C"/>
    <w:rsid w:val="006F7467"/>
    <w:rsid w:val="006F79E1"/>
    <w:rsid w:val="007024FD"/>
    <w:rsid w:val="00702935"/>
    <w:rsid w:val="00702A5E"/>
    <w:rsid w:val="00703051"/>
    <w:rsid w:val="00703E5E"/>
    <w:rsid w:val="0070543A"/>
    <w:rsid w:val="00710265"/>
    <w:rsid w:val="0071214A"/>
    <w:rsid w:val="00712707"/>
    <w:rsid w:val="00712748"/>
    <w:rsid w:val="00713BDB"/>
    <w:rsid w:val="00715E12"/>
    <w:rsid w:val="007219D2"/>
    <w:rsid w:val="007222B9"/>
    <w:rsid w:val="00723196"/>
    <w:rsid w:val="007233C2"/>
    <w:rsid w:val="00726129"/>
    <w:rsid w:val="00731134"/>
    <w:rsid w:val="00731FE6"/>
    <w:rsid w:val="00734BA6"/>
    <w:rsid w:val="007407C4"/>
    <w:rsid w:val="00743EA4"/>
    <w:rsid w:val="0075049C"/>
    <w:rsid w:val="00752707"/>
    <w:rsid w:val="00753C54"/>
    <w:rsid w:val="007544C4"/>
    <w:rsid w:val="007569DB"/>
    <w:rsid w:val="00757CC5"/>
    <w:rsid w:val="00760276"/>
    <w:rsid w:val="0076622B"/>
    <w:rsid w:val="00766584"/>
    <w:rsid w:val="00767634"/>
    <w:rsid w:val="00771BEE"/>
    <w:rsid w:val="007730BD"/>
    <w:rsid w:val="00773567"/>
    <w:rsid w:val="007741EC"/>
    <w:rsid w:val="00775323"/>
    <w:rsid w:val="00776284"/>
    <w:rsid w:val="00776D41"/>
    <w:rsid w:val="007801E8"/>
    <w:rsid w:val="0078208F"/>
    <w:rsid w:val="00782587"/>
    <w:rsid w:val="00782FFC"/>
    <w:rsid w:val="0078382C"/>
    <w:rsid w:val="00786677"/>
    <w:rsid w:val="00786E5B"/>
    <w:rsid w:val="0078704B"/>
    <w:rsid w:val="00787ECD"/>
    <w:rsid w:val="007928A1"/>
    <w:rsid w:val="00793853"/>
    <w:rsid w:val="007957D1"/>
    <w:rsid w:val="007964FF"/>
    <w:rsid w:val="0079717A"/>
    <w:rsid w:val="00797AEE"/>
    <w:rsid w:val="00797AF9"/>
    <w:rsid w:val="00797E01"/>
    <w:rsid w:val="007A1993"/>
    <w:rsid w:val="007A47B0"/>
    <w:rsid w:val="007A6710"/>
    <w:rsid w:val="007A7231"/>
    <w:rsid w:val="007A7AD4"/>
    <w:rsid w:val="007A7E68"/>
    <w:rsid w:val="007B152A"/>
    <w:rsid w:val="007B1AB3"/>
    <w:rsid w:val="007B36E0"/>
    <w:rsid w:val="007B48ED"/>
    <w:rsid w:val="007B5EC5"/>
    <w:rsid w:val="007B63E3"/>
    <w:rsid w:val="007B6BFE"/>
    <w:rsid w:val="007B76B2"/>
    <w:rsid w:val="007B7B0E"/>
    <w:rsid w:val="007C107B"/>
    <w:rsid w:val="007C1B11"/>
    <w:rsid w:val="007C1D67"/>
    <w:rsid w:val="007C2C89"/>
    <w:rsid w:val="007C532D"/>
    <w:rsid w:val="007C5D39"/>
    <w:rsid w:val="007C720C"/>
    <w:rsid w:val="007D01FD"/>
    <w:rsid w:val="007D0E41"/>
    <w:rsid w:val="007D15B7"/>
    <w:rsid w:val="007D173F"/>
    <w:rsid w:val="007D1B30"/>
    <w:rsid w:val="007D32D1"/>
    <w:rsid w:val="007D4596"/>
    <w:rsid w:val="007D4F4A"/>
    <w:rsid w:val="007D7B0A"/>
    <w:rsid w:val="007E045E"/>
    <w:rsid w:val="007E09DE"/>
    <w:rsid w:val="007E0EBF"/>
    <w:rsid w:val="007E3E8C"/>
    <w:rsid w:val="007F1570"/>
    <w:rsid w:val="007F322E"/>
    <w:rsid w:val="007F6A6B"/>
    <w:rsid w:val="008004CC"/>
    <w:rsid w:val="008022FA"/>
    <w:rsid w:val="008025CC"/>
    <w:rsid w:val="008036BD"/>
    <w:rsid w:val="00804D70"/>
    <w:rsid w:val="00805486"/>
    <w:rsid w:val="008069B4"/>
    <w:rsid w:val="00807325"/>
    <w:rsid w:val="008106FB"/>
    <w:rsid w:val="0081114C"/>
    <w:rsid w:val="00811A8D"/>
    <w:rsid w:val="00811EA7"/>
    <w:rsid w:val="00813795"/>
    <w:rsid w:val="00813C27"/>
    <w:rsid w:val="00815D54"/>
    <w:rsid w:val="008177D5"/>
    <w:rsid w:val="00817E49"/>
    <w:rsid w:val="0082000C"/>
    <w:rsid w:val="00822A2C"/>
    <w:rsid w:val="00822D0D"/>
    <w:rsid w:val="00825879"/>
    <w:rsid w:val="00825F53"/>
    <w:rsid w:val="00827CD3"/>
    <w:rsid w:val="00835155"/>
    <w:rsid w:val="008352C3"/>
    <w:rsid w:val="00835E4C"/>
    <w:rsid w:val="008368B8"/>
    <w:rsid w:val="00836A12"/>
    <w:rsid w:val="00836E61"/>
    <w:rsid w:val="00837CAB"/>
    <w:rsid w:val="00844D6B"/>
    <w:rsid w:val="00845B5A"/>
    <w:rsid w:val="00846C7A"/>
    <w:rsid w:val="00847EDE"/>
    <w:rsid w:val="00850518"/>
    <w:rsid w:val="00850F8C"/>
    <w:rsid w:val="0085191F"/>
    <w:rsid w:val="00852FD5"/>
    <w:rsid w:val="00853573"/>
    <w:rsid w:val="00853A55"/>
    <w:rsid w:val="00854E24"/>
    <w:rsid w:val="008556A1"/>
    <w:rsid w:val="00860662"/>
    <w:rsid w:val="00861976"/>
    <w:rsid w:val="00862A82"/>
    <w:rsid w:val="00864411"/>
    <w:rsid w:val="00864569"/>
    <w:rsid w:val="008659D3"/>
    <w:rsid w:val="00871F64"/>
    <w:rsid w:val="00873140"/>
    <w:rsid w:val="00873CB0"/>
    <w:rsid w:val="00874769"/>
    <w:rsid w:val="00875AAC"/>
    <w:rsid w:val="00880A2D"/>
    <w:rsid w:val="0088686D"/>
    <w:rsid w:val="008875D8"/>
    <w:rsid w:val="00887E69"/>
    <w:rsid w:val="0089290B"/>
    <w:rsid w:val="0089505E"/>
    <w:rsid w:val="008951AF"/>
    <w:rsid w:val="008955EE"/>
    <w:rsid w:val="008959FB"/>
    <w:rsid w:val="008A2D52"/>
    <w:rsid w:val="008A315A"/>
    <w:rsid w:val="008A4F52"/>
    <w:rsid w:val="008A5258"/>
    <w:rsid w:val="008A55EF"/>
    <w:rsid w:val="008A5A42"/>
    <w:rsid w:val="008A5CD8"/>
    <w:rsid w:val="008A6E73"/>
    <w:rsid w:val="008B22A9"/>
    <w:rsid w:val="008B64CA"/>
    <w:rsid w:val="008C1574"/>
    <w:rsid w:val="008C23EF"/>
    <w:rsid w:val="008C3480"/>
    <w:rsid w:val="008C42CF"/>
    <w:rsid w:val="008C6CDE"/>
    <w:rsid w:val="008D336E"/>
    <w:rsid w:val="008D5B99"/>
    <w:rsid w:val="008D6395"/>
    <w:rsid w:val="008D64B5"/>
    <w:rsid w:val="008D6617"/>
    <w:rsid w:val="008E0E22"/>
    <w:rsid w:val="008E116D"/>
    <w:rsid w:val="008E20C7"/>
    <w:rsid w:val="008E2EEB"/>
    <w:rsid w:val="008E53E2"/>
    <w:rsid w:val="008E6951"/>
    <w:rsid w:val="008E71BC"/>
    <w:rsid w:val="008E7DFB"/>
    <w:rsid w:val="008F07B1"/>
    <w:rsid w:val="008F2A9B"/>
    <w:rsid w:val="008F2BE6"/>
    <w:rsid w:val="008F3991"/>
    <w:rsid w:val="008F7111"/>
    <w:rsid w:val="00901EB7"/>
    <w:rsid w:val="0090540D"/>
    <w:rsid w:val="0090622B"/>
    <w:rsid w:val="009101C5"/>
    <w:rsid w:val="00911041"/>
    <w:rsid w:val="009138E3"/>
    <w:rsid w:val="00914871"/>
    <w:rsid w:val="00916F2C"/>
    <w:rsid w:val="00917912"/>
    <w:rsid w:val="0092210B"/>
    <w:rsid w:val="00923662"/>
    <w:rsid w:val="009242E3"/>
    <w:rsid w:val="00926575"/>
    <w:rsid w:val="00926B86"/>
    <w:rsid w:val="009270BF"/>
    <w:rsid w:val="009274A9"/>
    <w:rsid w:val="0093083D"/>
    <w:rsid w:val="00930DE8"/>
    <w:rsid w:val="0093135A"/>
    <w:rsid w:val="00932A89"/>
    <w:rsid w:val="00932AA0"/>
    <w:rsid w:val="00933C10"/>
    <w:rsid w:val="009346D9"/>
    <w:rsid w:val="00934C47"/>
    <w:rsid w:val="00936773"/>
    <w:rsid w:val="00936911"/>
    <w:rsid w:val="00942202"/>
    <w:rsid w:val="00942FB5"/>
    <w:rsid w:val="00944ED8"/>
    <w:rsid w:val="00945232"/>
    <w:rsid w:val="009528B4"/>
    <w:rsid w:val="00954AF8"/>
    <w:rsid w:val="009554DB"/>
    <w:rsid w:val="00961ACF"/>
    <w:rsid w:val="00963739"/>
    <w:rsid w:val="00963AAA"/>
    <w:rsid w:val="00965710"/>
    <w:rsid w:val="00971403"/>
    <w:rsid w:val="0097324B"/>
    <w:rsid w:val="0097349B"/>
    <w:rsid w:val="009746BD"/>
    <w:rsid w:val="00974A62"/>
    <w:rsid w:val="009772B5"/>
    <w:rsid w:val="00984883"/>
    <w:rsid w:val="0098647E"/>
    <w:rsid w:val="00986812"/>
    <w:rsid w:val="00987E44"/>
    <w:rsid w:val="00990054"/>
    <w:rsid w:val="0099031C"/>
    <w:rsid w:val="00990656"/>
    <w:rsid w:val="00990BD3"/>
    <w:rsid w:val="00991C82"/>
    <w:rsid w:val="00994D05"/>
    <w:rsid w:val="00994D5E"/>
    <w:rsid w:val="00994FA9"/>
    <w:rsid w:val="009977E3"/>
    <w:rsid w:val="009A27EF"/>
    <w:rsid w:val="009A2D5B"/>
    <w:rsid w:val="009A3192"/>
    <w:rsid w:val="009A4A07"/>
    <w:rsid w:val="009A5505"/>
    <w:rsid w:val="009A7280"/>
    <w:rsid w:val="009B2047"/>
    <w:rsid w:val="009B23D0"/>
    <w:rsid w:val="009B46BF"/>
    <w:rsid w:val="009B6366"/>
    <w:rsid w:val="009C2FE9"/>
    <w:rsid w:val="009C371E"/>
    <w:rsid w:val="009C5C47"/>
    <w:rsid w:val="009C6BA2"/>
    <w:rsid w:val="009C7FD3"/>
    <w:rsid w:val="009D0DF1"/>
    <w:rsid w:val="009D28B3"/>
    <w:rsid w:val="009D3A81"/>
    <w:rsid w:val="009D4FFC"/>
    <w:rsid w:val="009D6439"/>
    <w:rsid w:val="009E0240"/>
    <w:rsid w:val="009E2A92"/>
    <w:rsid w:val="009E4EC7"/>
    <w:rsid w:val="009F04B6"/>
    <w:rsid w:val="009F04BF"/>
    <w:rsid w:val="009F0A7D"/>
    <w:rsid w:val="009F1A47"/>
    <w:rsid w:val="009F34EA"/>
    <w:rsid w:val="009F59D0"/>
    <w:rsid w:val="00A014D7"/>
    <w:rsid w:val="00A01F67"/>
    <w:rsid w:val="00A041BA"/>
    <w:rsid w:val="00A065CB"/>
    <w:rsid w:val="00A07552"/>
    <w:rsid w:val="00A10DE5"/>
    <w:rsid w:val="00A13808"/>
    <w:rsid w:val="00A145C5"/>
    <w:rsid w:val="00A15606"/>
    <w:rsid w:val="00A20335"/>
    <w:rsid w:val="00A22FCD"/>
    <w:rsid w:val="00A239EE"/>
    <w:rsid w:val="00A252BE"/>
    <w:rsid w:val="00A26BDA"/>
    <w:rsid w:val="00A272E9"/>
    <w:rsid w:val="00A30A29"/>
    <w:rsid w:val="00A30D46"/>
    <w:rsid w:val="00A31D3B"/>
    <w:rsid w:val="00A32115"/>
    <w:rsid w:val="00A346DA"/>
    <w:rsid w:val="00A3494B"/>
    <w:rsid w:val="00A36B17"/>
    <w:rsid w:val="00A3724C"/>
    <w:rsid w:val="00A40F83"/>
    <w:rsid w:val="00A41EE9"/>
    <w:rsid w:val="00A43890"/>
    <w:rsid w:val="00A443AE"/>
    <w:rsid w:val="00A448D0"/>
    <w:rsid w:val="00A44B43"/>
    <w:rsid w:val="00A47C77"/>
    <w:rsid w:val="00A50C05"/>
    <w:rsid w:val="00A525A2"/>
    <w:rsid w:val="00A54B49"/>
    <w:rsid w:val="00A56F41"/>
    <w:rsid w:val="00A5710C"/>
    <w:rsid w:val="00A571B8"/>
    <w:rsid w:val="00A6296D"/>
    <w:rsid w:val="00A641CC"/>
    <w:rsid w:val="00A6451E"/>
    <w:rsid w:val="00A6495B"/>
    <w:rsid w:val="00A650F3"/>
    <w:rsid w:val="00A652DD"/>
    <w:rsid w:val="00A6601C"/>
    <w:rsid w:val="00A66FC5"/>
    <w:rsid w:val="00A67270"/>
    <w:rsid w:val="00A7225F"/>
    <w:rsid w:val="00A72334"/>
    <w:rsid w:val="00A7377F"/>
    <w:rsid w:val="00A73829"/>
    <w:rsid w:val="00A74002"/>
    <w:rsid w:val="00A74280"/>
    <w:rsid w:val="00A751D2"/>
    <w:rsid w:val="00A771FC"/>
    <w:rsid w:val="00A8110F"/>
    <w:rsid w:val="00A81909"/>
    <w:rsid w:val="00A844AC"/>
    <w:rsid w:val="00A8498F"/>
    <w:rsid w:val="00A86194"/>
    <w:rsid w:val="00A877D6"/>
    <w:rsid w:val="00A90E79"/>
    <w:rsid w:val="00A90ECA"/>
    <w:rsid w:val="00A95403"/>
    <w:rsid w:val="00A95B78"/>
    <w:rsid w:val="00A95BA1"/>
    <w:rsid w:val="00A96421"/>
    <w:rsid w:val="00A97E0D"/>
    <w:rsid w:val="00AA011D"/>
    <w:rsid w:val="00AA0B16"/>
    <w:rsid w:val="00AA2056"/>
    <w:rsid w:val="00AA288D"/>
    <w:rsid w:val="00AA32E3"/>
    <w:rsid w:val="00AA51F4"/>
    <w:rsid w:val="00AA6A76"/>
    <w:rsid w:val="00AA6E97"/>
    <w:rsid w:val="00AB034F"/>
    <w:rsid w:val="00AB110A"/>
    <w:rsid w:val="00AB242F"/>
    <w:rsid w:val="00AB68EF"/>
    <w:rsid w:val="00AB6A80"/>
    <w:rsid w:val="00AB7674"/>
    <w:rsid w:val="00AC1BDA"/>
    <w:rsid w:val="00AC27C8"/>
    <w:rsid w:val="00AC5E5A"/>
    <w:rsid w:val="00AC65DC"/>
    <w:rsid w:val="00AC7ECB"/>
    <w:rsid w:val="00AD0B3E"/>
    <w:rsid w:val="00AD1C3D"/>
    <w:rsid w:val="00AD1C88"/>
    <w:rsid w:val="00AD25C3"/>
    <w:rsid w:val="00AD2A26"/>
    <w:rsid w:val="00AD2E3F"/>
    <w:rsid w:val="00AD46A9"/>
    <w:rsid w:val="00AD6470"/>
    <w:rsid w:val="00AD6AB5"/>
    <w:rsid w:val="00AD7E23"/>
    <w:rsid w:val="00AE043F"/>
    <w:rsid w:val="00AE2EA0"/>
    <w:rsid w:val="00AE2EAC"/>
    <w:rsid w:val="00AE319E"/>
    <w:rsid w:val="00AE475C"/>
    <w:rsid w:val="00AE4ADB"/>
    <w:rsid w:val="00AE4CD1"/>
    <w:rsid w:val="00AF1235"/>
    <w:rsid w:val="00AF40C2"/>
    <w:rsid w:val="00AF4CB7"/>
    <w:rsid w:val="00AF4EF7"/>
    <w:rsid w:val="00AF726A"/>
    <w:rsid w:val="00AF7BA8"/>
    <w:rsid w:val="00B015C8"/>
    <w:rsid w:val="00B01D05"/>
    <w:rsid w:val="00B04DD8"/>
    <w:rsid w:val="00B05289"/>
    <w:rsid w:val="00B0638A"/>
    <w:rsid w:val="00B121CC"/>
    <w:rsid w:val="00B13003"/>
    <w:rsid w:val="00B14472"/>
    <w:rsid w:val="00B1645E"/>
    <w:rsid w:val="00B179F8"/>
    <w:rsid w:val="00B17E36"/>
    <w:rsid w:val="00B20D71"/>
    <w:rsid w:val="00B2683D"/>
    <w:rsid w:val="00B31AAE"/>
    <w:rsid w:val="00B3599A"/>
    <w:rsid w:val="00B36314"/>
    <w:rsid w:val="00B36C84"/>
    <w:rsid w:val="00B3711B"/>
    <w:rsid w:val="00B41EEF"/>
    <w:rsid w:val="00B42CE9"/>
    <w:rsid w:val="00B43379"/>
    <w:rsid w:val="00B4439D"/>
    <w:rsid w:val="00B459B0"/>
    <w:rsid w:val="00B5051A"/>
    <w:rsid w:val="00B5084F"/>
    <w:rsid w:val="00B55068"/>
    <w:rsid w:val="00B566DA"/>
    <w:rsid w:val="00B566E9"/>
    <w:rsid w:val="00B56A46"/>
    <w:rsid w:val="00B60BB9"/>
    <w:rsid w:val="00B61070"/>
    <w:rsid w:val="00B61488"/>
    <w:rsid w:val="00B62710"/>
    <w:rsid w:val="00B63CD6"/>
    <w:rsid w:val="00B654C7"/>
    <w:rsid w:val="00B65EF1"/>
    <w:rsid w:val="00B66445"/>
    <w:rsid w:val="00B70482"/>
    <w:rsid w:val="00B706B4"/>
    <w:rsid w:val="00B70AC2"/>
    <w:rsid w:val="00B70E2D"/>
    <w:rsid w:val="00B7138C"/>
    <w:rsid w:val="00B72AA5"/>
    <w:rsid w:val="00B72E0A"/>
    <w:rsid w:val="00B73005"/>
    <w:rsid w:val="00B732E9"/>
    <w:rsid w:val="00B7366A"/>
    <w:rsid w:val="00B753D6"/>
    <w:rsid w:val="00B75FD6"/>
    <w:rsid w:val="00B770D7"/>
    <w:rsid w:val="00B77ABD"/>
    <w:rsid w:val="00B800E4"/>
    <w:rsid w:val="00B80424"/>
    <w:rsid w:val="00B81AAA"/>
    <w:rsid w:val="00B83CAB"/>
    <w:rsid w:val="00B84535"/>
    <w:rsid w:val="00B85068"/>
    <w:rsid w:val="00B91EA8"/>
    <w:rsid w:val="00B92840"/>
    <w:rsid w:val="00B9370E"/>
    <w:rsid w:val="00B94C81"/>
    <w:rsid w:val="00B94D3B"/>
    <w:rsid w:val="00B94D66"/>
    <w:rsid w:val="00B95208"/>
    <w:rsid w:val="00B9648D"/>
    <w:rsid w:val="00B96ED6"/>
    <w:rsid w:val="00BA026F"/>
    <w:rsid w:val="00BA0CA0"/>
    <w:rsid w:val="00BA3CF9"/>
    <w:rsid w:val="00BA4033"/>
    <w:rsid w:val="00BA5AEF"/>
    <w:rsid w:val="00BA6FD0"/>
    <w:rsid w:val="00BB106F"/>
    <w:rsid w:val="00BB31D4"/>
    <w:rsid w:val="00BB5D6B"/>
    <w:rsid w:val="00BC1306"/>
    <w:rsid w:val="00BC445F"/>
    <w:rsid w:val="00BC558A"/>
    <w:rsid w:val="00BC793E"/>
    <w:rsid w:val="00BD0582"/>
    <w:rsid w:val="00BD0D5A"/>
    <w:rsid w:val="00BD36F5"/>
    <w:rsid w:val="00BD484A"/>
    <w:rsid w:val="00BE05A6"/>
    <w:rsid w:val="00BE0695"/>
    <w:rsid w:val="00BE09E5"/>
    <w:rsid w:val="00BE0D10"/>
    <w:rsid w:val="00BE100E"/>
    <w:rsid w:val="00BE3FE1"/>
    <w:rsid w:val="00BE5786"/>
    <w:rsid w:val="00BE5F58"/>
    <w:rsid w:val="00BF09CD"/>
    <w:rsid w:val="00BF1865"/>
    <w:rsid w:val="00BF2E25"/>
    <w:rsid w:val="00BF505C"/>
    <w:rsid w:val="00C00444"/>
    <w:rsid w:val="00C011A9"/>
    <w:rsid w:val="00C019B7"/>
    <w:rsid w:val="00C02193"/>
    <w:rsid w:val="00C0222E"/>
    <w:rsid w:val="00C0334A"/>
    <w:rsid w:val="00C03949"/>
    <w:rsid w:val="00C07654"/>
    <w:rsid w:val="00C0768A"/>
    <w:rsid w:val="00C10044"/>
    <w:rsid w:val="00C105B0"/>
    <w:rsid w:val="00C125B4"/>
    <w:rsid w:val="00C14260"/>
    <w:rsid w:val="00C16859"/>
    <w:rsid w:val="00C22BDC"/>
    <w:rsid w:val="00C230D0"/>
    <w:rsid w:val="00C2335D"/>
    <w:rsid w:val="00C236A4"/>
    <w:rsid w:val="00C27F5C"/>
    <w:rsid w:val="00C300BE"/>
    <w:rsid w:val="00C30FCC"/>
    <w:rsid w:val="00C336F2"/>
    <w:rsid w:val="00C36A9D"/>
    <w:rsid w:val="00C36D46"/>
    <w:rsid w:val="00C37A10"/>
    <w:rsid w:val="00C416C5"/>
    <w:rsid w:val="00C4646C"/>
    <w:rsid w:val="00C5049B"/>
    <w:rsid w:val="00C50C9F"/>
    <w:rsid w:val="00C51CCD"/>
    <w:rsid w:val="00C51E22"/>
    <w:rsid w:val="00C52BAE"/>
    <w:rsid w:val="00C54593"/>
    <w:rsid w:val="00C54E54"/>
    <w:rsid w:val="00C55C90"/>
    <w:rsid w:val="00C55FB4"/>
    <w:rsid w:val="00C5601D"/>
    <w:rsid w:val="00C571BD"/>
    <w:rsid w:val="00C578CB"/>
    <w:rsid w:val="00C57C1B"/>
    <w:rsid w:val="00C613E2"/>
    <w:rsid w:val="00C6410C"/>
    <w:rsid w:val="00C65461"/>
    <w:rsid w:val="00C679D1"/>
    <w:rsid w:val="00C67C2D"/>
    <w:rsid w:val="00C72ED4"/>
    <w:rsid w:val="00C730DE"/>
    <w:rsid w:val="00C747FD"/>
    <w:rsid w:val="00C814E7"/>
    <w:rsid w:val="00C81821"/>
    <w:rsid w:val="00C821C8"/>
    <w:rsid w:val="00C82B95"/>
    <w:rsid w:val="00C90601"/>
    <w:rsid w:val="00C9305F"/>
    <w:rsid w:val="00C93AAB"/>
    <w:rsid w:val="00C95441"/>
    <w:rsid w:val="00C95D06"/>
    <w:rsid w:val="00C96D41"/>
    <w:rsid w:val="00C9764E"/>
    <w:rsid w:val="00CA0466"/>
    <w:rsid w:val="00CA1A01"/>
    <w:rsid w:val="00CB0605"/>
    <w:rsid w:val="00CB1E04"/>
    <w:rsid w:val="00CB35E0"/>
    <w:rsid w:val="00CB3D2A"/>
    <w:rsid w:val="00CB4063"/>
    <w:rsid w:val="00CB4567"/>
    <w:rsid w:val="00CB461D"/>
    <w:rsid w:val="00CB5989"/>
    <w:rsid w:val="00CB77A3"/>
    <w:rsid w:val="00CC177C"/>
    <w:rsid w:val="00CC256F"/>
    <w:rsid w:val="00CC2BDB"/>
    <w:rsid w:val="00CC2D74"/>
    <w:rsid w:val="00CD021A"/>
    <w:rsid w:val="00CD022D"/>
    <w:rsid w:val="00CD02C9"/>
    <w:rsid w:val="00CD0925"/>
    <w:rsid w:val="00CD114F"/>
    <w:rsid w:val="00CD1B23"/>
    <w:rsid w:val="00CD62D8"/>
    <w:rsid w:val="00CE13DC"/>
    <w:rsid w:val="00CE199A"/>
    <w:rsid w:val="00CE19AA"/>
    <w:rsid w:val="00CE1C83"/>
    <w:rsid w:val="00CE3D17"/>
    <w:rsid w:val="00CE5CD3"/>
    <w:rsid w:val="00CE6095"/>
    <w:rsid w:val="00CE6D6D"/>
    <w:rsid w:val="00CF1083"/>
    <w:rsid w:val="00CF2472"/>
    <w:rsid w:val="00D014C1"/>
    <w:rsid w:val="00D01586"/>
    <w:rsid w:val="00D028EA"/>
    <w:rsid w:val="00D03930"/>
    <w:rsid w:val="00D041AE"/>
    <w:rsid w:val="00D061D5"/>
    <w:rsid w:val="00D06DC8"/>
    <w:rsid w:val="00D07BD5"/>
    <w:rsid w:val="00D13A05"/>
    <w:rsid w:val="00D13D5F"/>
    <w:rsid w:val="00D149CB"/>
    <w:rsid w:val="00D207AE"/>
    <w:rsid w:val="00D22855"/>
    <w:rsid w:val="00D22DF2"/>
    <w:rsid w:val="00D238E5"/>
    <w:rsid w:val="00D239BA"/>
    <w:rsid w:val="00D239FF"/>
    <w:rsid w:val="00D263F6"/>
    <w:rsid w:val="00D26467"/>
    <w:rsid w:val="00D279EF"/>
    <w:rsid w:val="00D27CFA"/>
    <w:rsid w:val="00D300B4"/>
    <w:rsid w:val="00D304FF"/>
    <w:rsid w:val="00D31185"/>
    <w:rsid w:val="00D32B83"/>
    <w:rsid w:val="00D3646D"/>
    <w:rsid w:val="00D37927"/>
    <w:rsid w:val="00D37F53"/>
    <w:rsid w:val="00D447FA"/>
    <w:rsid w:val="00D4677B"/>
    <w:rsid w:val="00D46F35"/>
    <w:rsid w:val="00D50194"/>
    <w:rsid w:val="00D53116"/>
    <w:rsid w:val="00D5480A"/>
    <w:rsid w:val="00D55D85"/>
    <w:rsid w:val="00D55FD0"/>
    <w:rsid w:val="00D56821"/>
    <w:rsid w:val="00D6194F"/>
    <w:rsid w:val="00D639DD"/>
    <w:rsid w:val="00D63D2A"/>
    <w:rsid w:val="00D654E0"/>
    <w:rsid w:val="00D70E09"/>
    <w:rsid w:val="00D713D6"/>
    <w:rsid w:val="00D713F1"/>
    <w:rsid w:val="00D718E7"/>
    <w:rsid w:val="00D71D0B"/>
    <w:rsid w:val="00D72DFE"/>
    <w:rsid w:val="00D730A2"/>
    <w:rsid w:val="00D7356A"/>
    <w:rsid w:val="00D748C5"/>
    <w:rsid w:val="00D802E8"/>
    <w:rsid w:val="00D8123C"/>
    <w:rsid w:val="00D8171B"/>
    <w:rsid w:val="00D823FD"/>
    <w:rsid w:val="00D82865"/>
    <w:rsid w:val="00D829E2"/>
    <w:rsid w:val="00D83F59"/>
    <w:rsid w:val="00D843D2"/>
    <w:rsid w:val="00D85277"/>
    <w:rsid w:val="00D86D5C"/>
    <w:rsid w:val="00D93B45"/>
    <w:rsid w:val="00D93E5B"/>
    <w:rsid w:val="00DA16AB"/>
    <w:rsid w:val="00DA21F2"/>
    <w:rsid w:val="00DA5C54"/>
    <w:rsid w:val="00DA5F98"/>
    <w:rsid w:val="00DA6584"/>
    <w:rsid w:val="00DA6661"/>
    <w:rsid w:val="00DA6919"/>
    <w:rsid w:val="00DA6920"/>
    <w:rsid w:val="00DB2F88"/>
    <w:rsid w:val="00DB3414"/>
    <w:rsid w:val="00DB43C3"/>
    <w:rsid w:val="00DB4F91"/>
    <w:rsid w:val="00DB550F"/>
    <w:rsid w:val="00DB5ED4"/>
    <w:rsid w:val="00DB7A19"/>
    <w:rsid w:val="00DC0291"/>
    <w:rsid w:val="00DC391D"/>
    <w:rsid w:val="00DC610C"/>
    <w:rsid w:val="00DD086A"/>
    <w:rsid w:val="00DD20FF"/>
    <w:rsid w:val="00DD219A"/>
    <w:rsid w:val="00DD3DC2"/>
    <w:rsid w:val="00DD3E9B"/>
    <w:rsid w:val="00DD76D9"/>
    <w:rsid w:val="00DE05C5"/>
    <w:rsid w:val="00DE4A27"/>
    <w:rsid w:val="00DE5BA7"/>
    <w:rsid w:val="00DE5E85"/>
    <w:rsid w:val="00DE678E"/>
    <w:rsid w:val="00DE6D5F"/>
    <w:rsid w:val="00DF2584"/>
    <w:rsid w:val="00DF2AF9"/>
    <w:rsid w:val="00DF3EB8"/>
    <w:rsid w:val="00DF5315"/>
    <w:rsid w:val="00DF5786"/>
    <w:rsid w:val="00DF5B18"/>
    <w:rsid w:val="00DF6585"/>
    <w:rsid w:val="00DF6801"/>
    <w:rsid w:val="00DF7B09"/>
    <w:rsid w:val="00E004A6"/>
    <w:rsid w:val="00E0221C"/>
    <w:rsid w:val="00E02730"/>
    <w:rsid w:val="00E029D5"/>
    <w:rsid w:val="00E0322C"/>
    <w:rsid w:val="00E036D6"/>
    <w:rsid w:val="00E03E82"/>
    <w:rsid w:val="00E045F4"/>
    <w:rsid w:val="00E04AEA"/>
    <w:rsid w:val="00E058B2"/>
    <w:rsid w:val="00E10E24"/>
    <w:rsid w:val="00E12ACA"/>
    <w:rsid w:val="00E20046"/>
    <w:rsid w:val="00E21AB6"/>
    <w:rsid w:val="00E22995"/>
    <w:rsid w:val="00E25704"/>
    <w:rsid w:val="00E32DC9"/>
    <w:rsid w:val="00E32EE0"/>
    <w:rsid w:val="00E334BB"/>
    <w:rsid w:val="00E338E8"/>
    <w:rsid w:val="00E347C5"/>
    <w:rsid w:val="00E34DA7"/>
    <w:rsid w:val="00E363D7"/>
    <w:rsid w:val="00E37CEE"/>
    <w:rsid w:val="00E408B0"/>
    <w:rsid w:val="00E41604"/>
    <w:rsid w:val="00E41646"/>
    <w:rsid w:val="00E4460A"/>
    <w:rsid w:val="00E45FEA"/>
    <w:rsid w:val="00E47891"/>
    <w:rsid w:val="00E47A56"/>
    <w:rsid w:val="00E50529"/>
    <w:rsid w:val="00E52E5C"/>
    <w:rsid w:val="00E53191"/>
    <w:rsid w:val="00E5365C"/>
    <w:rsid w:val="00E5534C"/>
    <w:rsid w:val="00E61E12"/>
    <w:rsid w:val="00E64553"/>
    <w:rsid w:val="00E64EF0"/>
    <w:rsid w:val="00E71096"/>
    <w:rsid w:val="00E7207D"/>
    <w:rsid w:val="00E72E9F"/>
    <w:rsid w:val="00E734A3"/>
    <w:rsid w:val="00E746BA"/>
    <w:rsid w:val="00E76B90"/>
    <w:rsid w:val="00E76BDC"/>
    <w:rsid w:val="00E8202E"/>
    <w:rsid w:val="00E8572C"/>
    <w:rsid w:val="00E85BA5"/>
    <w:rsid w:val="00E87FEC"/>
    <w:rsid w:val="00E90273"/>
    <w:rsid w:val="00E914C9"/>
    <w:rsid w:val="00E915BD"/>
    <w:rsid w:val="00E91F61"/>
    <w:rsid w:val="00E9310F"/>
    <w:rsid w:val="00E94268"/>
    <w:rsid w:val="00E9429E"/>
    <w:rsid w:val="00E952AC"/>
    <w:rsid w:val="00E95A48"/>
    <w:rsid w:val="00E95CD8"/>
    <w:rsid w:val="00E95F46"/>
    <w:rsid w:val="00E96711"/>
    <w:rsid w:val="00E96A83"/>
    <w:rsid w:val="00E97856"/>
    <w:rsid w:val="00E97EC2"/>
    <w:rsid w:val="00EA099F"/>
    <w:rsid w:val="00EA0A3A"/>
    <w:rsid w:val="00EA0E2F"/>
    <w:rsid w:val="00EA3693"/>
    <w:rsid w:val="00EA451A"/>
    <w:rsid w:val="00EA55A7"/>
    <w:rsid w:val="00EA596E"/>
    <w:rsid w:val="00EA6952"/>
    <w:rsid w:val="00EA6CA4"/>
    <w:rsid w:val="00EB29E4"/>
    <w:rsid w:val="00EB3155"/>
    <w:rsid w:val="00EB38E1"/>
    <w:rsid w:val="00EB64EE"/>
    <w:rsid w:val="00EC302B"/>
    <w:rsid w:val="00EC7E68"/>
    <w:rsid w:val="00ED018D"/>
    <w:rsid w:val="00ED04C7"/>
    <w:rsid w:val="00ED17B0"/>
    <w:rsid w:val="00ED276B"/>
    <w:rsid w:val="00ED52E3"/>
    <w:rsid w:val="00ED614B"/>
    <w:rsid w:val="00EE00D1"/>
    <w:rsid w:val="00EE0242"/>
    <w:rsid w:val="00EE4DB1"/>
    <w:rsid w:val="00EE5AAC"/>
    <w:rsid w:val="00EE6A73"/>
    <w:rsid w:val="00EE7C75"/>
    <w:rsid w:val="00EF008E"/>
    <w:rsid w:val="00EF062B"/>
    <w:rsid w:val="00EF0FC1"/>
    <w:rsid w:val="00EF2932"/>
    <w:rsid w:val="00EF2D4A"/>
    <w:rsid w:val="00EF32E2"/>
    <w:rsid w:val="00EF5924"/>
    <w:rsid w:val="00EF72D5"/>
    <w:rsid w:val="00F0032F"/>
    <w:rsid w:val="00F013D5"/>
    <w:rsid w:val="00F01CD8"/>
    <w:rsid w:val="00F01E21"/>
    <w:rsid w:val="00F0279B"/>
    <w:rsid w:val="00F0389B"/>
    <w:rsid w:val="00F1038E"/>
    <w:rsid w:val="00F1060D"/>
    <w:rsid w:val="00F11498"/>
    <w:rsid w:val="00F1169B"/>
    <w:rsid w:val="00F11ED9"/>
    <w:rsid w:val="00F1357C"/>
    <w:rsid w:val="00F13E10"/>
    <w:rsid w:val="00F17151"/>
    <w:rsid w:val="00F21855"/>
    <w:rsid w:val="00F2186D"/>
    <w:rsid w:val="00F235C2"/>
    <w:rsid w:val="00F23E51"/>
    <w:rsid w:val="00F26002"/>
    <w:rsid w:val="00F26182"/>
    <w:rsid w:val="00F2620D"/>
    <w:rsid w:val="00F262A3"/>
    <w:rsid w:val="00F31549"/>
    <w:rsid w:val="00F336D7"/>
    <w:rsid w:val="00F44603"/>
    <w:rsid w:val="00F47358"/>
    <w:rsid w:val="00F500AC"/>
    <w:rsid w:val="00F50C67"/>
    <w:rsid w:val="00F51E3B"/>
    <w:rsid w:val="00F52EDA"/>
    <w:rsid w:val="00F560EE"/>
    <w:rsid w:val="00F63390"/>
    <w:rsid w:val="00F64F92"/>
    <w:rsid w:val="00F70139"/>
    <w:rsid w:val="00F7050C"/>
    <w:rsid w:val="00F7352D"/>
    <w:rsid w:val="00F76494"/>
    <w:rsid w:val="00F77186"/>
    <w:rsid w:val="00F80A4A"/>
    <w:rsid w:val="00F8121F"/>
    <w:rsid w:val="00F83168"/>
    <w:rsid w:val="00F8376A"/>
    <w:rsid w:val="00F86098"/>
    <w:rsid w:val="00F86D43"/>
    <w:rsid w:val="00FA274E"/>
    <w:rsid w:val="00FA2BA5"/>
    <w:rsid w:val="00FA50B0"/>
    <w:rsid w:val="00FA626D"/>
    <w:rsid w:val="00FA7018"/>
    <w:rsid w:val="00FA737C"/>
    <w:rsid w:val="00FB339C"/>
    <w:rsid w:val="00FB4743"/>
    <w:rsid w:val="00FC05E8"/>
    <w:rsid w:val="00FC3942"/>
    <w:rsid w:val="00FC46F0"/>
    <w:rsid w:val="00FC6BEE"/>
    <w:rsid w:val="00FC7980"/>
    <w:rsid w:val="00FD0BBE"/>
    <w:rsid w:val="00FE0168"/>
    <w:rsid w:val="00FE1C9B"/>
    <w:rsid w:val="00FE333D"/>
    <w:rsid w:val="00FE45C7"/>
    <w:rsid w:val="00FE4C90"/>
    <w:rsid w:val="00FE66AC"/>
    <w:rsid w:val="00FE7458"/>
    <w:rsid w:val="00FF079F"/>
    <w:rsid w:val="00FF598C"/>
    <w:rsid w:val="00FF70C6"/>
    <w:rsid w:val="00FF74A0"/>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6AD90"/>
  <w15:docId w15:val="{5D21C632-EA1B-4B26-A0C6-F008B52C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Pr>
      <w:rFonts w:ascii="Open Sans" w:eastAsia="Open Sans" w:hAnsi="Open Sans" w:cs="Open Sans"/>
      <w:lang w:val="en-GB" w:eastAsia="en-GB" w:bidi="en-GB"/>
    </w:rPr>
  </w:style>
  <w:style w:type="paragraph" w:styleId="Heading1">
    <w:name w:val="heading 1"/>
    <w:link w:val="Heading1Char"/>
    <w:uiPriority w:val="1"/>
    <w:qFormat/>
    <w:rsid w:val="002415B9"/>
    <w:pPr>
      <w:ind w:left="117"/>
      <w:outlineLvl w:val="0"/>
    </w:pPr>
    <w:rPr>
      <w:rFonts w:ascii="Open Sans Semibold" w:eastAsia="Open Sans" w:hAnsi="Open Sans Semibold" w:cs="Open Sans"/>
      <w:bCs/>
      <w:color w:val="3369A9" w:themeColor="background1"/>
      <w:sz w:val="24"/>
      <w:szCs w:val="26"/>
      <w:lang w:val="en-GB" w:eastAsia="en-GB" w:bidi="en-GB"/>
    </w:rPr>
  </w:style>
  <w:style w:type="paragraph" w:styleId="Heading2">
    <w:name w:val="heading 2"/>
    <w:basedOn w:val="Normal"/>
    <w:next w:val="Normal"/>
    <w:link w:val="Heading2Char"/>
    <w:uiPriority w:val="9"/>
    <w:unhideWhenUsed/>
    <w:qFormat/>
    <w:rsid w:val="003B7F37"/>
    <w:pPr>
      <w:keepNext/>
      <w:keepLines/>
      <w:spacing w:before="40" w:line="211" w:lineRule="auto"/>
      <w:ind w:left="117" w:right="558"/>
      <w:outlineLvl w:val="1"/>
    </w:pPr>
    <w:rPr>
      <w:rFonts w:asciiTheme="majorHAnsi" w:eastAsiaTheme="majorEastAsia" w:hAnsiTheme="majorHAnsi" w:cstheme="majorBidi"/>
      <w:bCs/>
      <w:color w:val="575756" w:themeColor="background2"/>
      <w:sz w:val="24"/>
      <w:szCs w:val="26"/>
      <w:lang w:val="en-US"/>
    </w:rPr>
  </w:style>
  <w:style w:type="paragraph" w:styleId="Heading3">
    <w:name w:val="heading 3"/>
    <w:basedOn w:val="Normal"/>
    <w:next w:val="Normal"/>
    <w:link w:val="Heading3Char"/>
    <w:uiPriority w:val="9"/>
    <w:unhideWhenUsed/>
    <w:qFormat/>
    <w:rsid w:val="00C105B0"/>
    <w:pPr>
      <w:keepNext/>
      <w:keepLines/>
      <w:spacing w:before="40"/>
      <w:ind w:left="720"/>
      <w:outlineLvl w:val="2"/>
    </w:pPr>
    <w:rPr>
      <w:rFonts w:asciiTheme="majorHAnsi" w:eastAsiaTheme="majorEastAsia" w:hAnsiTheme="majorHAnsi" w:cstheme="majorBidi"/>
      <w:color w:val="808080" w:themeColor="text1" w:themeShade="80"/>
      <w:szCs w:val="24"/>
    </w:rPr>
  </w:style>
  <w:style w:type="paragraph" w:styleId="Heading4">
    <w:name w:val="heading 4"/>
    <w:basedOn w:val="Normal"/>
    <w:next w:val="Normal"/>
    <w:link w:val="Heading4Char"/>
    <w:uiPriority w:val="9"/>
    <w:unhideWhenUsed/>
    <w:qFormat/>
    <w:rsid w:val="00316A94"/>
    <w:pPr>
      <w:keepNext/>
      <w:keepLines/>
      <w:spacing w:before="40"/>
      <w:outlineLvl w:val="3"/>
    </w:pPr>
    <w:rPr>
      <w:rFonts w:asciiTheme="majorHAnsi" w:eastAsiaTheme="majorEastAsia" w:hAnsiTheme="majorHAnsi" w:cstheme="majorBidi"/>
      <w:i/>
      <w:iCs/>
      <w:color w:val="50407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rFonts w:ascii="Open Sans Semibold" w:eastAsia="Open Sans Semibold" w:hAnsi="Open Sans Semibold" w:cs="Open Sans Semibold"/>
      <w:sz w:val="24"/>
      <w:szCs w:val="24"/>
    </w:rPr>
  </w:style>
  <w:style w:type="paragraph" w:styleId="ListParagraph">
    <w:name w:val="List Paragraph"/>
    <w:basedOn w:val="Normal"/>
    <w:link w:val="ListParagraphChar"/>
    <w:uiPriority w:val="34"/>
    <w:qFormat/>
    <w:pPr>
      <w:ind w:left="302" w:hanging="182"/>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DB5ED4"/>
    <w:pPr>
      <w:tabs>
        <w:tab w:val="center" w:pos="4536"/>
        <w:tab w:val="right" w:pos="9072"/>
      </w:tabs>
    </w:pPr>
  </w:style>
  <w:style w:type="character" w:customStyle="1" w:styleId="HeaderChar">
    <w:name w:val="Header Char"/>
    <w:basedOn w:val="DefaultParagraphFont"/>
    <w:link w:val="Header"/>
    <w:uiPriority w:val="99"/>
    <w:rsid w:val="00DB5ED4"/>
    <w:rPr>
      <w:rFonts w:ascii="Open Sans" w:eastAsia="Open Sans" w:hAnsi="Open Sans" w:cs="Open Sans"/>
      <w:lang w:val="en-GB" w:eastAsia="en-GB" w:bidi="en-GB"/>
    </w:rPr>
  </w:style>
  <w:style w:type="paragraph" w:styleId="Footer">
    <w:name w:val="footer"/>
    <w:basedOn w:val="Normal"/>
    <w:link w:val="FooterChar"/>
    <w:uiPriority w:val="99"/>
    <w:unhideWhenUsed/>
    <w:rsid w:val="00DB5ED4"/>
    <w:pPr>
      <w:tabs>
        <w:tab w:val="center" w:pos="4536"/>
        <w:tab w:val="right" w:pos="9072"/>
      </w:tabs>
    </w:pPr>
  </w:style>
  <w:style w:type="character" w:customStyle="1" w:styleId="FooterChar">
    <w:name w:val="Footer Char"/>
    <w:basedOn w:val="DefaultParagraphFont"/>
    <w:link w:val="Footer"/>
    <w:uiPriority w:val="99"/>
    <w:rsid w:val="00DB5ED4"/>
    <w:rPr>
      <w:rFonts w:ascii="Open Sans" w:eastAsia="Open Sans" w:hAnsi="Open Sans" w:cs="Open Sans"/>
      <w:lang w:val="en-GB" w:eastAsia="en-GB" w:bidi="en-GB"/>
    </w:rPr>
  </w:style>
  <w:style w:type="character" w:customStyle="1" w:styleId="BodyTextChar">
    <w:name w:val="Body Text Char"/>
    <w:basedOn w:val="DefaultParagraphFont"/>
    <w:link w:val="BodyText"/>
    <w:uiPriority w:val="1"/>
    <w:rsid w:val="007569DB"/>
    <w:rPr>
      <w:rFonts w:ascii="Open Sans Semibold" w:eastAsia="Open Sans Semibold" w:hAnsi="Open Sans Semibold" w:cs="Open Sans Semibold"/>
      <w:sz w:val="24"/>
      <w:szCs w:val="24"/>
      <w:lang w:val="en-GB" w:eastAsia="en-GB" w:bidi="en-GB"/>
    </w:rPr>
  </w:style>
  <w:style w:type="paragraph" w:styleId="Title">
    <w:name w:val="Title"/>
    <w:basedOn w:val="Normal"/>
    <w:next w:val="Normal"/>
    <w:link w:val="TitleChar"/>
    <w:uiPriority w:val="10"/>
    <w:rsid w:val="003B7F37"/>
    <w:pPr>
      <w:contextualSpacing/>
    </w:pPr>
    <w:rPr>
      <w:rFonts w:asciiTheme="majorHAnsi" w:eastAsiaTheme="majorEastAsia" w:hAnsiTheme="majorHAnsi" w:cstheme="majorBidi"/>
      <w:color w:val="3369A9" w:themeColor="background1"/>
      <w:spacing w:val="-10"/>
      <w:kern w:val="28"/>
      <w:sz w:val="24"/>
      <w:szCs w:val="56"/>
    </w:rPr>
  </w:style>
  <w:style w:type="paragraph" w:customStyle="1" w:styleId="Secondtitle">
    <w:name w:val="Second title"/>
    <w:basedOn w:val="BodyText"/>
    <w:link w:val="SecondtitleChar"/>
    <w:uiPriority w:val="1"/>
    <w:qFormat/>
    <w:rsid w:val="00604581"/>
    <w:pPr>
      <w:spacing w:before="9" w:line="220" w:lineRule="auto"/>
      <w:ind w:left="120" w:right="558"/>
    </w:pPr>
    <w:rPr>
      <w:color w:val="575756"/>
      <w:lang w:val="pl-PL"/>
    </w:rPr>
  </w:style>
  <w:style w:type="paragraph" w:customStyle="1" w:styleId="MainBodyText">
    <w:name w:val="Main Body Text"/>
    <w:basedOn w:val="Normal"/>
    <w:link w:val="MainBodyTextChar"/>
    <w:uiPriority w:val="1"/>
    <w:qFormat/>
    <w:rsid w:val="00604581"/>
    <w:pPr>
      <w:spacing w:before="100"/>
      <w:ind w:left="120" w:right="558"/>
    </w:pPr>
    <w:rPr>
      <w:color w:val="575756"/>
      <w:sz w:val="20"/>
      <w:lang w:val="pl-PL"/>
    </w:rPr>
  </w:style>
  <w:style w:type="paragraph" w:customStyle="1" w:styleId="TableTitel">
    <w:name w:val="Table Titel"/>
    <w:basedOn w:val="TableParagraph"/>
    <w:uiPriority w:val="1"/>
    <w:qFormat/>
    <w:rsid w:val="00604581"/>
    <w:pPr>
      <w:ind w:left="613" w:right="387" w:hanging="111"/>
    </w:pPr>
    <w:rPr>
      <w:rFonts w:ascii="Open Sans Semibold"/>
      <w:color w:val="FFFFFF"/>
    </w:rPr>
  </w:style>
  <w:style w:type="paragraph" w:customStyle="1" w:styleId="TableText">
    <w:name w:val="Table Text"/>
    <w:basedOn w:val="TableParagraph"/>
    <w:uiPriority w:val="1"/>
    <w:qFormat/>
    <w:rsid w:val="00604581"/>
    <w:pPr>
      <w:spacing w:before="87"/>
      <w:ind w:left="190"/>
    </w:pPr>
    <w:rPr>
      <w:color w:val="575756"/>
      <w:sz w:val="20"/>
    </w:rPr>
  </w:style>
  <w:style w:type="paragraph" w:customStyle="1" w:styleId="Bulletlevel1">
    <w:name w:val="Bullet level 1"/>
    <w:basedOn w:val="ListParagraph"/>
    <w:link w:val="Bulletlevel1Char"/>
    <w:uiPriority w:val="1"/>
    <w:qFormat/>
    <w:rsid w:val="008106FB"/>
    <w:pPr>
      <w:numPr>
        <w:numId w:val="1"/>
      </w:numPr>
      <w:tabs>
        <w:tab w:val="left" w:pos="709"/>
      </w:tabs>
    </w:pPr>
    <w:rPr>
      <w:color w:val="575756"/>
      <w:sz w:val="20"/>
    </w:rPr>
  </w:style>
  <w:style w:type="paragraph" w:customStyle="1" w:styleId="Bulletlevel2">
    <w:name w:val="Bullet level 2"/>
    <w:basedOn w:val="ListParagraph"/>
    <w:link w:val="Bulletlevel2Char"/>
    <w:uiPriority w:val="1"/>
    <w:qFormat/>
    <w:rsid w:val="008106FB"/>
    <w:pPr>
      <w:numPr>
        <w:ilvl w:val="1"/>
        <w:numId w:val="1"/>
      </w:numPr>
      <w:tabs>
        <w:tab w:val="left" w:pos="567"/>
        <w:tab w:val="left" w:pos="993"/>
      </w:tabs>
      <w:spacing w:line="276" w:lineRule="auto"/>
      <w:ind w:firstLine="249"/>
    </w:pPr>
    <w:rPr>
      <w:color w:val="575756"/>
      <w:sz w:val="18"/>
    </w:rPr>
  </w:style>
  <w:style w:type="character" w:customStyle="1" w:styleId="ListParagraphChar">
    <w:name w:val="List Paragraph Char"/>
    <w:basedOn w:val="DefaultParagraphFont"/>
    <w:link w:val="ListParagraph"/>
    <w:uiPriority w:val="1"/>
    <w:rsid w:val="008106FB"/>
    <w:rPr>
      <w:rFonts w:ascii="Open Sans" w:eastAsia="Open Sans" w:hAnsi="Open Sans" w:cs="Open Sans"/>
      <w:lang w:val="en-GB" w:eastAsia="en-GB" w:bidi="en-GB"/>
    </w:rPr>
  </w:style>
  <w:style w:type="character" w:customStyle="1" w:styleId="Bulletlevel1Char">
    <w:name w:val="Bullet level 1 Char"/>
    <w:basedOn w:val="ListParagraphChar"/>
    <w:link w:val="Bulletlevel1"/>
    <w:uiPriority w:val="1"/>
    <w:rsid w:val="008106FB"/>
    <w:rPr>
      <w:rFonts w:ascii="Open Sans" w:eastAsia="Open Sans" w:hAnsi="Open Sans" w:cs="Open Sans"/>
      <w:color w:val="575756"/>
      <w:sz w:val="20"/>
      <w:lang w:val="en-GB" w:eastAsia="en-GB" w:bidi="en-GB"/>
    </w:rPr>
  </w:style>
  <w:style w:type="paragraph" w:customStyle="1" w:styleId="Subtitlesecondlevelbullet">
    <w:name w:val="Subtitle second level bullet"/>
    <w:basedOn w:val="Normal"/>
    <w:link w:val="SubtitlesecondlevelbulletChar"/>
    <w:uiPriority w:val="1"/>
    <w:qFormat/>
    <w:rsid w:val="008106FB"/>
    <w:pPr>
      <w:tabs>
        <w:tab w:val="left" w:pos="567"/>
      </w:tabs>
      <w:spacing w:before="49" w:line="276" w:lineRule="auto"/>
      <w:ind w:left="275" w:firstLine="124"/>
    </w:pPr>
    <w:rPr>
      <w:rFonts w:ascii="Open Sans Semibold"/>
      <w:color w:val="575756"/>
      <w:sz w:val="18"/>
    </w:rPr>
  </w:style>
  <w:style w:type="character" w:customStyle="1" w:styleId="Bulletlevel2Char">
    <w:name w:val="Bullet level 2 Char"/>
    <w:basedOn w:val="ListParagraphChar"/>
    <w:link w:val="Bulletlevel2"/>
    <w:uiPriority w:val="1"/>
    <w:rsid w:val="008106FB"/>
    <w:rPr>
      <w:rFonts w:ascii="Open Sans" w:eastAsia="Open Sans" w:hAnsi="Open Sans" w:cs="Open Sans"/>
      <w:color w:val="575756"/>
      <w:sz w:val="18"/>
      <w:lang w:val="en-GB" w:eastAsia="en-GB" w:bidi="en-GB"/>
    </w:rPr>
  </w:style>
  <w:style w:type="paragraph" w:customStyle="1" w:styleId="Titelforfirstlevelbullet">
    <w:name w:val="Titel for first level bullet"/>
    <w:basedOn w:val="Secondtitle"/>
    <w:link w:val="TitelforfirstlevelbulletChar"/>
    <w:uiPriority w:val="1"/>
    <w:qFormat/>
    <w:rsid w:val="008106FB"/>
    <w:pPr>
      <w:spacing w:line="276" w:lineRule="auto"/>
    </w:pPr>
    <w:rPr>
      <w:sz w:val="20"/>
      <w:szCs w:val="20"/>
    </w:rPr>
  </w:style>
  <w:style w:type="character" w:customStyle="1" w:styleId="SubtitlesecondlevelbulletChar">
    <w:name w:val="Subtitle second level bullet Char"/>
    <w:basedOn w:val="DefaultParagraphFont"/>
    <w:link w:val="Subtitlesecondlevelbullet"/>
    <w:uiPriority w:val="1"/>
    <w:rsid w:val="008106FB"/>
    <w:rPr>
      <w:rFonts w:ascii="Open Sans Semibold" w:eastAsia="Open Sans" w:hAnsi="Open Sans" w:cs="Open Sans"/>
      <w:color w:val="575756"/>
      <w:sz w:val="18"/>
      <w:lang w:val="en-GB" w:eastAsia="en-GB" w:bidi="en-GB"/>
    </w:rPr>
  </w:style>
  <w:style w:type="paragraph" w:customStyle="1" w:styleId="Paragraphfirstlevel">
    <w:name w:val="Paragraph first level"/>
    <w:basedOn w:val="MainBodyText"/>
    <w:link w:val="ParagraphfirstlevelChar"/>
    <w:uiPriority w:val="1"/>
    <w:qFormat/>
    <w:rsid w:val="008106FB"/>
    <w:pPr>
      <w:numPr>
        <w:numId w:val="3"/>
      </w:numPr>
      <w:ind w:left="-142" w:firstLine="568"/>
    </w:pPr>
  </w:style>
  <w:style w:type="character" w:customStyle="1" w:styleId="SecondtitleChar">
    <w:name w:val="Second title Char"/>
    <w:basedOn w:val="BodyTextChar"/>
    <w:link w:val="Secondtitle"/>
    <w:uiPriority w:val="1"/>
    <w:rsid w:val="008106FB"/>
    <w:rPr>
      <w:rFonts w:ascii="Open Sans Semibold" w:eastAsia="Open Sans Semibold" w:hAnsi="Open Sans Semibold" w:cs="Open Sans Semibold"/>
      <w:color w:val="575756"/>
      <w:sz w:val="24"/>
      <w:szCs w:val="24"/>
      <w:lang w:val="pl-PL" w:eastAsia="en-GB" w:bidi="en-GB"/>
    </w:rPr>
  </w:style>
  <w:style w:type="character" w:customStyle="1" w:styleId="TitelforfirstlevelbulletChar">
    <w:name w:val="Titel for first level bullet Char"/>
    <w:basedOn w:val="SecondtitleChar"/>
    <w:link w:val="Titelforfirstlevelbullet"/>
    <w:uiPriority w:val="1"/>
    <w:rsid w:val="008106FB"/>
    <w:rPr>
      <w:rFonts w:ascii="Open Sans Semibold" w:eastAsia="Open Sans Semibold" w:hAnsi="Open Sans Semibold" w:cs="Open Sans Semibold"/>
      <w:color w:val="575756"/>
      <w:sz w:val="20"/>
      <w:szCs w:val="20"/>
      <w:lang w:val="pl-PL" w:eastAsia="en-GB" w:bidi="en-GB"/>
    </w:rPr>
  </w:style>
  <w:style w:type="paragraph" w:customStyle="1" w:styleId="Paragraphsecondlevel">
    <w:name w:val="Paragraph second level"/>
    <w:basedOn w:val="MainBodyText"/>
    <w:link w:val="ParagraphsecondlevelChar"/>
    <w:autoRedefine/>
    <w:uiPriority w:val="1"/>
    <w:qFormat/>
    <w:rsid w:val="00F336D7"/>
    <w:pPr>
      <w:numPr>
        <w:ilvl w:val="7"/>
        <w:numId w:val="2"/>
      </w:numPr>
      <w:spacing w:line="276" w:lineRule="auto"/>
      <w:ind w:left="993" w:hanging="284"/>
    </w:pPr>
    <w:rPr>
      <w:sz w:val="18"/>
      <w:szCs w:val="18"/>
    </w:rPr>
  </w:style>
  <w:style w:type="character" w:customStyle="1" w:styleId="MainBodyTextChar">
    <w:name w:val="Main Body Text Char"/>
    <w:basedOn w:val="DefaultParagraphFont"/>
    <w:link w:val="MainBodyText"/>
    <w:uiPriority w:val="1"/>
    <w:rsid w:val="008106FB"/>
    <w:rPr>
      <w:rFonts w:ascii="Open Sans" w:eastAsia="Open Sans" w:hAnsi="Open Sans" w:cs="Open Sans"/>
      <w:color w:val="575756"/>
      <w:sz w:val="20"/>
      <w:lang w:val="pl-PL" w:eastAsia="en-GB" w:bidi="en-GB"/>
    </w:rPr>
  </w:style>
  <w:style w:type="character" w:customStyle="1" w:styleId="ParagraphfirstlevelChar">
    <w:name w:val="Paragraph first level Char"/>
    <w:basedOn w:val="MainBodyTextChar"/>
    <w:link w:val="Paragraphfirstlevel"/>
    <w:uiPriority w:val="1"/>
    <w:rsid w:val="008106FB"/>
    <w:rPr>
      <w:rFonts w:ascii="Open Sans" w:eastAsia="Open Sans" w:hAnsi="Open Sans" w:cs="Open Sans"/>
      <w:color w:val="575756"/>
      <w:sz w:val="20"/>
      <w:lang w:val="pl-PL" w:eastAsia="en-GB" w:bidi="en-GB"/>
    </w:rPr>
  </w:style>
  <w:style w:type="paragraph" w:customStyle="1" w:styleId="Titelparagraphsecondlevel">
    <w:name w:val="Titel paragraph second level"/>
    <w:basedOn w:val="MainBodyText"/>
    <w:link w:val="TitelparagraphsecondlevelChar"/>
    <w:autoRedefine/>
    <w:uiPriority w:val="1"/>
    <w:qFormat/>
    <w:rsid w:val="00105042"/>
    <w:pPr>
      <w:ind w:left="360" w:firstLine="66"/>
    </w:pPr>
    <w:rPr>
      <w:rFonts w:asciiTheme="majorHAnsi" w:hAnsiTheme="majorHAnsi" w:cstheme="majorHAnsi"/>
      <w:sz w:val="18"/>
      <w:szCs w:val="18"/>
    </w:rPr>
  </w:style>
  <w:style w:type="character" w:customStyle="1" w:styleId="ParagraphsecondlevelChar">
    <w:name w:val="Paragraph second level Char"/>
    <w:basedOn w:val="MainBodyTextChar"/>
    <w:link w:val="Paragraphsecondlevel"/>
    <w:uiPriority w:val="1"/>
    <w:rsid w:val="00F336D7"/>
    <w:rPr>
      <w:rFonts w:ascii="Open Sans" w:eastAsia="Open Sans" w:hAnsi="Open Sans" w:cs="Open Sans"/>
      <w:color w:val="575756"/>
      <w:sz w:val="18"/>
      <w:szCs w:val="18"/>
      <w:lang w:val="pl-PL" w:eastAsia="en-GB" w:bidi="en-GB"/>
    </w:rPr>
  </w:style>
  <w:style w:type="paragraph" w:customStyle="1" w:styleId="Chapter">
    <w:name w:val="Chapter"/>
    <w:basedOn w:val="Secondtitle"/>
    <w:link w:val="ChapterChar"/>
    <w:autoRedefine/>
    <w:uiPriority w:val="1"/>
    <w:qFormat/>
    <w:rsid w:val="00C9305F"/>
    <w:pPr>
      <w:numPr>
        <w:numId w:val="4"/>
      </w:numPr>
      <w:tabs>
        <w:tab w:val="left" w:pos="426"/>
        <w:tab w:val="left" w:pos="567"/>
      </w:tabs>
      <w:spacing w:line="240" w:lineRule="auto"/>
      <w:ind w:left="0" w:firstLine="283"/>
    </w:pPr>
    <w:rPr>
      <w:rFonts w:asciiTheme="minorHAnsi" w:hAnsiTheme="minorHAnsi" w:cstheme="minorHAnsi"/>
      <w:sz w:val="22"/>
      <w:szCs w:val="22"/>
    </w:rPr>
  </w:style>
  <w:style w:type="character" w:customStyle="1" w:styleId="TitelparagraphsecondlevelChar">
    <w:name w:val="Titel paragraph second level Char"/>
    <w:basedOn w:val="MainBodyTextChar"/>
    <w:link w:val="Titelparagraphsecondlevel"/>
    <w:uiPriority w:val="1"/>
    <w:rsid w:val="00105042"/>
    <w:rPr>
      <w:rFonts w:asciiTheme="majorHAnsi" w:eastAsia="Open Sans" w:hAnsiTheme="majorHAnsi" w:cstheme="majorHAnsi"/>
      <w:color w:val="575756"/>
      <w:sz w:val="18"/>
      <w:szCs w:val="18"/>
      <w:lang w:val="pl-PL" w:eastAsia="en-GB" w:bidi="en-GB"/>
    </w:rPr>
  </w:style>
  <w:style w:type="paragraph" w:customStyle="1" w:styleId="ChapterTitle">
    <w:name w:val="Chapter Title"/>
    <w:basedOn w:val="Secondtitle"/>
    <w:link w:val="ChapterTitleChar"/>
    <w:uiPriority w:val="1"/>
    <w:qFormat/>
    <w:rsid w:val="00105042"/>
    <w:pPr>
      <w:spacing w:line="360" w:lineRule="auto"/>
      <w:ind w:left="0"/>
    </w:pPr>
  </w:style>
  <w:style w:type="character" w:customStyle="1" w:styleId="ChapterChar">
    <w:name w:val="Chapter Char"/>
    <w:basedOn w:val="SecondtitleChar"/>
    <w:link w:val="Chapter"/>
    <w:uiPriority w:val="1"/>
    <w:rsid w:val="00C9305F"/>
    <w:rPr>
      <w:rFonts w:ascii="Open Sans Semibold" w:eastAsia="Open Sans Semibold" w:hAnsi="Open Sans Semibold" w:cstheme="minorHAnsi"/>
      <w:color w:val="575756"/>
      <w:sz w:val="24"/>
      <w:szCs w:val="24"/>
      <w:lang w:val="pl-PL" w:eastAsia="en-GB" w:bidi="en-GB"/>
    </w:rPr>
  </w:style>
  <w:style w:type="paragraph" w:customStyle="1" w:styleId="GreyTableTitle">
    <w:name w:val="Grey Table Title"/>
    <w:basedOn w:val="TableParagraph"/>
    <w:uiPriority w:val="1"/>
    <w:rsid w:val="00105042"/>
    <w:pPr>
      <w:spacing w:before="263"/>
      <w:ind w:left="581"/>
    </w:pPr>
    <w:rPr>
      <w:rFonts w:ascii="Open Sans Semibold"/>
      <w:color w:val="575756"/>
    </w:rPr>
  </w:style>
  <w:style w:type="character" w:customStyle="1" w:styleId="ChapterTitleChar">
    <w:name w:val="Chapter Title Char"/>
    <w:basedOn w:val="SecondtitleChar"/>
    <w:link w:val="ChapterTitle"/>
    <w:uiPriority w:val="1"/>
    <w:rsid w:val="00105042"/>
    <w:rPr>
      <w:rFonts w:ascii="Open Sans Semibold" w:eastAsia="Open Sans Semibold" w:hAnsi="Open Sans Semibold" w:cs="Open Sans Semibold"/>
      <w:color w:val="575756"/>
      <w:sz w:val="24"/>
      <w:szCs w:val="24"/>
      <w:lang w:val="pl-PL" w:eastAsia="en-GB" w:bidi="en-GB"/>
    </w:rPr>
  </w:style>
  <w:style w:type="paragraph" w:customStyle="1" w:styleId="Bulletparagraphlevel3">
    <w:name w:val="Bullet paragraph level 3"/>
    <w:basedOn w:val="Bulletlevel2"/>
    <w:uiPriority w:val="1"/>
    <w:rsid w:val="00FE1C9B"/>
    <w:pPr>
      <w:tabs>
        <w:tab w:val="clear" w:pos="567"/>
        <w:tab w:val="left" w:pos="709"/>
      </w:tabs>
      <w:ind w:left="851"/>
    </w:pPr>
  </w:style>
  <w:style w:type="paragraph" w:styleId="TOCHeading">
    <w:name w:val="TOC Heading"/>
    <w:basedOn w:val="Heading1"/>
    <w:next w:val="Normal"/>
    <w:uiPriority w:val="39"/>
    <w:unhideWhenUsed/>
    <w:qFormat/>
    <w:rsid w:val="0024363C"/>
    <w:pPr>
      <w:keepNext/>
      <w:keepLines/>
      <w:widowControl/>
      <w:autoSpaceDE/>
      <w:autoSpaceDN/>
      <w:spacing w:before="240" w:line="259" w:lineRule="auto"/>
      <w:ind w:left="0"/>
      <w:outlineLvl w:val="9"/>
    </w:pPr>
    <w:rPr>
      <w:rFonts w:asciiTheme="majorHAnsi" w:eastAsiaTheme="majorEastAsia" w:hAnsiTheme="majorHAnsi" w:cstheme="majorBidi"/>
      <w:b/>
      <w:bCs w:val="0"/>
      <w:color w:val="504077" w:themeColor="accent1" w:themeShade="BF"/>
      <w:sz w:val="32"/>
      <w:szCs w:val="32"/>
      <w:lang w:val="en-US" w:eastAsia="ja-JP" w:bidi="ar-SA"/>
    </w:rPr>
  </w:style>
  <w:style w:type="paragraph" w:styleId="TOC1">
    <w:name w:val="toc 1"/>
    <w:basedOn w:val="Normal"/>
    <w:next w:val="Normal"/>
    <w:link w:val="TOC1Char"/>
    <w:autoRedefine/>
    <w:uiPriority w:val="39"/>
    <w:unhideWhenUsed/>
    <w:rsid w:val="003A33E6"/>
    <w:pPr>
      <w:tabs>
        <w:tab w:val="right" w:leader="dot" w:pos="9620"/>
      </w:tabs>
      <w:spacing w:after="100"/>
    </w:pPr>
    <w:rPr>
      <w:color w:val="575756" w:themeColor="background2"/>
      <w:sz w:val="20"/>
    </w:rPr>
  </w:style>
  <w:style w:type="character" w:styleId="Hyperlink">
    <w:name w:val="Hyperlink"/>
    <w:basedOn w:val="DefaultParagraphFont"/>
    <w:uiPriority w:val="99"/>
    <w:unhideWhenUsed/>
    <w:rsid w:val="0024363C"/>
    <w:rPr>
      <w:color w:val="3369A9" w:themeColor="hyperlink"/>
      <w:u w:val="single"/>
    </w:rPr>
  </w:style>
  <w:style w:type="paragraph" w:customStyle="1" w:styleId="indexlevel1">
    <w:name w:val="index level 1"/>
    <w:basedOn w:val="TOC1"/>
    <w:link w:val="indexlevel1Char"/>
    <w:uiPriority w:val="1"/>
    <w:qFormat/>
    <w:rsid w:val="008955EE"/>
    <w:rPr>
      <w:noProof/>
      <w:lang w:val="en-US"/>
    </w:rPr>
  </w:style>
  <w:style w:type="character" w:customStyle="1" w:styleId="TitleChar">
    <w:name w:val="Title Char"/>
    <w:basedOn w:val="DefaultParagraphFont"/>
    <w:link w:val="Title"/>
    <w:uiPriority w:val="10"/>
    <w:rsid w:val="003B7F37"/>
    <w:rPr>
      <w:rFonts w:asciiTheme="majorHAnsi" w:eastAsiaTheme="majorEastAsia" w:hAnsiTheme="majorHAnsi" w:cstheme="majorBidi"/>
      <w:color w:val="3369A9" w:themeColor="background1"/>
      <w:spacing w:val="-10"/>
      <w:kern w:val="28"/>
      <w:sz w:val="24"/>
      <w:szCs w:val="56"/>
      <w:lang w:val="en-GB" w:eastAsia="en-GB" w:bidi="en-GB"/>
    </w:rPr>
  </w:style>
  <w:style w:type="character" w:customStyle="1" w:styleId="TOC1Char">
    <w:name w:val="TOC 1 Char"/>
    <w:basedOn w:val="DefaultParagraphFont"/>
    <w:link w:val="TOC1"/>
    <w:uiPriority w:val="39"/>
    <w:rsid w:val="003A33E6"/>
    <w:rPr>
      <w:rFonts w:ascii="Open Sans" w:eastAsia="Open Sans" w:hAnsi="Open Sans" w:cs="Open Sans"/>
      <w:color w:val="575756" w:themeColor="background2"/>
      <w:sz w:val="20"/>
      <w:lang w:val="en-GB" w:eastAsia="en-GB" w:bidi="en-GB"/>
    </w:rPr>
  </w:style>
  <w:style w:type="character" w:customStyle="1" w:styleId="indexlevel1Char">
    <w:name w:val="index level 1 Char"/>
    <w:basedOn w:val="TOC1Char"/>
    <w:link w:val="indexlevel1"/>
    <w:uiPriority w:val="1"/>
    <w:rsid w:val="008955EE"/>
    <w:rPr>
      <w:rFonts w:ascii="Open Sans" w:eastAsia="Open Sans" w:hAnsi="Open Sans" w:cs="Open Sans"/>
      <w:noProof/>
      <w:color w:val="575756" w:themeColor="background2"/>
      <w:sz w:val="20"/>
      <w:lang w:val="en-GB" w:eastAsia="en-GB" w:bidi="en-GB"/>
    </w:rPr>
  </w:style>
  <w:style w:type="paragraph" w:styleId="TOC2">
    <w:name w:val="toc 2"/>
    <w:basedOn w:val="indexlevel1"/>
    <w:next w:val="Normal"/>
    <w:autoRedefine/>
    <w:uiPriority w:val="39"/>
    <w:unhideWhenUsed/>
    <w:rsid w:val="00954AF8"/>
    <w:pPr>
      <w:widowControl/>
      <w:autoSpaceDE/>
      <w:autoSpaceDN/>
      <w:spacing w:line="259" w:lineRule="auto"/>
      <w:ind w:left="220"/>
    </w:pPr>
    <w:rPr>
      <w:rFonts w:asciiTheme="minorHAnsi" w:eastAsiaTheme="minorEastAsia" w:hAnsiTheme="minorHAnsi" w:cs="Times New Roman"/>
      <w:lang w:eastAsia="en-US" w:bidi="ar-SA"/>
    </w:rPr>
  </w:style>
  <w:style w:type="character" w:customStyle="1" w:styleId="Heading1Char">
    <w:name w:val="Heading 1 Char"/>
    <w:basedOn w:val="DefaultParagraphFont"/>
    <w:link w:val="Heading1"/>
    <w:uiPriority w:val="1"/>
    <w:rsid w:val="002415B9"/>
    <w:rPr>
      <w:rFonts w:ascii="Open Sans Semibold" w:eastAsia="Open Sans" w:hAnsi="Open Sans Semibold" w:cs="Open Sans"/>
      <w:bCs/>
      <w:color w:val="3369A9" w:themeColor="background1"/>
      <w:sz w:val="24"/>
      <w:szCs w:val="26"/>
      <w:lang w:val="en-GB" w:eastAsia="en-GB" w:bidi="en-GB"/>
    </w:rPr>
  </w:style>
  <w:style w:type="paragraph" w:styleId="TOC3">
    <w:name w:val="toc 3"/>
    <w:basedOn w:val="Normal"/>
    <w:next w:val="Normal"/>
    <w:autoRedefine/>
    <w:uiPriority w:val="39"/>
    <w:unhideWhenUsed/>
    <w:rsid w:val="00BA3CF9"/>
    <w:pPr>
      <w:widowControl/>
      <w:autoSpaceDE/>
      <w:autoSpaceDN/>
      <w:spacing w:after="100" w:line="259" w:lineRule="auto"/>
      <w:ind w:left="440"/>
    </w:pPr>
    <w:rPr>
      <w:rFonts w:asciiTheme="minorHAnsi" w:eastAsiaTheme="minorEastAsia" w:hAnsiTheme="minorHAnsi" w:cs="Times New Roman"/>
      <w:color w:val="575756" w:themeColor="background2"/>
      <w:lang w:val="en-US" w:eastAsia="en-US" w:bidi="ar-SA"/>
    </w:rPr>
  </w:style>
  <w:style w:type="character" w:customStyle="1" w:styleId="Heading2Char">
    <w:name w:val="Heading 2 Char"/>
    <w:basedOn w:val="DefaultParagraphFont"/>
    <w:link w:val="Heading2"/>
    <w:uiPriority w:val="9"/>
    <w:rsid w:val="003B7F37"/>
    <w:rPr>
      <w:rFonts w:asciiTheme="majorHAnsi" w:eastAsiaTheme="majorEastAsia" w:hAnsiTheme="majorHAnsi" w:cstheme="majorBidi"/>
      <w:bCs/>
      <w:color w:val="575756" w:themeColor="background2"/>
      <w:sz w:val="24"/>
      <w:szCs w:val="26"/>
      <w:lang w:eastAsia="en-GB" w:bidi="en-GB"/>
    </w:rPr>
  </w:style>
  <w:style w:type="character" w:customStyle="1" w:styleId="Heading3Char">
    <w:name w:val="Heading 3 Char"/>
    <w:basedOn w:val="DefaultParagraphFont"/>
    <w:link w:val="Heading3"/>
    <w:uiPriority w:val="9"/>
    <w:rsid w:val="00C105B0"/>
    <w:rPr>
      <w:rFonts w:asciiTheme="majorHAnsi" w:eastAsiaTheme="majorEastAsia" w:hAnsiTheme="majorHAnsi" w:cstheme="majorBidi"/>
      <w:color w:val="808080" w:themeColor="text1" w:themeShade="80"/>
      <w:szCs w:val="24"/>
      <w:lang w:val="en-GB" w:eastAsia="en-GB" w:bidi="en-GB"/>
    </w:rPr>
  </w:style>
  <w:style w:type="paragraph" w:customStyle="1" w:styleId="TabelofContent">
    <w:name w:val="Tabel of Content"/>
    <w:basedOn w:val="TOC1"/>
    <w:link w:val="TabelofContentChar"/>
    <w:uiPriority w:val="1"/>
    <w:qFormat/>
    <w:rsid w:val="008A315A"/>
    <w:rPr>
      <w:noProof/>
      <w:lang w:val="en-US"/>
    </w:rPr>
  </w:style>
  <w:style w:type="character" w:customStyle="1" w:styleId="TabelofContentChar">
    <w:name w:val="Tabel of Content Char"/>
    <w:basedOn w:val="TOC1Char"/>
    <w:link w:val="TabelofContent"/>
    <w:uiPriority w:val="1"/>
    <w:rsid w:val="008A315A"/>
    <w:rPr>
      <w:rFonts w:ascii="Open Sans" w:eastAsia="Open Sans" w:hAnsi="Open Sans" w:cs="Open Sans"/>
      <w:noProof/>
      <w:color w:val="575756" w:themeColor="background2"/>
      <w:sz w:val="20"/>
      <w:lang w:val="en-GB" w:eastAsia="en-GB" w:bidi="en-GB"/>
    </w:rPr>
  </w:style>
  <w:style w:type="paragraph" w:customStyle="1" w:styleId="MainTitel">
    <w:name w:val="Main Titel"/>
    <w:basedOn w:val="Heading1"/>
    <w:uiPriority w:val="1"/>
    <w:qFormat/>
    <w:rsid w:val="00D93E5B"/>
    <w:pPr>
      <w:spacing w:before="123" w:line="211" w:lineRule="auto"/>
      <w:ind w:right="558"/>
    </w:pPr>
    <w:rPr>
      <w:rFonts w:cs="Open Sans Semibold"/>
      <w:color w:val="3369A9"/>
      <w:sz w:val="26"/>
      <w:lang w:val="pl-PL"/>
    </w:rPr>
  </w:style>
  <w:style w:type="character" w:styleId="CommentReference">
    <w:name w:val="annotation reference"/>
    <w:basedOn w:val="DefaultParagraphFont"/>
    <w:uiPriority w:val="99"/>
    <w:semiHidden/>
    <w:unhideWhenUsed/>
    <w:rsid w:val="009F1A47"/>
    <w:rPr>
      <w:sz w:val="16"/>
      <w:szCs w:val="16"/>
    </w:rPr>
  </w:style>
  <w:style w:type="paragraph" w:styleId="CommentText">
    <w:name w:val="annotation text"/>
    <w:basedOn w:val="Normal"/>
    <w:link w:val="CommentTextChar"/>
    <w:uiPriority w:val="99"/>
    <w:semiHidden/>
    <w:unhideWhenUsed/>
    <w:rsid w:val="009F1A47"/>
    <w:rPr>
      <w:sz w:val="20"/>
      <w:szCs w:val="20"/>
    </w:rPr>
  </w:style>
  <w:style w:type="character" w:customStyle="1" w:styleId="CommentTextChar">
    <w:name w:val="Comment Text Char"/>
    <w:basedOn w:val="DefaultParagraphFont"/>
    <w:link w:val="CommentText"/>
    <w:uiPriority w:val="99"/>
    <w:semiHidden/>
    <w:rsid w:val="009F1A47"/>
    <w:rPr>
      <w:rFonts w:ascii="Open Sans" w:eastAsia="Open Sans" w:hAnsi="Open Sans" w:cs="Open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F1A47"/>
    <w:rPr>
      <w:b/>
      <w:bCs/>
    </w:rPr>
  </w:style>
  <w:style w:type="character" w:customStyle="1" w:styleId="CommentSubjectChar">
    <w:name w:val="Comment Subject Char"/>
    <w:basedOn w:val="CommentTextChar"/>
    <w:link w:val="CommentSubject"/>
    <w:uiPriority w:val="99"/>
    <w:semiHidden/>
    <w:rsid w:val="009F1A47"/>
    <w:rPr>
      <w:rFonts w:ascii="Open Sans" w:eastAsia="Open Sans" w:hAnsi="Open Sans" w:cs="Open Sans"/>
      <w:b/>
      <w:bCs/>
      <w:sz w:val="20"/>
      <w:szCs w:val="20"/>
      <w:lang w:val="en-GB" w:eastAsia="en-GB" w:bidi="en-GB"/>
    </w:rPr>
  </w:style>
  <w:style w:type="paragraph" w:styleId="BalloonText">
    <w:name w:val="Balloon Text"/>
    <w:basedOn w:val="Normal"/>
    <w:link w:val="BalloonTextChar"/>
    <w:uiPriority w:val="99"/>
    <w:semiHidden/>
    <w:unhideWhenUsed/>
    <w:rsid w:val="009F1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A47"/>
    <w:rPr>
      <w:rFonts w:ascii="Segoe UI" w:eastAsia="Open Sans" w:hAnsi="Segoe UI" w:cs="Segoe UI"/>
      <w:sz w:val="18"/>
      <w:szCs w:val="18"/>
      <w:lang w:val="en-GB" w:eastAsia="en-GB" w:bidi="en-GB"/>
    </w:rPr>
  </w:style>
  <w:style w:type="table" w:customStyle="1" w:styleId="Tabelasiatki2akcent32">
    <w:name w:val="Tabela siatki 2 — akcent 32"/>
    <w:basedOn w:val="TableNormal"/>
    <w:next w:val="GridTable2-Accent3"/>
    <w:uiPriority w:val="47"/>
    <w:rsid w:val="00520C5B"/>
    <w:tblPr>
      <w:tblStyleRowBandSize w:val="1"/>
      <w:tblStyleColBandSize w:val="1"/>
      <w:tblBorders>
        <w:top w:val="single" w:sz="2" w:space="0" w:color="D3E8F9"/>
        <w:bottom w:val="single" w:sz="2" w:space="0" w:color="D3E8F9"/>
        <w:insideH w:val="single" w:sz="2" w:space="0" w:color="D3E8F9"/>
        <w:insideV w:val="single" w:sz="2" w:space="0" w:color="D3E8F9"/>
      </w:tblBorders>
    </w:tblPr>
    <w:tblStylePr w:type="firstRow">
      <w:rPr>
        <w:b/>
        <w:bCs/>
      </w:rPr>
      <w:tblPr/>
      <w:tcPr>
        <w:tcBorders>
          <w:top w:val="nil"/>
          <w:bottom w:val="single" w:sz="12" w:space="0" w:color="D3E8F9"/>
          <w:insideH w:val="nil"/>
          <w:insideV w:val="nil"/>
        </w:tcBorders>
        <w:shd w:val="clear" w:color="auto" w:fill="3369A9"/>
      </w:tcPr>
    </w:tblStylePr>
    <w:tblStylePr w:type="lastRow">
      <w:rPr>
        <w:b/>
        <w:bCs/>
      </w:rPr>
      <w:tblPr/>
      <w:tcPr>
        <w:tcBorders>
          <w:top w:val="double" w:sz="2" w:space="0" w:color="D3E8F9"/>
          <w:bottom w:val="nil"/>
          <w:insideH w:val="nil"/>
          <w:insideV w:val="nil"/>
        </w:tcBorders>
        <w:shd w:val="clear" w:color="auto" w:fill="3369A9"/>
      </w:tcPr>
    </w:tblStylePr>
    <w:tblStylePr w:type="firstCol">
      <w:rPr>
        <w:b/>
        <w:bCs/>
      </w:rPr>
    </w:tblStylePr>
    <w:tblStylePr w:type="lastCol">
      <w:rPr>
        <w:b/>
        <w:bCs/>
      </w:rPr>
    </w:tblStylePr>
    <w:tblStylePr w:type="band1Vert">
      <w:tblPr/>
      <w:tcPr>
        <w:shd w:val="clear" w:color="auto" w:fill="F0F7FD"/>
      </w:tcPr>
    </w:tblStylePr>
    <w:tblStylePr w:type="band1Horz">
      <w:tblPr/>
      <w:tcPr>
        <w:shd w:val="clear" w:color="auto" w:fill="F0F7FD"/>
      </w:tcPr>
    </w:tblStylePr>
  </w:style>
  <w:style w:type="table" w:styleId="GridTable2-Accent3">
    <w:name w:val="Grid Table 2 Accent 3"/>
    <w:basedOn w:val="TableNormal"/>
    <w:uiPriority w:val="47"/>
    <w:rsid w:val="00520C5B"/>
    <w:tblPr>
      <w:tblStyleRowBandSize w:val="1"/>
      <w:tblStyleColBandSize w:val="1"/>
      <w:tblBorders>
        <w:top w:val="single" w:sz="2" w:space="0" w:color="D3E8F9" w:themeColor="accent3" w:themeTint="99"/>
        <w:bottom w:val="single" w:sz="2" w:space="0" w:color="D3E8F9" w:themeColor="accent3" w:themeTint="99"/>
        <w:insideH w:val="single" w:sz="2" w:space="0" w:color="D3E8F9" w:themeColor="accent3" w:themeTint="99"/>
        <w:insideV w:val="single" w:sz="2" w:space="0" w:color="D3E8F9" w:themeColor="accent3" w:themeTint="99"/>
      </w:tblBorders>
    </w:tblPr>
    <w:tblStylePr w:type="firstRow">
      <w:rPr>
        <w:b/>
        <w:bCs/>
      </w:rPr>
      <w:tblPr/>
      <w:tcPr>
        <w:tcBorders>
          <w:top w:val="nil"/>
          <w:bottom w:val="single" w:sz="12" w:space="0" w:color="D3E8F9" w:themeColor="accent3" w:themeTint="99"/>
          <w:insideH w:val="nil"/>
          <w:insideV w:val="nil"/>
        </w:tcBorders>
        <w:shd w:val="clear" w:color="auto" w:fill="3369A9" w:themeFill="background1"/>
      </w:tcPr>
    </w:tblStylePr>
    <w:tblStylePr w:type="lastRow">
      <w:rPr>
        <w:b/>
        <w:bCs/>
      </w:rPr>
      <w:tblPr/>
      <w:tcPr>
        <w:tcBorders>
          <w:top w:val="double" w:sz="2" w:space="0" w:color="D3E8F9" w:themeColor="accent3" w:themeTint="99"/>
          <w:bottom w:val="nil"/>
          <w:insideH w:val="nil"/>
          <w:insideV w:val="nil"/>
        </w:tcBorders>
        <w:shd w:val="clear" w:color="auto" w:fill="3369A9" w:themeFill="background1"/>
      </w:tcPr>
    </w:tblStylePr>
    <w:tblStylePr w:type="firstCol">
      <w:rPr>
        <w:b/>
        <w:bCs/>
      </w:rPr>
    </w:tblStylePr>
    <w:tblStylePr w:type="lastCol">
      <w:rPr>
        <w:b/>
        <w:bCs/>
      </w:rPr>
    </w:tblStylePr>
    <w:tblStylePr w:type="band1Vert">
      <w:tblPr/>
      <w:tcPr>
        <w:shd w:val="clear" w:color="auto" w:fill="F0F7FD" w:themeFill="accent3" w:themeFillTint="33"/>
      </w:tcPr>
    </w:tblStylePr>
    <w:tblStylePr w:type="band1Horz">
      <w:tblPr/>
      <w:tcPr>
        <w:shd w:val="clear" w:color="auto" w:fill="F0F7FD" w:themeFill="accent3" w:themeFillTint="33"/>
      </w:tcPr>
    </w:tblStylePr>
  </w:style>
  <w:style w:type="character" w:customStyle="1" w:styleId="UnresolvedMention">
    <w:name w:val="Unresolved Mention"/>
    <w:basedOn w:val="DefaultParagraphFont"/>
    <w:uiPriority w:val="99"/>
    <w:semiHidden/>
    <w:unhideWhenUsed/>
    <w:rsid w:val="004D3AE5"/>
    <w:rPr>
      <w:color w:val="605E5C"/>
      <w:shd w:val="clear" w:color="auto" w:fill="E1DFDD"/>
    </w:rPr>
  </w:style>
  <w:style w:type="character" w:styleId="FollowedHyperlink">
    <w:name w:val="FollowedHyperlink"/>
    <w:basedOn w:val="DefaultParagraphFont"/>
    <w:uiPriority w:val="99"/>
    <w:semiHidden/>
    <w:unhideWhenUsed/>
    <w:rsid w:val="004D3AE5"/>
    <w:rPr>
      <w:color w:val="6B56A0" w:themeColor="followedHyperlink"/>
      <w:u w:val="single"/>
    </w:rPr>
  </w:style>
  <w:style w:type="character" w:customStyle="1" w:styleId="Heading4Char">
    <w:name w:val="Heading 4 Char"/>
    <w:basedOn w:val="DefaultParagraphFont"/>
    <w:link w:val="Heading4"/>
    <w:uiPriority w:val="9"/>
    <w:rsid w:val="00316A94"/>
    <w:rPr>
      <w:rFonts w:asciiTheme="majorHAnsi" w:eastAsiaTheme="majorEastAsia" w:hAnsiTheme="majorHAnsi" w:cstheme="majorBidi"/>
      <w:i/>
      <w:iCs/>
      <w:color w:val="504077" w:themeColor="accent1" w:themeShade="BF"/>
      <w:lang w:val="en-GB" w:eastAsia="en-GB" w:bidi="en-GB"/>
    </w:rPr>
  </w:style>
  <w:style w:type="table" w:customStyle="1" w:styleId="Style1">
    <w:name w:val="Style1"/>
    <w:basedOn w:val="TableNormal"/>
    <w:uiPriority w:val="99"/>
    <w:rsid w:val="00A065CB"/>
    <w:pPr>
      <w:widowControl/>
      <w:autoSpaceDE/>
      <w:autoSpaceDN/>
    </w:pPr>
    <w:tblPr/>
  </w:style>
  <w:style w:type="paragraph" w:customStyle="1" w:styleId="Default">
    <w:name w:val="Default"/>
    <w:rsid w:val="006529C4"/>
    <w:pPr>
      <w:widowControl/>
      <w:adjustRightInd w:val="0"/>
    </w:pPr>
    <w:rPr>
      <w:rFonts w:ascii="Segoe UI" w:hAnsi="Segoe UI" w:cs="Segoe UI"/>
      <w:color w:val="000000"/>
      <w:sz w:val="24"/>
      <w:szCs w:val="24"/>
    </w:rPr>
  </w:style>
  <w:style w:type="paragraph" w:styleId="FootnoteText">
    <w:name w:val="footnote text"/>
    <w:basedOn w:val="Normal"/>
    <w:link w:val="FootnoteTextChar"/>
    <w:uiPriority w:val="99"/>
    <w:semiHidden/>
    <w:unhideWhenUsed/>
    <w:rsid w:val="007E045E"/>
    <w:rPr>
      <w:sz w:val="20"/>
      <w:szCs w:val="20"/>
    </w:rPr>
  </w:style>
  <w:style w:type="character" w:customStyle="1" w:styleId="FootnoteTextChar">
    <w:name w:val="Footnote Text Char"/>
    <w:basedOn w:val="DefaultParagraphFont"/>
    <w:link w:val="FootnoteText"/>
    <w:uiPriority w:val="99"/>
    <w:semiHidden/>
    <w:rsid w:val="007E045E"/>
    <w:rPr>
      <w:rFonts w:ascii="Open Sans" w:eastAsia="Open Sans" w:hAnsi="Open Sans" w:cs="Open Sans"/>
      <w:sz w:val="20"/>
      <w:szCs w:val="20"/>
      <w:lang w:val="en-GB" w:eastAsia="en-GB" w:bidi="en-GB"/>
    </w:rPr>
  </w:style>
  <w:style w:type="character" w:styleId="FootnoteReference">
    <w:name w:val="footnote reference"/>
    <w:basedOn w:val="DefaultParagraphFont"/>
    <w:uiPriority w:val="99"/>
    <w:semiHidden/>
    <w:unhideWhenUsed/>
    <w:rsid w:val="007E045E"/>
    <w:rPr>
      <w:vertAlign w:val="superscript"/>
    </w:rPr>
  </w:style>
  <w:style w:type="table" w:styleId="TableGrid">
    <w:name w:val="Table Grid"/>
    <w:basedOn w:val="TableNormal"/>
    <w:uiPriority w:val="39"/>
    <w:rsid w:val="00083BE8"/>
    <w:pPr>
      <w:widowControl/>
      <w:autoSpaceDE/>
      <w:autoSpaceDN/>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324B"/>
    <w:pPr>
      <w:widowControl/>
      <w:autoSpaceDE/>
      <w:autoSpaceDN/>
    </w:pPr>
    <w:rPr>
      <w:rFonts w:ascii="Open Sans" w:eastAsia="Open Sans" w:hAnsi="Open Sans" w:cs="Open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0612">
      <w:bodyDiv w:val="1"/>
      <w:marLeft w:val="0"/>
      <w:marRight w:val="0"/>
      <w:marTop w:val="0"/>
      <w:marBottom w:val="0"/>
      <w:divBdr>
        <w:top w:val="none" w:sz="0" w:space="0" w:color="auto"/>
        <w:left w:val="none" w:sz="0" w:space="0" w:color="auto"/>
        <w:bottom w:val="none" w:sz="0" w:space="0" w:color="auto"/>
        <w:right w:val="none" w:sz="0" w:space="0" w:color="auto"/>
      </w:divBdr>
    </w:div>
    <w:div w:id="33628416">
      <w:bodyDiv w:val="1"/>
      <w:marLeft w:val="0"/>
      <w:marRight w:val="0"/>
      <w:marTop w:val="0"/>
      <w:marBottom w:val="0"/>
      <w:divBdr>
        <w:top w:val="none" w:sz="0" w:space="0" w:color="auto"/>
        <w:left w:val="none" w:sz="0" w:space="0" w:color="auto"/>
        <w:bottom w:val="none" w:sz="0" w:space="0" w:color="auto"/>
        <w:right w:val="none" w:sz="0" w:space="0" w:color="auto"/>
      </w:divBdr>
    </w:div>
    <w:div w:id="40326527">
      <w:bodyDiv w:val="1"/>
      <w:marLeft w:val="0"/>
      <w:marRight w:val="0"/>
      <w:marTop w:val="0"/>
      <w:marBottom w:val="0"/>
      <w:divBdr>
        <w:top w:val="none" w:sz="0" w:space="0" w:color="auto"/>
        <w:left w:val="none" w:sz="0" w:space="0" w:color="auto"/>
        <w:bottom w:val="none" w:sz="0" w:space="0" w:color="auto"/>
        <w:right w:val="none" w:sz="0" w:space="0" w:color="auto"/>
      </w:divBdr>
    </w:div>
    <w:div w:id="261888441">
      <w:bodyDiv w:val="1"/>
      <w:marLeft w:val="0"/>
      <w:marRight w:val="0"/>
      <w:marTop w:val="0"/>
      <w:marBottom w:val="0"/>
      <w:divBdr>
        <w:top w:val="none" w:sz="0" w:space="0" w:color="auto"/>
        <w:left w:val="none" w:sz="0" w:space="0" w:color="auto"/>
        <w:bottom w:val="none" w:sz="0" w:space="0" w:color="auto"/>
        <w:right w:val="none" w:sz="0" w:space="0" w:color="auto"/>
      </w:divBdr>
    </w:div>
    <w:div w:id="263080367">
      <w:bodyDiv w:val="1"/>
      <w:marLeft w:val="0"/>
      <w:marRight w:val="0"/>
      <w:marTop w:val="0"/>
      <w:marBottom w:val="0"/>
      <w:divBdr>
        <w:top w:val="none" w:sz="0" w:space="0" w:color="auto"/>
        <w:left w:val="none" w:sz="0" w:space="0" w:color="auto"/>
        <w:bottom w:val="none" w:sz="0" w:space="0" w:color="auto"/>
        <w:right w:val="none" w:sz="0" w:space="0" w:color="auto"/>
      </w:divBdr>
    </w:div>
    <w:div w:id="275217297">
      <w:bodyDiv w:val="1"/>
      <w:marLeft w:val="0"/>
      <w:marRight w:val="0"/>
      <w:marTop w:val="0"/>
      <w:marBottom w:val="0"/>
      <w:divBdr>
        <w:top w:val="none" w:sz="0" w:space="0" w:color="auto"/>
        <w:left w:val="none" w:sz="0" w:space="0" w:color="auto"/>
        <w:bottom w:val="none" w:sz="0" w:space="0" w:color="auto"/>
        <w:right w:val="none" w:sz="0" w:space="0" w:color="auto"/>
      </w:divBdr>
    </w:div>
    <w:div w:id="306587839">
      <w:bodyDiv w:val="1"/>
      <w:marLeft w:val="0"/>
      <w:marRight w:val="0"/>
      <w:marTop w:val="0"/>
      <w:marBottom w:val="0"/>
      <w:divBdr>
        <w:top w:val="none" w:sz="0" w:space="0" w:color="auto"/>
        <w:left w:val="none" w:sz="0" w:space="0" w:color="auto"/>
        <w:bottom w:val="none" w:sz="0" w:space="0" w:color="auto"/>
        <w:right w:val="none" w:sz="0" w:space="0" w:color="auto"/>
      </w:divBdr>
    </w:div>
    <w:div w:id="335309380">
      <w:bodyDiv w:val="1"/>
      <w:marLeft w:val="0"/>
      <w:marRight w:val="0"/>
      <w:marTop w:val="0"/>
      <w:marBottom w:val="0"/>
      <w:divBdr>
        <w:top w:val="none" w:sz="0" w:space="0" w:color="auto"/>
        <w:left w:val="none" w:sz="0" w:space="0" w:color="auto"/>
        <w:bottom w:val="none" w:sz="0" w:space="0" w:color="auto"/>
        <w:right w:val="none" w:sz="0" w:space="0" w:color="auto"/>
      </w:divBdr>
    </w:div>
    <w:div w:id="337197998">
      <w:bodyDiv w:val="1"/>
      <w:marLeft w:val="0"/>
      <w:marRight w:val="0"/>
      <w:marTop w:val="0"/>
      <w:marBottom w:val="0"/>
      <w:divBdr>
        <w:top w:val="none" w:sz="0" w:space="0" w:color="auto"/>
        <w:left w:val="none" w:sz="0" w:space="0" w:color="auto"/>
        <w:bottom w:val="none" w:sz="0" w:space="0" w:color="auto"/>
        <w:right w:val="none" w:sz="0" w:space="0" w:color="auto"/>
      </w:divBdr>
    </w:div>
    <w:div w:id="351104765">
      <w:bodyDiv w:val="1"/>
      <w:marLeft w:val="0"/>
      <w:marRight w:val="0"/>
      <w:marTop w:val="0"/>
      <w:marBottom w:val="0"/>
      <w:divBdr>
        <w:top w:val="none" w:sz="0" w:space="0" w:color="auto"/>
        <w:left w:val="none" w:sz="0" w:space="0" w:color="auto"/>
        <w:bottom w:val="none" w:sz="0" w:space="0" w:color="auto"/>
        <w:right w:val="none" w:sz="0" w:space="0" w:color="auto"/>
      </w:divBdr>
    </w:div>
    <w:div w:id="351105645">
      <w:bodyDiv w:val="1"/>
      <w:marLeft w:val="0"/>
      <w:marRight w:val="0"/>
      <w:marTop w:val="0"/>
      <w:marBottom w:val="0"/>
      <w:divBdr>
        <w:top w:val="none" w:sz="0" w:space="0" w:color="auto"/>
        <w:left w:val="none" w:sz="0" w:space="0" w:color="auto"/>
        <w:bottom w:val="none" w:sz="0" w:space="0" w:color="auto"/>
        <w:right w:val="none" w:sz="0" w:space="0" w:color="auto"/>
      </w:divBdr>
    </w:div>
    <w:div w:id="429160107">
      <w:bodyDiv w:val="1"/>
      <w:marLeft w:val="0"/>
      <w:marRight w:val="0"/>
      <w:marTop w:val="0"/>
      <w:marBottom w:val="0"/>
      <w:divBdr>
        <w:top w:val="none" w:sz="0" w:space="0" w:color="auto"/>
        <w:left w:val="none" w:sz="0" w:space="0" w:color="auto"/>
        <w:bottom w:val="none" w:sz="0" w:space="0" w:color="auto"/>
        <w:right w:val="none" w:sz="0" w:space="0" w:color="auto"/>
      </w:divBdr>
    </w:div>
    <w:div w:id="459693260">
      <w:bodyDiv w:val="1"/>
      <w:marLeft w:val="0"/>
      <w:marRight w:val="0"/>
      <w:marTop w:val="0"/>
      <w:marBottom w:val="0"/>
      <w:divBdr>
        <w:top w:val="none" w:sz="0" w:space="0" w:color="auto"/>
        <w:left w:val="none" w:sz="0" w:space="0" w:color="auto"/>
        <w:bottom w:val="none" w:sz="0" w:space="0" w:color="auto"/>
        <w:right w:val="none" w:sz="0" w:space="0" w:color="auto"/>
      </w:divBdr>
    </w:div>
    <w:div w:id="496389100">
      <w:bodyDiv w:val="1"/>
      <w:marLeft w:val="0"/>
      <w:marRight w:val="0"/>
      <w:marTop w:val="0"/>
      <w:marBottom w:val="0"/>
      <w:divBdr>
        <w:top w:val="none" w:sz="0" w:space="0" w:color="auto"/>
        <w:left w:val="none" w:sz="0" w:space="0" w:color="auto"/>
        <w:bottom w:val="none" w:sz="0" w:space="0" w:color="auto"/>
        <w:right w:val="none" w:sz="0" w:space="0" w:color="auto"/>
      </w:divBdr>
    </w:div>
    <w:div w:id="540358218">
      <w:bodyDiv w:val="1"/>
      <w:marLeft w:val="0"/>
      <w:marRight w:val="0"/>
      <w:marTop w:val="0"/>
      <w:marBottom w:val="0"/>
      <w:divBdr>
        <w:top w:val="none" w:sz="0" w:space="0" w:color="auto"/>
        <w:left w:val="none" w:sz="0" w:space="0" w:color="auto"/>
        <w:bottom w:val="none" w:sz="0" w:space="0" w:color="auto"/>
        <w:right w:val="none" w:sz="0" w:space="0" w:color="auto"/>
      </w:divBdr>
    </w:div>
    <w:div w:id="545533125">
      <w:bodyDiv w:val="1"/>
      <w:marLeft w:val="0"/>
      <w:marRight w:val="0"/>
      <w:marTop w:val="0"/>
      <w:marBottom w:val="0"/>
      <w:divBdr>
        <w:top w:val="none" w:sz="0" w:space="0" w:color="auto"/>
        <w:left w:val="none" w:sz="0" w:space="0" w:color="auto"/>
        <w:bottom w:val="none" w:sz="0" w:space="0" w:color="auto"/>
        <w:right w:val="none" w:sz="0" w:space="0" w:color="auto"/>
      </w:divBdr>
    </w:div>
    <w:div w:id="566960849">
      <w:bodyDiv w:val="1"/>
      <w:marLeft w:val="0"/>
      <w:marRight w:val="0"/>
      <w:marTop w:val="0"/>
      <w:marBottom w:val="0"/>
      <w:divBdr>
        <w:top w:val="none" w:sz="0" w:space="0" w:color="auto"/>
        <w:left w:val="none" w:sz="0" w:space="0" w:color="auto"/>
        <w:bottom w:val="none" w:sz="0" w:space="0" w:color="auto"/>
        <w:right w:val="none" w:sz="0" w:space="0" w:color="auto"/>
      </w:divBdr>
    </w:div>
    <w:div w:id="642082276">
      <w:bodyDiv w:val="1"/>
      <w:marLeft w:val="0"/>
      <w:marRight w:val="0"/>
      <w:marTop w:val="0"/>
      <w:marBottom w:val="0"/>
      <w:divBdr>
        <w:top w:val="none" w:sz="0" w:space="0" w:color="auto"/>
        <w:left w:val="none" w:sz="0" w:space="0" w:color="auto"/>
        <w:bottom w:val="none" w:sz="0" w:space="0" w:color="auto"/>
        <w:right w:val="none" w:sz="0" w:space="0" w:color="auto"/>
      </w:divBdr>
    </w:div>
    <w:div w:id="838229872">
      <w:bodyDiv w:val="1"/>
      <w:marLeft w:val="0"/>
      <w:marRight w:val="0"/>
      <w:marTop w:val="0"/>
      <w:marBottom w:val="0"/>
      <w:divBdr>
        <w:top w:val="none" w:sz="0" w:space="0" w:color="auto"/>
        <w:left w:val="none" w:sz="0" w:space="0" w:color="auto"/>
        <w:bottom w:val="none" w:sz="0" w:space="0" w:color="auto"/>
        <w:right w:val="none" w:sz="0" w:space="0" w:color="auto"/>
      </w:divBdr>
    </w:div>
    <w:div w:id="865681510">
      <w:bodyDiv w:val="1"/>
      <w:marLeft w:val="0"/>
      <w:marRight w:val="0"/>
      <w:marTop w:val="0"/>
      <w:marBottom w:val="0"/>
      <w:divBdr>
        <w:top w:val="none" w:sz="0" w:space="0" w:color="auto"/>
        <w:left w:val="none" w:sz="0" w:space="0" w:color="auto"/>
        <w:bottom w:val="none" w:sz="0" w:space="0" w:color="auto"/>
        <w:right w:val="none" w:sz="0" w:space="0" w:color="auto"/>
      </w:divBdr>
    </w:div>
    <w:div w:id="872620681">
      <w:bodyDiv w:val="1"/>
      <w:marLeft w:val="0"/>
      <w:marRight w:val="0"/>
      <w:marTop w:val="0"/>
      <w:marBottom w:val="0"/>
      <w:divBdr>
        <w:top w:val="none" w:sz="0" w:space="0" w:color="auto"/>
        <w:left w:val="none" w:sz="0" w:space="0" w:color="auto"/>
        <w:bottom w:val="none" w:sz="0" w:space="0" w:color="auto"/>
        <w:right w:val="none" w:sz="0" w:space="0" w:color="auto"/>
      </w:divBdr>
    </w:div>
    <w:div w:id="881138923">
      <w:bodyDiv w:val="1"/>
      <w:marLeft w:val="0"/>
      <w:marRight w:val="0"/>
      <w:marTop w:val="0"/>
      <w:marBottom w:val="0"/>
      <w:divBdr>
        <w:top w:val="none" w:sz="0" w:space="0" w:color="auto"/>
        <w:left w:val="none" w:sz="0" w:space="0" w:color="auto"/>
        <w:bottom w:val="none" w:sz="0" w:space="0" w:color="auto"/>
        <w:right w:val="none" w:sz="0" w:space="0" w:color="auto"/>
      </w:divBdr>
    </w:div>
    <w:div w:id="893156658">
      <w:bodyDiv w:val="1"/>
      <w:marLeft w:val="0"/>
      <w:marRight w:val="0"/>
      <w:marTop w:val="0"/>
      <w:marBottom w:val="0"/>
      <w:divBdr>
        <w:top w:val="none" w:sz="0" w:space="0" w:color="auto"/>
        <w:left w:val="none" w:sz="0" w:space="0" w:color="auto"/>
        <w:bottom w:val="none" w:sz="0" w:space="0" w:color="auto"/>
        <w:right w:val="none" w:sz="0" w:space="0" w:color="auto"/>
      </w:divBdr>
    </w:div>
    <w:div w:id="943027729">
      <w:bodyDiv w:val="1"/>
      <w:marLeft w:val="0"/>
      <w:marRight w:val="0"/>
      <w:marTop w:val="0"/>
      <w:marBottom w:val="0"/>
      <w:divBdr>
        <w:top w:val="none" w:sz="0" w:space="0" w:color="auto"/>
        <w:left w:val="none" w:sz="0" w:space="0" w:color="auto"/>
        <w:bottom w:val="none" w:sz="0" w:space="0" w:color="auto"/>
        <w:right w:val="none" w:sz="0" w:space="0" w:color="auto"/>
      </w:divBdr>
    </w:div>
    <w:div w:id="967080141">
      <w:bodyDiv w:val="1"/>
      <w:marLeft w:val="0"/>
      <w:marRight w:val="0"/>
      <w:marTop w:val="0"/>
      <w:marBottom w:val="0"/>
      <w:divBdr>
        <w:top w:val="none" w:sz="0" w:space="0" w:color="auto"/>
        <w:left w:val="none" w:sz="0" w:space="0" w:color="auto"/>
        <w:bottom w:val="none" w:sz="0" w:space="0" w:color="auto"/>
        <w:right w:val="none" w:sz="0" w:space="0" w:color="auto"/>
      </w:divBdr>
    </w:div>
    <w:div w:id="986279715">
      <w:bodyDiv w:val="1"/>
      <w:marLeft w:val="0"/>
      <w:marRight w:val="0"/>
      <w:marTop w:val="0"/>
      <w:marBottom w:val="0"/>
      <w:divBdr>
        <w:top w:val="none" w:sz="0" w:space="0" w:color="auto"/>
        <w:left w:val="none" w:sz="0" w:space="0" w:color="auto"/>
        <w:bottom w:val="none" w:sz="0" w:space="0" w:color="auto"/>
        <w:right w:val="none" w:sz="0" w:space="0" w:color="auto"/>
      </w:divBdr>
    </w:div>
    <w:div w:id="1044909876">
      <w:bodyDiv w:val="1"/>
      <w:marLeft w:val="0"/>
      <w:marRight w:val="0"/>
      <w:marTop w:val="0"/>
      <w:marBottom w:val="0"/>
      <w:divBdr>
        <w:top w:val="none" w:sz="0" w:space="0" w:color="auto"/>
        <w:left w:val="none" w:sz="0" w:space="0" w:color="auto"/>
        <w:bottom w:val="none" w:sz="0" w:space="0" w:color="auto"/>
        <w:right w:val="none" w:sz="0" w:space="0" w:color="auto"/>
      </w:divBdr>
    </w:div>
    <w:div w:id="1116489875">
      <w:bodyDiv w:val="1"/>
      <w:marLeft w:val="0"/>
      <w:marRight w:val="0"/>
      <w:marTop w:val="0"/>
      <w:marBottom w:val="0"/>
      <w:divBdr>
        <w:top w:val="none" w:sz="0" w:space="0" w:color="auto"/>
        <w:left w:val="none" w:sz="0" w:space="0" w:color="auto"/>
        <w:bottom w:val="none" w:sz="0" w:space="0" w:color="auto"/>
        <w:right w:val="none" w:sz="0" w:space="0" w:color="auto"/>
      </w:divBdr>
    </w:div>
    <w:div w:id="1126240013">
      <w:bodyDiv w:val="1"/>
      <w:marLeft w:val="0"/>
      <w:marRight w:val="0"/>
      <w:marTop w:val="0"/>
      <w:marBottom w:val="0"/>
      <w:divBdr>
        <w:top w:val="none" w:sz="0" w:space="0" w:color="auto"/>
        <w:left w:val="none" w:sz="0" w:space="0" w:color="auto"/>
        <w:bottom w:val="none" w:sz="0" w:space="0" w:color="auto"/>
        <w:right w:val="none" w:sz="0" w:space="0" w:color="auto"/>
      </w:divBdr>
    </w:div>
    <w:div w:id="1167742900">
      <w:bodyDiv w:val="1"/>
      <w:marLeft w:val="0"/>
      <w:marRight w:val="0"/>
      <w:marTop w:val="0"/>
      <w:marBottom w:val="0"/>
      <w:divBdr>
        <w:top w:val="none" w:sz="0" w:space="0" w:color="auto"/>
        <w:left w:val="none" w:sz="0" w:space="0" w:color="auto"/>
        <w:bottom w:val="none" w:sz="0" w:space="0" w:color="auto"/>
        <w:right w:val="none" w:sz="0" w:space="0" w:color="auto"/>
      </w:divBdr>
    </w:div>
    <w:div w:id="1170683144">
      <w:bodyDiv w:val="1"/>
      <w:marLeft w:val="0"/>
      <w:marRight w:val="0"/>
      <w:marTop w:val="0"/>
      <w:marBottom w:val="0"/>
      <w:divBdr>
        <w:top w:val="none" w:sz="0" w:space="0" w:color="auto"/>
        <w:left w:val="none" w:sz="0" w:space="0" w:color="auto"/>
        <w:bottom w:val="none" w:sz="0" w:space="0" w:color="auto"/>
        <w:right w:val="none" w:sz="0" w:space="0" w:color="auto"/>
      </w:divBdr>
    </w:div>
    <w:div w:id="1185948516">
      <w:bodyDiv w:val="1"/>
      <w:marLeft w:val="0"/>
      <w:marRight w:val="0"/>
      <w:marTop w:val="0"/>
      <w:marBottom w:val="0"/>
      <w:divBdr>
        <w:top w:val="none" w:sz="0" w:space="0" w:color="auto"/>
        <w:left w:val="none" w:sz="0" w:space="0" w:color="auto"/>
        <w:bottom w:val="none" w:sz="0" w:space="0" w:color="auto"/>
        <w:right w:val="none" w:sz="0" w:space="0" w:color="auto"/>
      </w:divBdr>
    </w:div>
    <w:div w:id="1188374560">
      <w:bodyDiv w:val="1"/>
      <w:marLeft w:val="0"/>
      <w:marRight w:val="0"/>
      <w:marTop w:val="0"/>
      <w:marBottom w:val="0"/>
      <w:divBdr>
        <w:top w:val="none" w:sz="0" w:space="0" w:color="auto"/>
        <w:left w:val="none" w:sz="0" w:space="0" w:color="auto"/>
        <w:bottom w:val="none" w:sz="0" w:space="0" w:color="auto"/>
        <w:right w:val="none" w:sz="0" w:space="0" w:color="auto"/>
      </w:divBdr>
    </w:div>
    <w:div w:id="1272781007">
      <w:bodyDiv w:val="1"/>
      <w:marLeft w:val="0"/>
      <w:marRight w:val="0"/>
      <w:marTop w:val="0"/>
      <w:marBottom w:val="0"/>
      <w:divBdr>
        <w:top w:val="none" w:sz="0" w:space="0" w:color="auto"/>
        <w:left w:val="none" w:sz="0" w:space="0" w:color="auto"/>
        <w:bottom w:val="none" w:sz="0" w:space="0" w:color="auto"/>
        <w:right w:val="none" w:sz="0" w:space="0" w:color="auto"/>
      </w:divBdr>
    </w:div>
    <w:div w:id="1278607516">
      <w:bodyDiv w:val="1"/>
      <w:marLeft w:val="0"/>
      <w:marRight w:val="0"/>
      <w:marTop w:val="0"/>
      <w:marBottom w:val="0"/>
      <w:divBdr>
        <w:top w:val="none" w:sz="0" w:space="0" w:color="auto"/>
        <w:left w:val="none" w:sz="0" w:space="0" w:color="auto"/>
        <w:bottom w:val="none" w:sz="0" w:space="0" w:color="auto"/>
        <w:right w:val="none" w:sz="0" w:space="0" w:color="auto"/>
      </w:divBdr>
    </w:div>
    <w:div w:id="1349287750">
      <w:bodyDiv w:val="1"/>
      <w:marLeft w:val="0"/>
      <w:marRight w:val="0"/>
      <w:marTop w:val="0"/>
      <w:marBottom w:val="0"/>
      <w:divBdr>
        <w:top w:val="none" w:sz="0" w:space="0" w:color="auto"/>
        <w:left w:val="none" w:sz="0" w:space="0" w:color="auto"/>
        <w:bottom w:val="none" w:sz="0" w:space="0" w:color="auto"/>
        <w:right w:val="none" w:sz="0" w:space="0" w:color="auto"/>
      </w:divBdr>
    </w:div>
    <w:div w:id="1406492982">
      <w:bodyDiv w:val="1"/>
      <w:marLeft w:val="0"/>
      <w:marRight w:val="0"/>
      <w:marTop w:val="0"/>
      <w:marBottom w:val="0"/>
      <w:divBdr>
        <w:top w:val="none" w:sz="0" w:space="0" w:color="auto"/>
        <w:left w:val="none" w:sz="0" w:space="0" w:color="auto"/>
        <w:bottom w:val="none" w:sz="0" w:space="0" w:color="auto"/>
        <w:right w:val="none" w:sz="0" w:space="0" w:color="auto"/>
      </w:divBdr>
    </w:div>
    <w:div w:id="1437864358">
      <w:bodyDiv w:val="1"/>
      <w:marLeft w:val="0"/>
      <w:marRight w:val="0"/>
      <w:marTop w:val="0"/>
      <w:marBottom w:val="0"/>
      <w:divBdr>
        <w:top w:val="none" w:sz="0" w:space="0" w:color="auto"/>
        <w:left w:val="none" w:sz="0" w:space="0" w:color="auto"/>
        <w:bottom w:val="none" w:sz="0" w:space="0" w:color="auto"/>
        <w:right w:val="none" w:sz="0" w:space="0" w:color="auto"/>
      </w:divBdr>
    </w:div>
    <w:div w:id="1446582747">
      <w:bodyDiv w:val="1"/>
      <w:marLeft w:val="0"/>
      <w:marRight w:val="0"/>
      <w:marTop w:val="0"/>
      <w:marBottom w:val="0"/>
      <w:divBdr>
        <w:top w:val="none" w:sz="0" w:space="0" w:color="auto"/>
        <w:left w:val="none" w:sz="0" w:space="0" w:color="auto"/>
        <w:bottom w:val="none" w:sz="0" w:space="0" w:color="auto"/>
        <w:right w:val="none" w:sz="0" w:space="0" w:color="auto"/>
      </w:divBdr>
    </w:div>
    <w:div w:id="1452045197">
      <w:bodyDiv w:val="1"/>
      <w:marLeft w:val="0"/>
      <w:marRight w:val="0"/>
      <w:marTop w:val="0"/>
      <w:marBottom w:val="0"/>
      <w:divBdr>
        <w:top w:val="none" w:sz="0" w:space="0" w:color="auto"/>
        <w:left w:val="none" w:sz="0" w:space="0" w:color="auto"/>
        <w:bottom w:val="none" w:sz="0" w:space="0" w:color="auto"/>
        <w:right w:val="none" w:sz="0" w:space="0" w:color="auto"/>
      </w:divBdr>
    </w:div>
    <w:div w:id="1458135466">
      <w:bodyDiv w:val="1"/>
      <w:marLeft w:val="0"/>
      <w:marRight w:val="0"/>
      <w:marTop w:val="0"/>
      <w:marBottom w:val="0"/>
      <w:divBdr>
        <w:top w:val="none" w:sz="0" w:space="0" w:color="auto"/>
        <w:left w:val="none" w:sz="0" w:space="0" w:color="auto"/>
        <w:bottom w:val="none" w:sz="0" w:space="0" w:color="auto"/>
        <w:right w:val="none" w:sz="0" w:space="0" w:color="auto"/>
      </w:divBdr>
    </w:div>
    <w:div w:id="1475563703">
      <w:bodyDiv w:val="1"/>
      <w:marLeft w:val="0"/>
      <w:marRight w:val="0"/>
      <w:marTop w:val="0"/>
      <w:marBottom w:val="0"/>
      <w:divBdr>
        <w:top w:val="none" w:sz="0" w:space="0" w:color="auto"/>
        <w:left w:val="none" w:sz="0" w:space="0" w:color="auto"/>
        <w:bottom w:val="none" w:sz="0" w:space="0" w:color="auto"/>
        <w:right w:val="none" w:sz="0" w:space="0" w:color="auto"/>
      </w:divBdr>
    </w:div>
    <w:div w:id="1504972624">
      <w:bodyDiv w:val="1"/>
      <w:marLeft w:val="0"/>
      <w:marRight w:val="0"/>
      <w:marTop w:val="0"/>
      <w:marBottom w:val="0"/>
      <w:divBdr>
        <w:top w:val="none" w:sz="0" w:space="0" w:color="auto"/>
        <w:left w:val="none" w:sz="0" w:space="0" w:color="auto"/>
        <w:bottom w:val="none" w:sz="0" w:space="0" w:color="auto"/>
        <w:right w:val="none" w:sz="0" w:space="0" w:color="auto"/>
      </w:divBdr>
    </w:div>
    <w:div w:id="1515270196">
      <w:bodyDiv w:val="1"/>
      <w:marLeft w:val="0"/>
      <w:marRight w:val="0"/>
      <w:marTop w:val="0"/>
      <w:marBottom w:val="0"/>
      <w:divBdr>
        <w:top w:val="none" w:sz="0" w:space="0" w:color="auto"/>
        <w:left w:val="none" w:sz="0" w:space="0" w:color="auto"/>
        <w:bottom w:val="none" w:sz="0" w:space="0" w:color="auto"/>
        <w:right w:val="none" w:sz="0" w:space="0" w:color="auto"/>
      </w:divBdr>
    </w:div>
    <w:div w:id="1554271346">
      <w:bodyDiv w:val="1"/>
      <w:marLeft w:val="0"/>
      <w:marRight w:val="0"/>
      <w:marTop w:val="0"/>
      <w:marBottom w:val="0"/>
      <w:divBdr>
        <w:top w:val="none" w:sz="0" w:space="0" w:color="auto"/>
        <w:left w:val="none" w:sz="0" w:space="0" w:color="auto"/>
        <w:bottom w:val="none" w:sz="0" w:space="0" w:color="auto"/>
        <w:right w:val="none" w:sz="0" w:space="0" w:color="auto"/>
      </w:divBdr>
    </w:div>
    <w:div w:id="1557663821">
      <w:bodyDiv w:val="1"/>
      <w:marLeft w:val="0"/>
      <w:marRight w:val="0"/>
      <w:marTop w:val="0"/>
      <w:marBottom w:val="0"/>
      <w:divBdr>
        <w:top w:val="none" w:sz="0" w:space="0" w:color="auto"/>
        <w:left w:val="none" w:sz="0" w:space="0" w:color="auto"/>
        <w:bottom w:val="none" w:sz="0" w:space="0" w:color="auto"/>
        <w:right w:val="none" w:sz="0" w:space="0" w:color="auto"/>
      </w:divBdr>
    </w:div>
    <w:div w:id="1586264343">
      <w:bodyDiv w:val="1"/>
      <w:marLeft w:val="0"/>
      <w:marRight w:val="0"/>
      <w:marTop w:val="0"/>
      <w:marBottom w:val="0"/>
      <w:divBdr>
        <w:top w:val="none" w:sz="0" w:space="0" w:color="auto"/>
        <w:left w:val="none" w:sz="0" w:space="0" w:color="auto"/>
        <w:bottom w:val="none" w:sz="0" w:space="0" w:color="auto"/>
        <w:right w:val="none" w:sz="0" w:space="0" w:color="auto"/>
      </w:divBdr>
    </w:div>
    <w:div w:id="1589119865">
      <w:bodyDiv w:val="1"/>
      <w:marLeft w:val="0"/>
      <w:marRight w:val="0"/>
      <w:marTop w:val="0"/>
      <w:marBottom w:val="0"/>
      <w:divBdr>
        <w:top w:val="none" w:sz="0" w:space="0" w:color="auto"/>
        <w:left w:val="none" w:sz="0" w:space="0" w:color="auto"/>
        <w:bottom w:val="none" w:sz="0" w:space="0" w:color="auto"/>
        <w:right w:val="none" w:sz="0" w:space="0" w:color="auto"/>
      </w:divBdr>
    </w:div>
    <w:div w:id="1630745252">
      <w:bodyDiv w:val="1"/>
      <w:marLeft w:val="0"/>
      <w:marRight w:val="0"/>
      <w:marTop w:val="0"/>
      <w:marBottom w:val="0"/>
      <w:divBdr>
        <w:top w:val="none" w:sz="0" w:space="0" w:color="auto"/>
        <w:left w:val="none" w:sz="0" w:space="0" w:color="auto"/>
        <w:bottom w:val="none" w:sz="0" w:space="0" w:color="auto"/>
        <w:right w:val="none" w:sz="0" w:space="0" w:color="auto"/>
      </w:divBdr>
    </w:div>
    <w:div w:id="1637681109">
      <w:bodyDiv w:val="1"/>
      <w:marLeft w:val="0"/>
      <w:marRight w:val="0"/>
      <w:marTop w:val="0"/>
      <w:marBottom w:val="0"/>
      <w:divBdr>
        <w:top w:val="none" w:sz="0" w:space="0" w:color="auto"/>
        <w:left w:val="none" w:sz="0" w:space="0" w:color="auto"/>
        <w:bottom w:val="none" w:sz="0" w:space="0" w:color="auto"/>
        <w:right w:val="none" w:sz="0" w:space="0" w:color="auto"/>
      </w:divBdr>
    </w:div>
    <w:div w:id="1640722471">
      <w:bodyDiv w:val="1"/>
      <w:marLeft w:val="0"/>
      <w:marRight w:val="0"/>
      <w:marTop w:val="0"/>
      <w:marBottom w:val="0"/>
      <w:divBdr>
        <w:top w:val="none" w:sz="0" w:space="0" w:color="auto"/>
        <w:left w:val="none" w:sz="0" w:space="0" w:color="auto"/>
        <w:bottom w:val="none" w:sz="0" w:space="0" w:color="auto"/>
        <w:right w:val="none" w:sz="0" w:space="0" w:color="auto"/>
      </w:divBdr>
    </w:div>
    <w:div w:id="1753775183">
      <w:bodyDiv w:val="1"/>
      <w:marLeft w:val="0"/>
      <w:marRight w:val="0"/>
      <w:marTop w:val="0"/>
      <w:marBottom w:val="0"/>
      <w:divBdr>
        <w:top w:val="none" w:sz="0" w:space="0" w:color="auto"/>
        <w:left w:val="none" w:sz="0" w:space="0" w:color="auto"/>
        <w:bottom w:val="none" w:sz="0" w:space="0" w:color="auto"/>
        <w:right w:val="none" w:sz="0" w:space="0" w:color="auto"/>
      </w:divBdr>
    </w:div>
    <w:div w:id="1805848737">
      <w:bodyDiv w:val="1"/>
      <w:marLeft w:val="0"/>
      <w:marRight w:val="0"/>
      <w:marTop w:val="0"/>
      <w:marBottom w:val="0"/>
      <w:divBdr>
        <w:top w:val="none" w:sz="0" w:space="0" w:color="auto"/>
        <w:left w:val="none" w:sz="0" w:space="0" w:color="auto"/>
        <w:bottom w:val="none" w:sz="0" w:space="0" w:color="auto"/>
        <w:right w:val="none" w:sz="0" w:space="0" w:color="auto"/>
      </w:divBdr>
    </w:div>
    <w:div w:id="1891728237">
      <w:bodyDiv w:val="1"/>
      <w:marLeft w:val="0"/>
      <w:marRight w:val="0"/>
      <w:marTop w:val="0"/>
      <w:marBottom w:val="0"/>
      <w:divBdr>
        <w:top w:val="none" w:sz="0" w:space="0" w:color="auto"/>
        <w:left w:val="none" w:sz="0" w:space="0" w:color="auto"/>
        <w:bottom w:val="none" w:sz="0" w:space="0" w:color="auto"/>
        <w:right w:val="none" w:sz="0" w:space="0" w:color="auto"/>
      </w:divBdr>
    </w:div>
    <w:div w:id="1912615211">
      <w:bodyDiv w:val="1"/>
      <w:marLeft w:val="0"/>
      <w:marRight w:val="0"/>
      <w:marTop w:val="0"/>
      <w:marBottom w:val="0"/>
      <w:divBdr>
        <w:top w:val="none" w:sz="0" w:space="0" w:color="auto"/>
        <w:left w:val="none" w:sz="0" w:space="0" w:color="auto"/>
        <w:bottom w:val="none" w:sz="0" w:space="0" w:color="auto"/>
        <w:right w:val="none" w:sz="0" w:space="0" w:color="auto"/>
      </w:divBdr>
    </w:div>
    <w:div w:id="1957059313">
      <w:bodyDiv w:val="1"/>
      <w:marLeft w:val="0"/>
      <w:marRight w:val="0"/>
      <w:marTop w:val="0"/>
      <w:marBottom w:val="0"/>
      <w:divBdr>
        <w:top w:val="none" w:sz="0" w:space="0" w:color="auto"/>
        <w:left w:val="none" w:sz="0" w:space="0" w:color="auto"/>
        <w:bottom w:val="none" w:sz="0" w:space="0" w:color="auto"/>
        <w:right w:val="none" w:sz="0" w:space="0" w:color="auto"/>
      </w:divBdr>
    </w:div>
    <w:div w:id="1986886597">
      <w:bodyDiv w:val="1"/>
      <w:marLeft w:val="0"/>
      <w:marRight w:val="0"/>
      <w:marTop w:val="0"/>
      <w:marBottom w:val="0"/>
      <w:divBdr>
        <w:top w:val="none" w:sz="0" w:space="0" w:color="auto"/>
        <w:left w:val="none" w:sz="0" w:space="0" w:color="auto"/>
        <w:bottom w:val="none" w:sz="0" w:space="0" w:color="auto"/>
        <w:right w:val="none" w:sz="0" w:space="0" w:color="auto"/>
      </w:divBdr>
    </w:div>
    <w:div w:id="2084717319">
      <w:bodyDiv w:val="1"/>
      <w:marLeft w:val="0"/>
      <w:marRight w:val="0"/>
      <w:marTop w:val="0"/>
      <w:marBottom w:val="0"/>
      <w:divBdr>
        <w:top w:val="none" w:sz="0" w:space="0" w:color="auto"/>
        <w:left w:val="none" w:sz="0" w:space="0" w:color="auto"/>
        <w:bottom w:val="none" w:sz="0" w:space="0" w:color="auto"/>
        <w:right w:val="none" w:sz="0" w:space="0" w:color="auto"/>
      </w:divBdr>
    </w:div>
    <w:div w:id="2092122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treasury.gov.za/legislation/pfma/act.pdf" TargetMode="External"/><Relationship Id="rId2" Type="http://schemas.openxmlformats.org/officeDocument/2006/relationships/hyperlink" Target="https://www.justice.gov.za/legislation/acts/2008-071amended.pdf" TargetMode="External"/><Relationship Id="rId1" Type="http://schemas.openxmlformats.org/officeDocument/2006/relationships/hyperlink" Target="https://www.ifrs.org/issued-standards/ifrs-taxonomy/ifrs-taxonomy-2020/" TargetMode="External"/><Relationship Id="rId4" Type="http://schemas.openxmlformats.org/officeDocument/2006/relationships/hyperlink" Target="https://www.asb.co.za/standard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440p\Desktop\cipc%20gap%20analysis.dotx" TargetMode="External"/></Relationships>
</file>

<file path=word/theme/theme1.xml><?xml version="1.0" encoding="utf-8"?>
<a:theme xmlns:a="http://schemas.openxmlformats.org/drawingml/2006/main" name="Office Theme">
  <a:themeElements>
    <a:clrScheme name="COLORS BRAG">
      <a:dk1>
        <a:srgbClr val="FFFFFF"/>
      </a:dk1>
      <a:lt1>
        <a:srgbClr val="3369A9"/>
      </a:lt1>
      <a:dk2>
        <a:srgbClr val="CCC9CB"/>
      </a:dk2>
      <a:lt2>
        <a:srgbClr val="575756"/>
      </a:lt2>
      <a:accent1>
        <a:srgbClr val="6B56A0"/>
      </a:accent1>
      <a:accent2>
        <a:srgbClr val="A1AED4"/>
      </a:accent2>
      <a:accent3>
        <a:srgbClr val="B6DAF5"/>
      </a:accent3>
      <a:accent4>
        <a:srgbClr val="B2A7D2"/>
      </a:accent4>
      <a:accent5>
        <a:srgbClr val="B2B2B2"/>
      </a:accent5>
      <a:accent6>
        <a:srgbClr val="E4E3E4"/>
      </a:accent6>
      <a:hlink>
        <a:srgbClr val="3369A9"/>
      </a:hlink>
      <a:folHlink>
        <a:srgbClr val="6B56A0"/>
      </a:folHlink>
    </a:clrScheme>
    <a:fontScheme name="BRAG - fonts">
      <a:majorFont>
        <a:latin typeface="Open Sans Semi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E57F790408DF46BEC4970AC2713912" ma:contentTypeVersion="4" ma:contentTypeDescription="Create a new document." ma:contentTypeScope="" ma:versionID="3f8bc10b6ae903f3390a2d2e2dbb3f2e">
  <xsd:schema xmlns:xsd="http://www.w3.org/2001/XMLSchema" xmlns:xs="http://www.w3.org/2001/XMLSchema" xmlns:p="http://schemas.microsoft.com/office/2006/metadata/properties" xmlns:ns2="228c8116-4942-43e2-94bb-7a2335f7cb6d" targetNamespace="http://schemas.microsoft.com/office/2006/metadata/properties" ma:root="true" ma:fieldsID="0363353c48d79485c267b024a2c4ff1c" ns2:_="">
    <xsd:import namespace="228c8116-4942-43e2-94bb-7a2335f7cb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c8116-4942-43e2-94bb-7a2335f7c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0DFD5-4F4C-474C-95B4-3D9F1BD4D7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5C2A92-A954-41DC-BDD3-528F2B1CE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c8116-4942-43e2-94bb-7a2335f7c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E053E-7535-455A-807B-4D545E171CDA}">
  <ds:schemaRefs>
    <ds:schemaRef ds:uri="http://schemas.microsoft.com/sharepoint/v3/contenttype/forms"/>
  </ds:schemaRefs>
</ds:datastoreItem>
</file>

<file path=customXml/itemProps4.xml><?xml version="1.0" encoding="utf-8"?>
<ds:datastoreItem xmlns:ds="http://schemas.openxmlformats.org/officeDocument/2006/customXml" ds:itemID="{02016715-E1AA-48C5-A6A1-A9F096E5B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cipc gap analysis</Template>
  <TotalTime>1</TotalTime>
  <Pages>24</Pages>
  <Words>8344</Words>
  <Characters>47564</Characters>
  <Application>Microsoft Office Word</Application>
  <DocSecurity>0</DocSecurity>
  <Lines>396</Lines>
  <Paragraphs>111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55797</CharactersWithSpaces>
  <SharedDoc>false</SharedDoc>
  <HLinks>
    <vt:vector size="210" baseType="variant">
      <vt:variant>
        <vt:i4>1572914</vt:i4>
      </vt:variant>
      <vt:variant>
        <vt:i4>182</vt:i4>
      </vt:variant>
      <vt:variant>
        <vt:i4>0</vt:i4>
      </vt:variant>
      <vt:variant>
        <vt:i4>5</vt:i4>
      </vt:variant>
      <vt:variant>
        <vt:lpwstr/>
      </vt:variant>
      <vt:variant>
        <vt:lpwstr>_Toc38444013</vt:lpwstr>
      </vt:variant>
      <vt:variant>
        <vt:i4>1638450</vt:i4>
      </vt:variant>
      <vt:variant>
        <vt:i4>176</vt:i4>
      </vt:variant>
      <vt:variant>
        <vt:i4>0</vt:i4>
      </vt:variant>
      <vt:variant>
        <vt:i4>5</vt:i4>
      </vt:variant>
      <vt:variant>
        <vt:lpwstr/>
      </vt:variant>
      <vt:variant>
        <vt:lpwstr>_Toc38444012</vt:lpwstr>
      </vt:variant>
      <vt:variant>
        <vt:i4>1703986</vt:i4>
      </vt:variant>
      <vt:variant>
        <vt:i4>170</vt:i4>
      </vt:variant>
      <vt:variant>
        <vt:i4>0</vt:i4>
      </vt:variant>
      <vt:variant>
        <vt:i4>5</vt:i4>
      </vt:variant>
      <vt:variant>
        <vt:lpwstr/>
      </vt:variant>
      <vt:variant>
        <vt:lpwstr>_Toc38444011</vt:lpwstr>
      </vt:variant>
      <vt:variant>
        <vt:i4>1769522</vt:i4>
      </vt:variant>
      <vt:variant>
        <vt:i4>164</vt:i4>
      </vt:variant>
      <vt:variant>
        <vt:i4>0</vt:i4>
      </vt:variant>
      <vt:variant>
        <vt:i4>5</vt:i4>
      </vt:variant>
      <vt:variant>
        <vt:lpwstr/>
      </vt:variant>
      <vt:variant>
        <vt:lpwstr>_Toc38444010</vt:lpwstr>
      </vt:variant>
      <vt:variant>
        <vt:i4>1179699</vt:i4>
      </vt:variant>
      <vt:variant>
        <vt:i4>158</vt:i4>
      </vt:variant>
      <vt:variant>
        <vt:i4>0</vt:i4>
      </vt:variant>
      <vt:variant>
        <vt:i4>5</vt:i4>
      </vt:variant>
      <vt:variant>
        <vt:lpwstr/>
      </vt:variant>
      <vt:variant>
        <vt:lpwstr>_Toc38444009</vt:lpwstr>
      </vt:variant>
      <vt:variant>
        <vt:i4>1245235</vt:i4>
      </vt:variant>
      <vt:variant>
        <vt:i4>152</vt:i4>
      </vt:variant>
      <vt:variant>
        <vt:i4>0</vt:i4>
      </vt:variant>
      <vt:variant>
        <vt:i4>5</vt:i4>
      </vt:variant>
      <vt:variant>
        <vt:lpwstr/>
      </vt:variant>
      <vt:variant>
        <vt:lpwstr>_Toc38444008</vt:lpwstr>
      </vt:variant>
      <vt:variant>
        <vt:i4>1835059</vt:i4>
      </vt:variant>
      <vt:variant>
        <vt:i4>146</vt:i4>
      </vt:variant>
      <vt:variant>
        <vt:i4>0</vt:i4>
      </vt:variant>
      <vt:variant>
        <vt:i4>5</vt:i4>
      </vt:variant>
      <vt:variant>
        <vt:lpwstr/>
      </vt:variant>
      <vt:variant>
        <vt:lpwstr>_Toc38444007</vt:lpwstr>
      </vt:variant>
      <vt:variant>
        <vt:i4>1900595</vt:i4>
      </vt:variant>
      <vt:variant>
        <vt:i4>140</vt:i4>
      </vt:variant>
      <vt:variant>
        <vt:i4>0</vt:i4>
      </vt:variant>
      <vt:variant>
        <vt:i4>5</vt:i4>
      </vt:variant>
      <vt:variant>
        <vt:lpwstr/>
      </vt:variant>
      <vt:variant>
        <vt:lpwstr>_Toc38444006</vt:lpwstr>
      </vt:variant>
      <vt:variant>
        <vt:i4>1966131</vt:i4>
      </vt:variant>
      <vt:variant>
        <vt:i4>134</vt:i4>
      </vt:variant>
      <vt:variant>
        <vt:i4>0</vt:i4>
      </vt:variant>
      <vt:variant>
        <vt:i4>5</vt:i4>
      </vt:variant>
      <vt:variant>
        <vt:lpwstr/>
      </vt:variant>
      <vt:variant>
        <vt:lpwstr>_Toc38444005</vt:lpwstr>
      </vt:variant>
      <vt:variant>
        <vt:i4>2031667</vt:i4>
      </vt:variant>
      <vt:variant>
        <vt:i4>128</vt:i4>
      </vt:variant>
      <vt:variant>
        <vt:i4>0</vt:i4>
      </vt:variant>
      <vt:variant>
        <vt:i4>5</vt:i4>
      </vt:variant>
      <vt:variant>
        <vt:lpwstr/>
      </vt:variant>
      <vt:variant>
        <vt:lpwstr>_Toc38444004</vt:lpwstr>
      </vt:variant>
      <vt:variant>
        <vt:i4>1572915</vt:i4>
      </vt:variant>
      <vt:variant>
        <vt:i4>122</vt:i4>
      </vt:variant>
      <vt:variant>
        <vt:i4>0</vt:i4>
      </vt:variant>
      <vt:variant>
        <vt:i4>5</vt:i4>
      </vt:variant>
      <vt:variant>
        <vt:lpwstr/>
      </vt:variant>
      <vt:variant>
        <vt:lpwstr>_Toc38444003</vt:lpwstr>
      </vt:variant>
      <vt:variant>
        <vt:i4>1638451</vt:i4>
      </vt:variant>
      <vt:variant>
        <vt:i4>116</vt:i4>
      </vt:variant>
      <vt:variant>
        <vt:i4>0</vt:i4>
      </vt:variant>
      <vt:variant>
        <vt:i4>5</vt:i4>
      </vt:variant>
      <vt:variant>
        <vt:lpwstr/>
      </vt:variant>
      <vt:variant>
        <vt:lpwstr>_Toc38444002</vt:lpwstr>
      </vt:variant>
      <vt:variant>
        <vt:i4>1703987</vt:i4>
      </vt:variant>
      <vt:variant>
        <vt:i4>110</vt:i4>
      </vt:variant>
      <vt:variant>
        <vt:i4>0</vt:i4>
      </vt:variant>
      <vt:variant>
        <vt:i4>5</vt:i4>
      </vt:variant>
      <vt:variant>
        <vt:lpwstr/>
      </vt:variant>
      <vt:variant>
        <vt:lpwstr>_Toc38444001</vt:lpwstr>
      </vt:variant>
      <vt:variant>
        <vt:i4>1769523</vt:i4>
      </vt:variant>
      <vt:variant>
        <vt:i4>104</vt:i4>
      </vt:variant>
      <vt:variant>
        <vt:i4>0</vt:i4>
      </vt:variant>
      <vt:variant>
        <vt:i4>5</vt:i4>
      </vt:variant>
      <vt:variant>
        <vt:lpwstr/>
      </vt:variant>
      <vt:variant>
        <vt:lpwstr>_Toc38444000</vt:lpwstr>
      </vt:variant>
      <vt:variant>
        <vt:i4>1769533</vt:i4>
      </vt:variant>
      <vt:variant>
        <vt:i4>98</vt:i4>
      </vt:variant>
      <vt:variant>
        <vt:i4>0</vt:i4>
      </vt:variant>
      <vt:variant>
        <vt:i4>5</vt:i4>
      </vt:variant>
      <vt:variant>
        <vt:lpwstr/>
      </vt:variant>
      <vt:variant>
        <vt:lpwstr>_Toc38443999</vt:lpwstr>
      </vt:variant>
      <vt:variant>
        <vt:i4>1703997</vt:i4>
      </vt:variant>
      <vt:variant>
        <vt:i4>92</vt:i4>
      </vt:variant>
      <vt:variant>
        <vt:i4>0</vt:i4>
      </vt:variant>
      <vt:variant>
        <vt:i4>5</vt:i4>
      </vt:variant>
      <vt:variant>
        <vt:lpwstr/>
      </vt:variant>
      <vt:variant>
        <vt:lpwstr>_Toc38443998</vt:lpwstr>
      </vt:variant>
      <vt:variant>
        <vt:i4>1376317</vt:i4>
      </vt:variant>
      <vt:variant>
        <vt:i4>86</vt:i4>
      </vt:variant>
      <vt:variant>
        <vt:i4>0</vt:i4>
      </vt:variant>
      <vt:variant>
        <vt:i4>5</vt:i4>
      </vt:variant>
      <vt:variant>
        <vt:lpwstr/>
      </vt:variant>
      <vt:variant>
        <vt:lpwstr>_Toc38443997</vt:lpwstr>
      </vt:variant>
      <vt:variant>
        <vt:i4>1310781</vt:i4>
      </vt:variant>
      <vt:variant>
        <vt:i4>80</vt:i4>
      </vt:variant>
      <vt:variant>
        <vt:i4>0</vt:i4>
      </vt:variant>
      <vt:variant>
        <vt:i4>5</vt:i4>
      </vt:variant>
      <vt:variant>
        <vt:lpwstr/>
      </vt:variant>
      <vt:variant>
        <vt:lpwstr>_Toc38443996</vt:lpwstr>
      </vt:variant>
      <vt:variant>
        <vt:i4>1507389</vt:i4>
      </vt:variant>
      <vt:variant>
        <vt:i4>74</vt:i4>
      </vt:variant>
      <vt:variant>
        <vt:i4>0</vt:i4>
      </vt:variant>
      <vt:variant>
        <vt:i4>5</vt:i4>
      </vt:variant>
      <vt:variant>
        <vt:lpwstr/>
      </vt:variant>
      <vt:variant>
        <vt:lpwstr>_Toc38443995</vt:lpwstr>
      </vt:variant>
      <vt:variant>
        <vt:i4>1441853</vt:i4>
      </vt:variant>
      <vt:variant>
        <vt:i4>68</vt:i4>
      </vt:variant>
      <vt:variant>
        <vt:i4>0</vt:i4>
      </vt:variant>
      <vt:variant>
        <vt:i4>5</vt:i4>
      </vt:variant>
      <vt:variant>
        <vt:lpwstr/>
      </vt:variant>
      <vt:variant>
        <vt:lpwstr>_Toc38443994</vt:lpwstr>
      </vt:variant>
      <vt:variant>
        <vt:i4>1114173</vt:i4>
      </vt:variant>
      <vt:variant>
        <vt:i4>62</vt:i4>
      </vt:variant>
      <vt:variant>
        <vt:i4>0</vt:i4>
      </vt:variant>
      <vt:variant>
        <vt:i4>5</vt:i4>
      </vt:variant>
      <vt:variant>
        <vt:lpwstr/>
      </vt:variant>
      <vt:variant>
        <vt:lpwstr>_Toc38443993</vt:lpwstr>
      </vt:variant>
      <vt:variant>
        <vt:i4>1048637</vt:i4>
      </vt:variant>
      <vt:variant>
        <vt:i4>56</vt:i4>
      </vt:variant>
      <vt:variant>
        <vt:i4>0</vt:i4>
      </vt:variant>
      <vt:variant>
        <vt:i4>5</vt:i4>
      </vt:variant>
      <vt:variant>
        <vt:lpwstr/>
      </vt:variant>
      <vt:variant>
        <vt:lpwstr>_Toc38443992</vt:lpwstr>
      </vt:variant>
      <vt:variant>
        <vt:i4>1245245</vt:i4>
      </vt:variant>
      <vt:variant>
        <vt:i4>50</vt:i4>
      </vt:variant>
      <vt:variant>
        <vt:i4>0</vt:i4>
      </vt:variant>
      <vt:variant>
        <vt:i4>5</vt:i4>
      </vt:variant>
      <vt:variant>
        <vt:lpwstr/>
      </vt:variant>
      <vt:variant>
        <vt:lpwstr>_Toc38443991</vt:lpwstr>
      </vt:variant>
      <vt:variant>
        <vt:i4>1179709</vt:i4>
      </vt:variant>
      <vt:variant>
        <vt:i4>44</vt:i4>
      </vt:variant>
      <vt:variant>
        <vt:i4>0</vt:i4>
      </vt:variant>
      <vt:variant>
        <vt:i4>5</vt:i4>
      </vt:variant>
      <vt:variant>
        <vt:lpwstr/>
      </vt:variant>
      <vt:variant>
        <vt:lpwstr>_Toc38443990</vt:lpwstr>
      </vt:variant>
      <vt:variant>
        <vt:i4>1769532</vt:i4>
      </vt:variant>
      <vt:variant>
        <vt:i4>38</vt:i4>
      </vt:variant>
      <vt:variant>
        <vt:i4>0</vt:i4>
      </vt:variant>
      <vt:variant>
        <vt:i4>5</vt:i4>
      </vt:variant>
      <vt:variant>
        <vt:lpwstr/>
      </vt:variant>
      <vt:variant>
        <vt:lpwstr>_Toc38443989</vt:lpwstr>
      </vt:variant>
      <vt:variant>
        <vt:i4>1703996</vt:i4>
      </vt:variant>
      <vt:variant>
        <vt:i4>32</vt:i4>
      </vt:variant>
      <vt:variant>
        <vt:i4>0</vt:i4>
      </vt:variant>
      <vt:variant>
        <vt:i4>5</vt:i4>
      </vt:variant>
      <vt:variant>
        <vt:lpwstr/>
      </vt:variant>
      <vt:variant>
        <vt:lpwstr>_Toc38443988</vt:lpwstr>
      </vt:variant>
      <vt:variant>
        <vt:i4>1376316</vt:i4>
      </vt:variant>
      <vt:variant>
        <vt:i4>26</vt:i4>
      </vt:variant>
      <vt:variant>
        <vt:i4>0</vt:i4>
      </vt:variant>
      <vt:variant>
        <vt:i4>5</vt:i4>
      </vt:variant>
      <vt:variant>
        <vt:lpwstr/>
      </vt:variant>
      <vt:variant>
        <vt:lpwstr>_Toc38443987</vt:lpwstr>
      </vt:variant>
      <vt:variant>
        <vt:i4>1310780</vt:i4>
      </vt:variant>
      <vt:variant>
        <vt:i4>20</vt:i4>
      </vt:variant>
      <vt:variant>
        <vt:i4>0</vt:i4>
      </vt:variant>
      <vt:variant>
        <vt:i4>5</vt:i4>
      </vt:variant>
      <vt:variant>
        <vt:lpwstr/>
      </vt:variant>
      <vt:variant>
        <vt:lpwstr>_Toc38443986</vt:lpwstr>
      </vt:variant>
      <vt:variant>
        <vt:i4>1507388</vt:i4>
      </vt:variant>
      <vt:variant>
        <vt:i4>14</vt:i4>
      </vt:variant>
      <vt:variant>
        <vt:i4>0</vt:i4>
      </vt:variant>
      <vt:variant>
        <vt:i4>5</vt:i4>
      </vt:variant>
      <vt:variant>
        <vt:lpwstr/>
      </vt:variant>
      <vt:variant>
        <vt:lpwstr>_Toc38443985</vt:lpwstr>
      </vt:variant>
      <vt:variant>
        <vt:i4>1441852</vt:i4>
      </vt:variant>
      <vt:variant>
        <vt:i4>8</vt:i4>
      </vt:variant>
      <vt:variant>
        <vt:i4>0</vt:i4>
      </vt:variant>
      <vt:variant>
        <vt:i4>5</vt:i4>
      </vt:variant>
      <vt:variant>
        <vt:lpwstr/>
      </vt:variant>
      <vt:variant>
        <vt:lpwstr>_Toc38443984</vt:lpwstr>
      </vt:variant>
      <vt:variant>
        <vt:i4>1114172</vt:i4>
      </vt:variant>
      <vt:variant>
        <vt:i4>2</vt:i4>
      </vt:variant>
      <vt:variant>
        <vt:i4>0</vt:i4>
      </vt:variant>
      <vt:variant>
        <vt:i4>5</vt:i4>
      </vt:variant>
      <vt:variant>
        <vt:lpwstr/>
      </vt:variant>
      <vt:variant>
        <vt:lpwstr>_Toc38443983</vt:lpwstr>
      </vt:variant>
      <vt:variant>
        <vt:i4>2031640</vt:i4>
      </vt:variant>
      <vt:variant>
        <vt:i4>9</vt:i4>
      </vt:variant>
      <vt:variant>
        <vt:i4>0</vt:i4>
      </vt:variant>
      <vt:variant>
        <vt:i4>5</vt:i4>
      </vt:variant>
      <vt:variant>
        <vt:lpwstr>https://www.asb.co.za/standards/</vt:lpwstr>
      </vt:variant>
      <vt:variant>
        <vt:lpwstr/>
      </vt:variant>
      <vt:variant>
        <vt:i4>3145789</vt:i4>
      </vt:variant>
      <vt:variant>
        <vt:i4>6</vt:i4>
      </vt:variant>
      <vt:variant>
        <vt:i4>0</vt:i4>
      </vt:variant>
      <vt:variant>
        <vt:i4>5</vt:i4>
      </vt:variant>
      <vt:variant>
        <vt:lpwstr>http://www.treasury.gov.za/legislation/pfma/act.pdf</vt:lpwstr>
      </vt:variant>
      <vt:variant>
        <vt:lpwstr/>
      </vt:variant>
      <vt:variant>
        <vt:i4>2424889</vt:i4>
      </vt:variant>
      <vt:variant>
        <vt:i4>3</vt:i4>
      </vt:variant>
      <vt:variant>
        <vt:i4>0</vt:i4>
      </vt:variant>
      <vt:variant>
        <vt:i4>5</vt:i4>
      </vt:variant>
      <vt:variant>
        <vt:lpwstr>https://www.justice.gov.za/legislation/acts/2008-071amended.pdf</vt:lpwstr>
      </vt:variant>
      <vt:variant>
        <vt:lpwstr/>
      </vt:variant>
      <vt:variant>
        <vt:i4>3473469</vt:i4>
      </vt:variant>
      <vt:variant>
        <vt:i4>0</vt:i4>
      </vt:variant>
      <vt:variant>
        <vt:i4>0</vt:i4>
      </vt:variant>
      <vt:variant>
        <vt:i4>5</vt:i4>
      </vt:variant>
      <vt:variant>
        <vt:lpwstr>https://www.ifrs.org/issued-standards/ifrs-taxonomy/ifrs-taxonomy-2020/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Zubrycki</dc:creator>
  <cp:keywords/>
  <cp:lastModifiedBy>Tintswalo Mawila</cp:lastModifiedBy>
  <cp:revision>2</cp:revision>
  <dcterms:created xsi:type="dcterms:W3CDTF">2021-09-02T13:12:00Z</dcterms:created>
  <dcterms:modified xsi:type="dcterms:W3CDTF">2021-09-02T13:12:00Z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Adobe InDesign CC 13.0 (Windows)</vt:lpwstr>
  </property>
  <property fmtid="{D5CDD505-2E9C-101B-9397-08002B2CF9AE}" pid="4" name="LastSaved">
    <vt:filetime>2018-02-05T00:00:00Z</vt:filetime>
  </property>
  <property fmtid="{D5CDD505-2E9C-101B-9397-08002B2CF9AE}" pid="5" name="DLPManualFileClassification">
    <vt:lpwstr>{1A067545-A4E2-4FA1-8094-0D7902669705}</vt:lpwstr>
  </property>
  <property fmtid="{D5CDD505-2E9C-101B-9397-08002B2CF9AE}" pid="6" name="DLPManualFileClassificationLastModifiedBy">
    <vt:lpwstr>CIPROZA\JMathekga</vt:lpwstr>
  </property>
  <property fmtid="{D5CDD505-2E9C-101B-9397-08002B2CF9AE}" pid="7" name="DLPManualFileClassificationLastModificationDate">
    <vt:lpwstr>1521728950</vt:lpwstr>
  </property>
  <property fmtid="{D5CDD505-2E9C-101B-9397-08002B2CF9AE}" pid="8" name="DLPManualFileClassificationVersion">
    <vt:lpwstr>11.0.2.3</vt:lpwstr>
  </property>
  <property fmtid="{D5CDD505-2E9C-101B-9397-08002B2CF9AE}" pid="9" name="ContentTypeId">
    <vt:lpwstr>0x010100DAE57F790408DF46BEC4970AC2713912</vt:lpwstr>
  </property>
</Properties>
</file>